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A858250" w14:textId="77777777" w:rsidR="007B5B7E" w:rsidRPr="001638C3" w:rsidRDefault="00B37B43" w:rsidP="000D31C4">
      <w:pPr>
        <w:pStyle w:val="Titre1"/>
        <w:rPr>
          <w:b/>
          <w:bCs/>
          <w:color w:val="000000" w:themeColor="text1"/>
        </w:rPr>
      </w:pPr>
      <w:r w:rsidRPr="001638C3">
        <w:rPr>
          <w:b/>
          <w:bCs/>
          <w:color w:val="000000" w:themeColor="text1"/>
        </w:rPr>
        <w:t>Contrat</w:t>
      </w:r>
      <w:r w:rsidR="003F494D" w:rsidRPr="001638C3">
        <w:rPr>
          <w:b/>
          <w:bCs/>
          <w:color w:val="000000" w:themeColor="text1"/>
        </w:rPr>
        <w:t xml:space="preserve"> – Projet </w:t>
      </w:r>
      <w:r w:rsidR="002C45B9" w:rsidRPr="001638C3">
        <w:rPr>
          <w:b/>
          <w:bCs/>
          <w:color w:val="000000" w:themeColor="text1"/>
        </w:rPr>
        <w:t>E</w:t>
      </w:r>
      <w:r w:rsidR="003F494D" w:rsidRPr="001638C3">
        <w:rPr>
          <w:b/>
          <w:bCs/>
          <w:color w:val="000000" w:themeColor="text1"/>
        </w:rPr>
        <w:t>tudiant</w:t>
      </w:r>
      <w:r w:rsidR="000B0842">
        <w:rPr>
          <w:b/>
          <w:bCs/>
          <w:color w:val="000000" w:themeColor="text1"/>
        </w:rPr>
        <w:t>·e</w:t>
      </w:r>
      <w:r w:rsidR="003F494D" w:rsidRPr="001638C3">
        <w:rPr>
          <w:b/>
          <w:bCs/>
          <w:color w:val="000000" w:themeColor="text1"/>
        </w:rPr>
        <w:t>s</w:t>
      </w:r>
      <w:r w:rsidR="002C45B9" w:rsidRPr="001638C3">
        <w:rPr>
          <w:b/>
          <w:bCs/>
          <w:color w:val="000000" w:themeColor="text1"/>
        </w:rPr>
        <w:t>-</w:t>
      </w:r>
      <w:r w:rsidR="00047D2A">
        <w:rPr>
          <w:b/>
          <w:bCs/>
          <w:color w:val="000000" w:themeColor="text1"/>
        </w:rPr>
        <w:t>Partenaire externe</w:t>
      </w:r>
    </w:p>
    <w:p w14:paraId="3EE4EA04" w14:textId="77777777" w:rsidR="006901A7" w:rsidRPr="0094770A" w:rsidRDefault="00047D2A" w:rsidP="00E4040E">
      <w:pPr>
        <w:pStyle w:val="Sous-titre"/>
        <w:spacing w:line="240" w:lineRule="auto"/>
        <w:rPr>
          <w:sz w:val="24"/>
          <w:szCs w:val="24"/>
        </w:rPr>
      </w:pPr>
      <w:r>
        <w:rPr>
          <w:sz w:val="24"/>
          <w:szCs w:val="24"/>
        </w:rPr>
        <w:t>Partenaire</w:t>
      </w:r>
      <w:r w:rsidR="00C24208">
        <w:rPr>
          <w:sz w:val="24"/>
          <w:szCs w:val="24"/>
        </w:rPr>
        <w:t xml:space="preserve"> externe</w:t>
      </w:r>
    </w:p>
    <w:p w14:paraId="6EF262B5" w14:textId="77777777" w:rsidR="00B6566C" w:rsidRPr="001638C3" w:rsidRDefault="00760B3B" w:rsidP="00B05B72">
      <w:pPr>
        <w:tabs>
          <w:tab w:val="decimal" w:leader="dot" w:pos="5670"/>
        </w:tabs>
        <w:spacing w:before="120"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 xml:space="preserve">Nom </w:t>
      </w:r>
      <w:r w:rsidR="006901A7" w:rsidRPr="001638C3">
        <w:rPr>
          <w:sz w:val="20"/>
          <w:szCs w:val="20"/>
        </w:rPr>
        <w:t xml:space="preserve">: </w:t>
      </w:r>
      <w:bookmarkStart w:id="0" w:name="_Hlk77326224"/>
      <w:sdt>
        <w:sdtPr>
          <w:rPr>
            <w:sz w:val="20"/>
            <w:szCs w:val="20"/>
          </w:rPr>
          <w:id w:val="1630273122"/>
          <w:placeholder>
            <w:docPart w:val="543273D131C9466C846DD9112A18E7E6"/>
          </w:placeholder>
          <w:showingPlcHdr/>
        </w:sdtPr>
        <w:sdtContent>
          <w:r w:rsidR="007B6ADA" w:rsidRPr="001638C3">
            <w:rPr>
              <w:rStyle w:val="Textedelespacerserv"/>
              <w:sz w:val="20"/>
              <w:szCs w:val="20"/>
            </w:rPr>
            <w:t>Cliquez ici pour entrer le nom d</w:t>
          </w:r>
          <w:r w:rsidR="00C24208">
            <w:rPr>
              <w:rStyle w:val="Textedelespacerserv"/>
              <w:sz w:val="20"/>
              <w:szCs w:val="20"/>
            </w:rPr>
            <w:t>u partenaire</w:t>
          </w:r>
        </w:sdtContent>
      </w:sdt>
      <w:bookmarkEnd w:id="0"/>
    </w:p>
    <w:p w14:paraId="63C1AFFD" w14:textId="77777777" w:rsidR="00A97573" w:rsidRPr="001638C3" w:rsidRDefault="00A97573" w:rsidP="00E4040E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 xml:space="preserve">Adresse : </w:t>
      </w:r>
      <w:sdt>
        <w:sdtPr>
          <w:rPr>
            <w:sz w:val="20"/>
            <w:szCs w:val="20"/>
          </w:rPr>
          <w:id w:val="920146150"/>
          <w:placeholder>
            <w:docPart w:val="CE00C8D822C64FFC852A7ED705D00593"/>
          </w:placeholder>
          <w:showingPlcHdr/>
        </w:sdtPr>
        <w:sdtContent>
          <w:r w:rsidR="007B6ADA" w:rsidRPr="001638C3">
            <w:rPr>
              <w:rStyle w:val="Textedelespacerserv"/>
              <w:sz w:val="20"/>
              <w:szCs w:val="20"/>
            </w:rPr>
            <w:t>Cliquez ici pour entrer l’adresse d</w:t>
          </w:r>
          <w:r w:rsidR="00C24208">
            <w:rPr>
              <w:rStyle w:val="Textedelespacerserv"/>
              <w:sz w:val="20"/>
              <w:szCs w:val="20"/>
            </w:rPr>
            <w:t>u partenaire</w:t>
          </w:r>
        </w:sdtContent>
      </w:sdt>
    </w:p>
    <w:p w14:paraId="18896F07" w14:textId="77777777" w:rsidR="006901A7" w:rsidRPr="001638C3" w:rsidRDefault="006901A7" w:rsidP="00E4040E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>Code postal</w:t>
      </w:r>
      <w:r w:rsidR="00B05B72" w:rsidRPr="001638C3">
        <w:rPr>
          <w:sz w:val="20"/>
          <w:szCs w:val="20"/>
        </w:rPr>
        <w:t xml:space="preserve"> et localité</w:t>
      </w:r>
      <w:r w:rsidRPr="001638C3">
        <w:rPr>
          <w:sz w:val="20"/>
          <w:szCs w:val="20"/>
        </w:rPr>
        <w:t> :</w:t>
      </w:r>
      <w:r w:rsidR="007537C8" w:rsidRPr="001638C3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922301944"/>
          <w:placeholder>
            <w:docPart w:val="229D191209B04C97B92413C4AE5A6614"/>
          </w:placeholder>
          <w:showingPlcHdr/>
        </w:sdtPr>
        <w:sdtContent>
          <w:r w:rsidR="007B6ADA" w:rsidRPr="001638C3">
            <w:rPr>
              <w:rStyle w:val="Textedelespacerserv"/>
              <w:sz w:val="20"/>
              <w:szCs w:val="20"/>
            </w:rPr>
            <w:t xml:space="preserve">Cliquez ici pour entrer le </w:t>
          </w:r>
          <w:r w:rsidR="00B05B72" w:rsidRPr="001638C3">
            <w:rPr>
              <w:rStyle w:val="Textedelespacerserv"/>
              <w:sz w:val="20"/>
              <w:szCs w:val="20"/>
            </w:rPr>
            <w:t>CP et la localité</w:t>
          </w:r>
          <w:r w:rsidR="007B6ADA" w:rsidRPr="001638C3">
            <w:rPr>
              <w:rStyle w:val="Textedelespacerserv"/>
              <w:sz w:val="20"/>
              <w:szCs w:val="20"/>
            </w:rPr>
            <w:t xml:space="preserve"> </w:t>
          </w:r>
          <w:r w:rsidR="00C24208">
            <w:rPr>
              <w:rStyle w:val="Textedelespacerserv"/>
              <w:sz w:val="20"/>
              <w:szCs w:val="20"/>
            </w:rPr>
            <w:t>du partenaire</w:t>
          </w:r>
        </w:sdtContent>
      </w:sdt>
    </w:p>
    <w:p w14:paraId="6B752B85" w14:textId="77777777" w:rsidR="006901A7" w:rsidRPr="002922F2" w:rsidRDefault="006901A7" w:rsidP="002922F2">
      <w:pPr>
        <w:pStyle w:val="Sous-titre"/>
        <w:spacing w:line="240" w:lineRule="auto"/>
        <w:rPr>
          <w:color w:val="auto"/>
          <w:sz w:val="22"/>
          <w:szCs w:val="22"/>
        </w:rPr>
      </w:pPr>
      <w:r w:rsidRPr="002922F2">
        <w:rPr>
          <w:color w:val="auto"/>
          <w:sz w:val="22"/>
          <w:szCs w:val="22"/>
        </w:rPr>
        <w:t>Personne de contact</w:t>
      </w:r>
    </w:p>
    <w:p w14:paraId="09136E34" w14:textId="77777777" w:rsidR="006901A7" w:rsidRPr="001638C3" w:rsidRDefault="006901A7" w:rsidP="004A7C55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>Nom</w:t>
      </w:r>
      <w:r w:rsidR="00C46593" w:rsidRPr="001638C3">
        <w:rPr>
          <w:sz w:val="20"/>
          <w:szCs w:val="20"/>
        </w:rPr>
        <w:t xml:space="preserve"> </w:t>
      </w:r>
      <w:r w:rsidR="00373EB7" w:rsidRPr="001638C3">
        <w:rPr>
          <w:sz w:val="20"/>
          <w:szCs w:val="20"/>
        </w:rPr>
        <w:t>:</w:t>
      </w:r>
      <w:r w:rsidR="007B6ADA" w:rsidRPr="001638C3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499037969"/>
          <w:placeholder>
            <w:docPart w:val="ADB7112305194D839DC4124D0BBBF78B"/>
          </w:placeholder>
          <w:showingPlcHdr/>
        </w:sdtPr>
        <w:sdtContent>
          <w:r w:rsidR="007B6ADA" w:rsidRPr="001638C3">
            <w:rPr>
              <w:rStyle w:val="Textedelespacerserv"/>
              <w:sz w:val="20"/>
              <w:szCs w:val="20"/>
            </w:rPr>
            <w:t>Cliquez ici pour entrer le nom de la personne de contact</w:t>
          </w:r>
        </w:sdtContent>
      </w:sdt>
      <w:r w:rsidR="004A7C55" w:rsidRPr="001638C3">
        <w:rPr>
          <w:sz w:val="20"/>
          <w:szCs w:val="20"/>
        </w:rPr>
        <w:tab/>
        <w:t xml:space="preserve"> Prénom : </w:t>
      </w:r>
      <w:sdt>
        <w:sdtPr>
          <w:rPr>
            <w:sz w:val="20"/>
            <w:szCs w:val="20"/>
          </w:rPr>
          <w:id w:val="-331304860"/>
          <w:placeholder>
            <w:docPart w:val="7CA1105D1C644E3B89523EDE5C4CAE9B"/>
          </w:placeholder>
          <w:showingPlcHdr/>
        </w:sdtPr>
        <w:sdtContent>
          <w:r w:rsidR="004A7C55" w:rsidRPr="001638C3">
            <w:rPr>
              <w:rStyle w:val="Textedelespacerserv"/>
              <w:sz w:val="20"/>
              <w:szCs w:val="20"/>
            </w:rPr>
            <w:t>Cliquez ici pour entrer le prénom de la personne de contact</w:t>
          </w:r>
        </w:sdtContent>
      </w:sdt>
    </w:p>
    <w:p w14:paraId="49776F1F" w14:textId="77777777" w:rsidR="006901A7" w:rsidRPr="001638C3" w:rsidRDefault="006901A7" w:rsidP="00E4040E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>No téléphone</w:t>
      </w:r>
      <w:r w:rsidR="00C46593" w:rsidRPr="001638C3">
        <w:rPr>
          <w:sz w:val="20"/>
          <w:szCs w:val="20"/>
        </w:rPr>
        <w:t xml:space="preserve"> </w:t>
      </w:r>
      <w:r w:rsidRPr="001638C3">
        <w:rPr>
          <w:sz w:val="20"/>
          <w:szCs w:val="20"/>
        </w:rPr>
        <w:t xml:space="preserve">: </w:t>
      </w:r>
      <w:bookmarkStart w:id="1" w:name="_Hlk77326353"/>
      <w:sdt>
        <w:sdtPr>
          <w:rPr>
            <w:sz w:val="20"/>
            <w:szCs w:val="20"/>
          </w:rPr>
          <w:id w:val="1779991596"/>
          <w:placeholder>
            <w:docPart w:val="24B769D259984FF89D302D15F3674FB6"/>
          </w:placeholder>
          <w:showingPlcHdr/>
        </w:sdtPr>
        <w:sdtContent>
          <w:r w:rsidR="007B6ADA" w:rsidRPr="001638C3">
            <w:rPr>
              <w:rStyle w:val="Textedelespacerserv"/>
              <w:sz w:val="20"/>
              <w:szCs w:val="20"/>
            </w:rPr>
            <w:t xml:space="preserve">Cliquez ici pour entrer le </w:t>
          </w:r>
          <w:r w:rsidR="008C0166" w:rsidRPr="001638C3">
            <w:rPr>
              <w:rStyle w:val="Textedelespacerserv"/>
              <w:sz w:val="20"/>
              <w:szCs w:val="20"/>
            </w:rPr>
            <w:t>téléphone direct de la personne de contact</w:t>
          </w:r>
        </w:sdtContent>
      </w:sdt>
      <w:bookmarkEnd w:id="1"/>
    </w:p>
    <w:p w14:paraId="05EED4E1" w14:textId="77777777" w:rsidR="00E6071D" w:rsidRPr="001638C3" w:rsidRDefault="00E6071D" w:rsidP="00E4040E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1638C3">
        <w:rPr>
          <w:sz w:val="20"/>
          <w:szCs w:val="20"/>
        </w:rPr>
        <w:t>E-ma</w:t>
      </w:r>
      <w:r w:rsidR="00373EB7" w:rsidRPr="001638C3">
        <w:rPr>
          <w:sz w:val="20"/>
          <w:szCs w:val="20"/>
        </w:rPr>
        <w:t xml:space="preserve">il : </w:t>
      </w:r>
      <w:sdt>
        <w:sdtPr>
          <w:rPr>
            <w:sz w:val="20"/>
            <w:szCs w:val="20"/>
          </w:rPr>
          <w:id w:val="-2005574020"/>
          <w:placeholder>
            <w:docPart w:val="14E4290C20064F93A6C79AFAA73F450D"/>
          </w:placeholder>
          <w:showingPlcHdr/>
        </w:sdtPr>
        <w:sdtContent>
          <w:r w:rsidR="008C0166" w:rsidRPr="001638C3">
            <w:rPr>
              <w:rStyle w:val="Textedelespacerserv"/>
              <w:sz w:val="20"/>
              <w:szCs w:val="20"/>
            </w:rPr>
            <w:t>Cliquez ici pour entrer l’email direct de la personne de contact</w:t>
          </w:r>
        </w:sdtContent>
      </w:sdt>
    </w:p>
    <w:p w14:paraId="36695C55" w14:textId="77777777" w:rsidR="00091CAE" w:rsidRDefault="00091CAE" w:rsidP="004D054B">
      <w:pPr>
        <w:tabs>
          <w:tab w:val="decimal" w:leader="dot" w:pos="5670"/>
        </w:tabs>
      </w:pPr>
    </w:p>
    <w:p w14:paraId="0308033F" w14:textId="77777777" w:rsidR="00091CAE" w:rsidRPr="0094770A" w:rsidRDefault="00091CAE" w:rsidP="00EC36BD">
      <w:pPr>
        <w:pStyle w:val="Sous-titre"/>
        <w:spacing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Préambule</w:t>
      </w:r>
    </w:p>
    <w:p w14:paraId="65713D9C" w14:textId="77777777" w:rsidR="00091CAE" w:rsidRPr="00CA2A58" w:rsidRDefault="00091CAE" w:rsidP="00B05B72">
      <w:pPr>
        <w:tabs>
          <w:tab w:val="decimal" w:leader="dot" w:pos="5670"/>
        </w:tabs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Ce contrat est conclu dans le cadre d’un module de formation faisant partie intégrante du cursus académique suivi par les étudiant·es </w:t>
      </w:r>
      <w:r w:rsidR="004A7C55">
        <w:rPr>
          <w:sz w:val="20"/>
          <w:szCs w:val="20"/>
        </w:rPr>
        <w:t>de niveau</w:t>
      </w:r>
      <w:r w:rsidRPr="00CA2A58">
        <w:rPr>
          <w:sz w:val="20"/>
          <w:szCs w:val="20"/>
        </w:rPr>
        <w:t xml:space="preserve"> Bachelor de la Haute Ecole de Gestion de Sierre. </w:t>
      </w:r>
      <w:r w:rsidR="004A7C55">
        <w:rPr>
          <w:sz w:val="20"/>
          <w:szCs w:val="20"/>
        </w:rPr>
        <w:t>Les</w:t>
      </w:r>
      <w:r w:rsidR="00EC36BD" w:rsidRPr="00CA2A58">
        <w:rPr>
          <w:sz w:val="20"/>
          <w:szCs w:val="20"/>
        </w:rPr>
        <w:t xml:space="preserve"> formation</w:t>
      </w:r>
      <w:r w:rsidR="004A7C55">
        <w:rPr>
          <w:sz w:val="20"/>
          <w:szCs w:val="20"/>
        </w:rPr>
        <w:t>s HES</w:t>
      </w:r>
      <w:r w:rsidR="00EC36BD" w:rsidRPr="00CA2A58">
        <w:rPr>
          <w:sz w:val="20"/>
          <w:szCs w:val="20"/>
        </w:rPr>
        <w:t xml:space="preserve"> se voulant résolument pratique</w:t>
      </w:r>
      <w:r w:rsidR="004A7C55">
        <w:rPr>
          <w:sz w:val="20"/>
          <w:szCs w:val="20"/>
        </w:rPr>
        <w:t>s</w:t>
      </w:r>
      <w:r w:rsidR="00EC36BD" w:rsidRPr="00CA2A58">
        <w:rPr>
          <w:sz w:val="20"/>
          <w:szCs w:val="20"/>
        </w:rPr>
        <w:t xml:space="preserve">, une étroite collaboration avec des </w:t>
      </w:r>
      <w:r w:rsidR="00047D2A">
        <w:rPr>
          <w:sz w:val="20"/>
          <w:szCs w:val="20"/>
        </w:rPr>
        <w:t>partenaires externes (</w:t>
      </w:r>
      <w:r w:rsidR="00EC36BD" w:rsidRPr="00CA2A58">
        <w:rPr>
          <w:sz w:val="20"/>
          <w:szCs w:val="20"/>
        </w:rPr>
        <w:t>entreprises</w:t>
      </w:r>
      <w:r w:rsidR="00047D2A">
        <w:rPr>
          <w:sz w:val="20"/>
          <w:szCs w:val="20"/>
        </w:rPr>
        <w:t>, collectivités publiques, associations, etc)</w:t>
      </w:r>
      <w:r w:rsidR="00EC36BD" w:rsidRPr="00CA2A58">
        <w:rPr>
          <w:sz w:val="20"/>
          <w:szCs w:val="20"/>
        </w:rPr>
        <w:t xml:space="preserve"> </w:t>
      </w:r>
      <w:r w:rsidR="000E292F" w:rsidRPr="00CA2A58">
        <w:rPr>
          <w:sz w:val="20"/>
          <w:szCs w:val="20"/>
        </w:rPr>
        <w:t xml:space="preserve">y </w:t>
      </w:r>
      <w:r w:rsidR="00EC36BD" w:rsidRPr="00CA2A58">
        <w:rPr>
          <w:sz w:val="20"/>
          <w:szCs w:val="20"/>
        </w:rPr>
        <w:t>est favorisée, afin de mettre en lien les acquisitions théoriques et la réalité du terrain professionnel.</w:t>
      </w:r>
    </w:p>
    <w:p w14:paraId="44556C94" w14:textId="77777777" w:rsidR="00B6566C" w:rsidRPr="0094770A" w:rsidRDefault="00E6071D" w:rsidP="00EC36BD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Art.1 Objet du contrat</w:t>
      </w:r>
    </w:p>
    <w:p w14:paraId="1C33519E" w14:textId="121BCF10" w:rsidR="00E6071D" w:rsidRPr="00CA2A58" w:rsidRDefault="00E6071D" w:rsidP="00B05B72">
      <w:pPr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>Le contrat entre l</w:t>
      </w:r>
      <w:r w:rsidR="00047D2A">
        <w:rPr>
          <w:sz w:val="20"/>
          <w:szCs w:val="20"/>
        </w:rPr>
        <w:t>e partenaire</w:t>
      </w:r>
      <w:r w:rsidRPr="00CA2A58">
        <w:rPr>
          <w:sz w:val="20"/>
          <w:szCs w:val="20"/>
        </w:rPr>
        <w:t xml:space="preserve"> </w:t>
      </w:r>
      <w:r w:rsidR="00B62D49">
        <w:rPr>
          <w:sz w:val="20"/>
          <w:szCs w:val="20"/>
        </w:rPr>
        <w:t>externe</w:t>
      </w:r>
      <w:r w:rsidRPr="00CA2A58">
        <w:rPr>
          <w:sz w:val="20"/>
          <w:szCs w:val="20"/>
        </w:rPr>
        <w:t xml:space="preserve"> et </w:t>
      </w:r>
      <w:r w:rsidR="004A7C55">
        <w:rPr>
          <w:sz w:val="20"/>
          <w:szCs w:val="20"/>
        </w:rPr>
        <w:t>le groupe de projet</w:t>
      </w:r>
      <w:r w:rsidR="003F494D">
        <w:rPr>
          <w:sz w:val="20"/>
          <w:szCs w:val="20"/>
        </w:rPr>
        <w:t xml:space="preserve"> formé par les étudiant·es </w:t>
      </w:r>
      <w:r w:rsidRPr="00CA2A58">
        <w:rPr>
          <w:sz w:val="20"/>
          <w:szCs w:val="20"/>
        </w:rPr>
        <w:t>porte sur</w:t>
      </w:r>
      <w:r w:rsidR="00B549DD" w:rsidRPr="00CA2A5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583651360"/>
          <w:placeholder>
            <w:docPart w:val="B5983FEC3A4E400BB7857A6EC7A98001"/>
          </w:placeholder>
        </w:sdtPr>
        <w:sdtContent>
          <w:r w:rsidR="00557FCD">
            <w:rPr>
              <w:sz w:val="20"/>
              <w:szCs w:val="20"/>
            </w:rPr>
            <w:t>L</w:t>
          </w:r>
          <w:r w:rsidR="00E45321">
            <w:rPr>
              <w:sz w:val="20"/>
              <w:szCs w:val="20"/>
            </w:rPr>
            <w:t>’analy</w:t>
          </w:r>
          <w:r w:rsidR="00B87E6F">
            <w:rPr>
              <w:sz w:val="20"/>
              <w:szCs w:val="20"/>
            </w:rPr>
            <w:t xml:space="preserve">se de durabilité de votre manifestation et d’un plan d’amélioration de votre performance </w:t>
          </w:r>
          <w:r w:rsidR="00A02AFD">
            <w:rPr>
              <w:sz w:val="20"/>
              <w:szCs w:val="20"/>
            </w:rPr>
            <w:t>en matière de développement durable</w:t>
          </w:r>
        </w:sdtContent>
      </w:sdt>
      <w:r w:rsidR="00B549DD" w:rsidRPr="00CA2A58">
        <w:rPr>
          <w:sz w:val="20"/>
          <w:szCs w:val="20"/>
        </w:rPr>
        <w:t xml:space="preserve">. </w:t>
      </w:r>
      <w:r w:rsidR="00B62D49">
        <w:rPr>
          <w:sz w:val="20"/>
          <w:szCs w:val="20"/>
        </w:rPr>
        <w:t>Le cas échéant, l</w:t>
      </w:r>
      <w:r w:rsidRPr="00CA2A58">
        <w:rPr>
          <w:sz w:val="20"/>
          <w:szCs w:val="20"/>
        </w:rPr>
        <w:t xml:space="preserve">a </w:t>
      </w:r>
      <w:r w:rsidR="00A97573" w:rsidRPr="00CA2A58">
        <w:rPr>
          <w:sz w:val="20"/>
          <w:szCs w:val="20"/>
        </w:rPr>
        <w:t xml:space="preserve">promotion et la </w:t>
      </w:r>
      <w:r w:rsidRPr="00CA2A58">
        <w:rPr>
          <w:sz w:val="20"/>
          <w:szCs w:val="20"/>
        </w:rPr>
        <w:t xml:space="preserve">commercialisation de </w:t>
      </w:r>
      <w:r w:rsidR="00532370" w:rsidRPr="00CA2A58">
        <w:rPr>
          <w:sz w:val="20"/>
          <w:szCs w:val="20"/>
        </w:rPr>
        <w:t>prestations</w:t>
      </w:r>
      <w:r w:rsidR="00773B45" w:rsidRPr="00CA2A58">
        <w:rPr>
          <w:sz w:val="20"/>
          <w:szCs w:val="20"/>
        </w:rPr>
        <w:t xml:space="preserve"> </w:t>
      </w:r>
      <w:r w:rsidRPr="00CA2A58">
        <w:rPr>
          <w:sz w:val="20"/>
          <w:szCs w:val="20"/>
        </w:rPr>
        <w:t>ne f</w:t>
      </w:r>
      <w:r w:rsidR="007502D1" w:rsidRPr="00CA2A58">
        <w:rPr>
          <w:sz w:val="20"/>
          <w:szCs w:val="20"/>
        </w:rPr>
        <w:t>on</w:t>
      </w:r>
      <w:r w:rsidRPr="00CA2A58">
        <w:rPr>
          <w:sz w:val="20"/>
          <w:szCs w:val="20"/>
        </w:rPr>
        <w:t>t pas parti</w:t>
      </w:r>
      <w:r w:rsidR="00A97573" w:rsidRPr="00CA2A58">
        <w:rPr>
          <w:sz w:val="20"/>
          <w:szCs w:val="20"/>
        </w:rPr>
        <w:t xml:space="preserve">e </w:t>
      </w:r>
      <w:r w:rsidRPr="00CA2A58">
        <w:rPr>
          <w:sz w:val="20"/>
          <w:szCs w:val="20"/>
        </w:rPr>
        <w:t>d</w:t>
      </w:r>
      <w:r w:rsidR="00532370" w:rsidRPr="00CA2A58">
        <w:rPr>
          <w:sz w:val="20"/>
          <w:szCs w:val="20"/>
        </w:rPr>
        <w:t xml:space="preserve">u </w:t>
      </w:r>
      <w:r w:rsidR="00B62D49">
        <w:rPr>
          <w:sz w:val="20"/>
          <w:szCs w:val="20"/>
        </w:rPr>
        <w:t>contr</w:t>
      </w:r>
      <w:r w:rsidR="00532370" w:rsidRPr="00CA2A58">
        <w:rPr>
          <w:sz w:val="20"/>
          <w:szCs w:val="20"/>
        </w:rPr>
        <w:t>at</w:t>
      </w:r>
      <w:r w:rsidR="00B62D49">
        <w:rPr>
          <w:sz w:val="20"/>
          <w:szCs w:val="20"/>
        </w:rPr>
        <w:t xml:space="preserve"> et ne peuvent être assurées par les étudiant·es.</w:t>
      </w:r>
    </w:p>
    <w:p w14:paraId="58126A20" w14:textId="77777777" w:rsidR="00EB1B7D" w:rsidRPr="0094770A" w:rsidRDefault="00EB1B7D" w:rsidP="00EC36BD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Art.2 Prestation</w:t>
      </w:r>
      <w:r w:rsidR="00773B45" w:rsidRPr="0094770A">
        <w:rPr>
          <w:sz w:val="24"/>
          <w:szCs w:val="24"/>
        </w:rPr>
        <w:t>s</w:t>
      </w:r>
      <w:r w:rsidRPr="0094770A">
        <w:rPr>
          <w:sz w:val="24"/>
          <w:szCs w:val="24"/>
        </w:rPr>
        <w:t xml:space="preserve"> </w:t>
      </w:r>
      <w:r w:rsidR="003F494D">
        <w:rPr>
          <w:sz w:val="24"/>
          <w:szCs w:val="24"/>
        </w:rPr>
        <w:t>à fournir</w:t>
      </w:r>
    </w:p>
    <w:p w14:paraId="1F71EF45" w14:textId="77777777" w:rsidR="00EB1B7D" w:rsidRPr="00CA2A58" w:rsidRDefault="000E292F" w:rsidP="00B549DD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 w:rsidRPr="00CA2A58">
        <w:rPr>
          <w:sz w:val="20"/>
          <w:szCs w:val="20"/>
          <w:bdr w:val="none" w:sz="0" w:space="0" w:color="auto" w:frame="1"/>
          <w:lang w:val="fr-FR" w:eastAsia="fr-FR"/>
        </w:rPr>
        <w:t>Remise d’un d</w:t>
      </w:r>
      <w:r w:rsidR="00EB1B7D" w:rsidRPr="00CA2A58">
        <w:rPr>
          <w:sz w:val="20"/>
          <w:szCs w:val="20"/>
          <w:bdr w:val="none" w:sz="0" w:space="0" w:color="auto" w:frame="1"/>
          <w:lang w:val="fr-FR" w:eastAsia="fr-FR"/>
        </w:rPr>
        <w:t>ossier complet contenant</w:t>
      </w:r>
      <w:r w:rsidRPr="00CA2A58">
        <w:rPr>
          <w:sz w:val="20"/>
          <w:szCs w:val="20"/>
          <w:bdr w:val="none" w:sz="0" w:space="0" w:color="auto" w:frame="1"/>
          <w:lang w:val="fr-FR" w:eastAsia="fr-FR"/>
        </w:rPr>
        <w:t xml:space="preserve"> </w:t>
      </w:r>
      <w:r w:rsidR="00364EB0" w:rsidRPr="00CA2A58">
        <w:rPr>
          <w:sz w:val="20"/>
          <w:szCs w:val="20"/>
          <w:bdr w:val="none" w:sz="0" w:space="0" w:color="auto" w:frame="1"/>
          <w:lang w:val="fr-FR" w:eastAsia="fr-FR"/>
        </w:rPr>
        <w:t>:</w:t>
      </w:r>
    </w:p>
    <w:sdt>
      <w:sdtPr>
        <w:id w:val="-499890142"/>
        <w:placeholder>
          <w:docPart w:val="91E082C2E31648DA9CCEABC22EB93741"/>
        </w:placeholder>
      </w:sdtPr>
      <w:sdtContent>
        <w:p w14:paraId="70F4DEBD" w14:textId="72078FA1" w:rsidR="00B549DD" w:rsidRPr="00F77BD4" w:rsidRDefault="000863F5" w:rsidP="00F77BD4">
          <w:pPr>
            <w:pStyle w:val="Paragraphedeliste"/>
            <w:numPr>
              <w:ilvl w:val="1"/>
              <w:numId w:val="1"/>
            </w:numPr>
            <w:spacing w:after="0" w:line="240" w:lineRule="auto"/>
            <w:rPr>
              <w:color w:val="808080"/>
              <w:sz w:val="18"/>
              <w:szCs w:val="18"/>
            </w:rPr>
          </w:pPr>
          <w:r w:rsidRPr="00F77BD4">
            <w:rPr>
              <w:sz w:val="20"/>
              <w:szCs w:val="20"/>
            </w:rPr>
            <w:t>Une analyse de contexte en lien avec la durabilité</w:t>
          </w:r>
        </w:p>
        <w:p w14:paraId="4736E703" w14:textId="5F95C82D" w:rsidR="000863F5" w:rsidRPr="00F77BD4" w:rsidRDefault="000863F5" w:rsidP="00F77BD4">
          <w:pPr>
            <w:pStyle w:val="Paragraphedeliste"/>
            <w:numPr>
              <w:ilvl w:val="1"/>
              <w:numId w:val="1"/>
            </w:numPr>
            <w:spacing w:after="0" w:line="240" w:lineRule="auto"/>
            <w:rPr>
              <w:color w:val="808080"/>
              <w:sz w:val="18"/>
              <w:szCs w:val="18"/>
            </w:rPr>
          </w:pPr>
          <w:r w:rsidRPr="00F77BD4">
            <w:rPr>
              <w:sz w:val="20"/>
              <w:szCs w:val="20"/>
            </w:rPr>
            <w:t>Un diagnostic</w:t>
          </w:r>
          <w:r w:rsidR="006065C2" w:rsidRPr="00F77BD4">
            <w:rPr>
              <w:sz w:val="20"/>
              <w:szCs w:val="20"/>
            </w:rPr>
            <w:t xml:space="preserve"> sous la forme d’un</w:t>
          </w:r>
          <w:r w:rsidR="00BE734D">
            <w:rPr>
              <w:sz w:val="20"/>
              <w:szCs w:val="20"/>
            </w:rPr>
            <w:t xml:space="preserve"> diagnostic</w:t>
          </w:r>
          <w:r w:rsidR="00A02AFD">
            <w:rPr>
              <w:sz w:val="20"/>
              <w:szCs w:val="20"/>
            </w:rPr>
            <w:t xml:space="preserve"> EventKit</w:t>
          </w:r>
        </w:p>
        <w:p w14:paraId="4C2F49B8" w14:textId="2BE12006" w:rsidR="006065C2" w:rsidRPr="00F77BD4" w:rsidRDefault="006065C2" w:rsidP="00F77BD4">
          <w:pPr>
            <w:pStyle w:val="Paragraphedeliste"/>
            <w:numPr>
              <w:ilvl w:val="1"/>
              <w:numId w:val="1"/>
            </w:numPr>
            <w:spacing w:after="0" w:line="240" w:lineRule="auto"/>
            <w:rPr>
              <w:color w:val="808080"/>
              <w:sz w:val="18"/>
              <w:szCs w:val="18"/>
            </w:rPr>
          </w:pPr>
          <w:r w:rsidRPr="00F77BD4">
            <w:rPr>
              <w:sz w:val="20"/>
              <w:szCs w:val="20"/>
            </w:rPr>
            <w:t xml:space="preserve">Une vision d’avenir de </w:t>
          </w:r>
          <w:r w:rsidR="00A02AFD">
            <w:rPr>
              <w:sz w:val="20"/>
              <w:szCs w:val="20"/>
            </w:rPr>
            <w:t>votre manifestation</w:t>
          </w:r>
          <w:r w:rsidR="00900077" w:rsidRPr="00F77BD4">
            <w:rPr>
              <w:sz w:val="20"/>
              <w:szCs w:val="20"/>
            </w:rPr>
            <w:t xml:space="preserve"> sous l’angle d</w:t>
          </w:r>
          <w:r w:rsidR="00BE734D">
            <w:rPr>
              <w:sz w:val="20"/>
              <w:szCs w:val="20"/>
            </w:rPr>
            <w:t>u développement durable</w:t>
          </w:r>
        </w:p>
        <w:p w14:paraId="126574F0" w14:textId="14FB0DC0" w:rsidR="00900077" w:rsidRPr="000863F5" w:rsidRDefault="00900077" w:rsidP="00F77BD4">
          <w:pPr>
            <w:pStyle w:val="Paragraphedeliste"/>
            <w:numPr>
              <w:ilvl w:val="1"/>
              <w:numId w:val="1"/>
            </w:numPr>
            <w:spacing w:after="0" w:line="240" w:lineRule="auto"/>
            <w:rPr>
              <w:color w:val="808080"/>
              <w:sz w:val="20"/>
              <w:szCs w:val="20"/>
            </w:rPr>
          </w:pPr>
          <w:r w:rsidRPr="00F77BD4">
            <w:rPr>
              <w:sz w:val="20"/>
              <w:szCs w:val="20"/>
            </w:rPr>
            <w:t>Une feuille de route comprenant également une action</w:t>
          </w:r>
          <w:r w:rsidR="00F77BD4" w:rsidRPr="00F77BD4">
            <w:rPr>
              <w:sz w:val="20"/>
              <w:szCs w:val="20"/>
            </w:rPr>
            <w:t xml:space="preserve"> détaillée</w:t>
          </w:r>
        </w:p>
      </w:sdtContent>
    </w:sdt>
    <w:p w14:paraId="7D11ED18" w14:textId="5A720E95" w:rsidR="00A56814" w:rsidRPr="00CA2A58" w:rsidRDefault="00B6744E" w:rsidP="000E292F">
      <w:pPr>
        <w:pStyle w:val="Paragraphedeliste"/>
        <w:numPr>
          <w:ilvl w:val="0"/>
          <w:numId w:val="1"/>
        </w:numPr>
        <w:spacing w:after="0" w:line="240" w:lineRule="auto"/>
        <w:rPr>
          <w:sz w:val="20"/>
          <w:szCs w:val="20"/>
        </w:rPr>
      </w:pPr>
      <w:r>
        <w:rPr>
          <w:sz w:val="20"/>
          <w:szCs w:val="20"/>
        </w:rPr>
        <w:t xml:space="preserve">Présentation </w:t>
      </w:r>
      <w:r w:rsidR="007D67C8">
        <w:rPr>
          <w:sz w:val="20"/>
          <w:szCs w:val="20"/>
        </w:rPr>
        <w:t>et discussion du rapport</w:t>
      </w:r>
    </w:p>
    <w:p w14:paraId="31A880D3" w14:textId="77777777" w:rsidR="00050EC0" w:rsidRPr="0094770A" w:rsidRDefault="003F26CF" w:rsidP="0021243A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Art.</w:t>
      </w:r>
      <w:r w:rsidR="00EB1B7D" w:rsidRPr="0094770A">
        <w:rPr>
          <w:sz w:val="24"/>
          <w:szCs w:val="24"/>
        </w:rPr>
        <w:t>3</w:t>
      </w:r>
      <w:r w:rsidRPr="0094770A">
        <w:rPr>
          <w:sz w:val="24"/>
          <w:szCs w:val="24"/>
        </w:rPr>
        <w:t xml:space="preserve"> </w:t>
      </w:r>
      <w:r w:rsidR="00977C0A" w:rsidRPr="0094770A">
        <w:rPr>
          <w:sz w:val="24"/>
          <w:szCs w:val="24"/>
        </w:rPr>
        <w:t>Confidentialité</w:t>
      </w:r>
      <w:r w:rsidR="008951E4" w:rsidRPr="0094770A">
        <w:rPr>
          <w:sz w:val="24"/>
          <w:szCs w:val="24"/>
        </w:rPr>
        <w:t xml:space="preserve"> et exclusivité</w:t>
      </w:r>
    </w:p>
    <w:p w14:paraId="2862EB4E" w14:textId="77777777" w:rsidR="007B0412" w:rsidRPr="00CA2A58" w:rsidRDefault="003F494D" w:rsidP="00B05B72">
      <w:pPr>
        <w:spacing w:before="120" w:after="0" w:line="240" w:lineRule="auto"/>
        <w:rPr>
          <w:sz w:val="20"/>
          <w:szCs w:val="20"/>
          <w:lang w:val="fr-FR" w:eastAsia="fr-FR"/>
        </w:rPr>
      </w:pPr>
      <w:r>
        <w:rPr>
          <w:sz w:val="20"/>
          <w:szCs w:val="20"/>
          <w:lang w:eastAsia="fr-FR"/>
        </w:rPr>
        <w:t>Le groupe de projet</w:t>
      </w:r>
      <w:r w:rsidR="007B0412" w:rsidRPr="00CA2A58">
        <w:rPr>
          <w:sz w:val="20"/>
          <w:szCs w:val="20"/>
          <w:lang w:val="fr-FR" w:eastAsia="fr-FR"/>
        </w:rPr>
        <w:t xml:space="preserve"> traite </w:t>
      </w:r>
      <w:r w:rsidR="00467778" w:rsidRPr="00CA2A58">
        <w:rPr>
          <w:sz w:val="20"/>
          <w:szCs w:val="20"/>
          <w:lang w:val="fr-FR" w:eastAsia="fr-FR"/>
        </w:rPr>
        <w:t>l</w:t>
      </w:r>
      <w:r w:rsidR="007B0412" w:rsidRPr="00CA2A58">
        <w:rPr>
          <w:sz w:val="20"/>
          <w:szCs w:val="20"/>
          <w:lang w:val="fr-FR" w:eastAsia="fr-FR"/>
        </w:rPr>
        <w:t xml:space="preserve">es documents </w:t>
      </w:r>
      <w:r w:rsidR="0021243A" w:rsidRPr="00CA2A58">
        <w:rPr>
          <w:sz w:val="20"/>
          <w:szCs w:val="20"/>
          <w:lang w:val="fr-FR" w:eastAsia="fr-FR"/>
        </w:rPr>
        <w:t xml:space="preserve">qui lui sont remis </w:t>
      </w:r>
      <w:r w:rsidR="007B0412" w:rsidRPr="00CA2A58">
        <w:rPr>
          <w:sz w:val="20"/>
          <w:szCs w:val="20"/>
          <w:lang w:val="fr-FR" w:eastAsia="fr-FR"/>
        </w:rPr>
        <w:t>avec soin et de manière strictement confidentielle.</w:t>
      </w:r>
      <w:r w:rsidR="00280104" w:rsidRPr="00CA2A58">
        <w:rPr>
          <w:sz w:val="20"/>
          <w:szCs w:val="20"/>
          <w:lang w:val="fr-FR" w:eastAsia="fr-FR"/>
        </w:rPr>
        <w:t xml:space="preserve"> La</w:t>
      </w:r>
      <w:r w:rsidR="00467778" w:rsidRPr="00CA2A58">
        <w:rPr>
          <w:sz w:val="20"/>
          <w:szCs w:val="20"/>
          <w:lang w:val="fr-FR" w:eastAsia="fr-FR"/>
        </w:rPr>
        <w:t xml:space="preserve"> responsabilité de la confidentialité se limite </w:t>
      </w:r>
      <w:r w:rsidR="0021243A" w:rsidRPr="00CA2A58">
        <w:rPr>
          <w:sz w:val="20"/>
          <w:szCs w:val="20"/>
          <w:lang w:val="fr-FR" w:eastAsia="fr-FR"/>
        </w:rPr>
        <w:t>à son</w:t>
      </w:r>
      <w:r w:rsidR="00467778" w:rsidRPr="00CA2A58">
        <w:rPr>
          <w:sz w:val="20"/>
          <w:szCs w:val="20"/>
          <w:lang w:val="fr-FR" w:eastAsia="fr-FR"/>
        </w:rPr>
        <w:t xml:space="preserve"> champ d’action et ne concerne pas les tiers et prestataires. Ces derniers seront uniquement informés de la clause de confidentialité par </w:t>
      </w:r>
      <w:r>
        <w:rPr>
          <w:sz w:val="20"/>
          <w:szCs w:val="20"/>
          <w:lang w:val="fr-FR" w:eastAsia="fr-FR"/>
        </w:rPr>
        <w:t>le groupe de projet</w:t>
      </w:r>
      <w:r w:rsidR="00467778" w:rsidRPr="00CA2A58">
        <w:rPr>
          <w:sz w:val="20"/>
          <w:szCs w:val="20"/>
          <w:lang w:val="fr-FR" w:eastAsia="fr-FR"/>
        </w:rPr>
        <w:t>.</w:t>
      </w:r>
      <w:r w:rsidR="007B0412" w:rsidRPr="00CA2A58">
        <w:rPr>
          <w:sz w:val="20"/>
          <w:szCs w:val="20"/>
          <w:lang w:val="fr-FR" w:eastAsia="fr-FR"/>
        </w:rPr>
        <w:t xml:space="preserve"> </w:t>
      </w:r>
      <w:r w:rsidR="00AA22AE" w:rsidRPr="00CA2A58">
        <w:rPr>
          <w:sz w:val="20"/>
          <w:szCs w:val="20"/>
          <w:lang w:val="fr-FR" w:eastAsia="fr-FR"/>
        </w:rPr>
        <w:t>Pour le reste, les conditions générales s’appliquent.</w:t>
      </w:r>
    </w:p>
    <w:p w14:paraId="2897E10C" w14:textId="77777777" w:rsidR="00C557E9" w:rsidRPr="0094770A" w:rsidRDefault="00C557E9" w:rsidP="0021243A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t>Art.</w:t>
      </w:r>
      <w:r w:rsidR="0009094E" w:rsidRPr="0094770A">
        <w:rPr>
          <w:sz w:val="24"/>
          <w:szCs w:val="24"/>
        </w:rPr>
        <w:t>4</w:t>
      </w:r>
      <w:r w:rsidRPr="0094770A">
        <w:rPr>
          <w:sz w:val="24"/>
          <w:szCs w:val="24"/>
        </w:rPr>
        <w:t xml:space="preserve"> </w:t>
      </w:r>
      <w:r w:rsidR="0033704B" w:rsidRPr="0094770A">
        <w:rPr>
          <w:sz w:val="24"/>
          <w:szCs w:val="24"/>
        </w:rPr>
        <w:t>Réalisation</w:t>
      </w:r>
      <w:r w:rsidR="00285135">
        <w:rPr>
          <w:sz w:val="24"/>
          <w:szCs w:val="24"/>
        </w:rPr>
        <w:t xml:space="preserve"> </w:t>
      </w:r>
      <w:r w:rsidR="00285135" w:rsidRPr="00D54143">
        <w:rPr>
          <w:sz w:val="24"/>
          <w:szCs w:val="24"/>
        </w:rPr>
        <w:t>et résultats</w:t>
      </w:r>
    </w:p>
    <w:p w14:paraId="65A16272" w14:textId="77777777" w:rsidR="00C557E9" w:rsidRPr="00CA2A58" w:rsidRDefault="003F494D" w:rsidP="00B05B72">
      <w:pPr>
        <w:spacing w:before="120" w:after="0" w:line="240" w:lineRule="auto"/>
        <w:rPr>
          <w:sz w:val="20"/>
          <w:szCs w:val="20"/>
        </w:rPr>
      </w:pPr>
      <w:r>
        <w:rPr>
          <w:sz w:val="20"/>
          <w:szCs w:val="20"/>
        </w:rPr>
        <w:t>Le groupe de projet</w:t>
      </w:r>
      <w:r w:rsidR="00C557E9" w:rsidRPr="00CA2A58">
        <w:rPr>
          <w:sz w:val="20"/>
          <w:szCs w:val="20"/>
        </w:rPr>
        <w:t xml:space="preserve"> est </w:t>
      </w:r>
      <w:r w:rsidR="00467778" w:rsidRPr="00CA2A58">
        <w:rPr>
          <w:sz w:val="20"/>
          <w:szCs w:val="20"/>
        </w:rPr>
        <w:t>responsable de l’exécution du</w:t>
      </w:r>
      <w:r w:rsidR="0033704B" w:rsidRPr="00CA2A58">
        <w:rPr>
          <w:sz w:val="20"/>
          <w:szCs w:val="20"/>
        </w:rPr>
        <w:t xml:space="preserve"> </w:t>
      </w:r>
      <w:r w:rsidR="00B62D49">
        <w:rPr>
          <w:sz w:val="20"/>
          <w:szCs w:val="20"/>
        </w:rPr>
        <w:t>contr</w:t>
      </w:r>
      <w:r w:rsidR="0033704B" w:rsidRPr="00CA2A58">
        <w:rPr>
          <w:sz w:val="20"/>
          <w:szCs w:val="20"/>
        </w:rPr>
        <w:t>at</w:t>
      </w:r>
      <w:r w:rsidR="00C557E9" w:rsidRPr="00CA2A58">
        <w:rPr>
          <w:sz w:val="20"/>
          <w:szCs w:val="20"/>
        </w:rPr>
        <w:t xml:space="preserve">. </w:t>
      </w:r>
      <w:r>
        <w:rPr>
          <w:sz w:val="20"/>
          <w:szCs w:val="20"/>
        </w:rPr>
        <w:t>Dans ce cadre</w:t>
      </w:r>
      <w:r w:rsidR="00AA22AE" w:rsidRPr="00CA2A58">
        <w:rPr>
          <w:sz w:val="20"/>
          <w:szCs w:val="20"/>
        </w:rPr>
        <w:t>, l</w:t>
      </w:r>
      <w:r w:rsidR="00C557E9" w:rsidRPr="00CA2A58">
        <w:rPr>
          <w:sz w:val="20"/>
          <w:szCs w:val="20"/>
        </w:rPr>
        <w:t>a personne de référence</w:t>
      </w:r>
      <w:r w:rsidR="00AA22AE" w:rsidRPr="00CA2A58">
        <w:rPr>
          <w:sz w:val="20"/>
          <w:szCs w:val="20"/>
        </w:rPr>
        <w:t xml:space="preserve"> au sein </w:t>
      </w:r>
      <w:r>
        <w:rPr>
          <w:sz w:val="20"/>
          <w:szCs w:val="20"/>
        </w:rPr>
        <w:t>du groupe de projet</w:t>
      </w:r>
      <w:r w:rsidR="00C557E9" w:rsidRPr="00CA2A58">
        <w:rPr>
          <w:sz w:val="20"/>
          <w:szCs w:val="20"/>
        </w:rPr>
        <w:t xml:space="preserve"> est :</w:t>
      </w:r>
    </w:p>
    <w:p w14:paraId="7B4AAE7D" w14:textId="77777777" w:rsidR="00C557E9" w:rsidRPr="00CA2A58" w:rsidRDefault="0033704B" w:rsidP="0021243A">
      <w:pPr>
        <w:tabs>
          <w:tab w:val="decimal" w:leader="dot" w:pos="5670"/>
        </w:tabs>
        <w:spacing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>Prénom</w:t>
      </w:r>
      <w:r w:rsidR="0094770A" w:rsidRPr="00CA2A58">
        <w:rPr>
          <w:sz w:val="20"/>
          <w:szCs w:val="20"/>
        </w:rPr>
        <w:t xml:space="preserve"> Nom</w:t>
      </w:r>
      <w:r w:rsidR="00C557E9" w:rsidRPr="00CA2A58">
        <w:rPr>
          <w:sz w:val="20"/>
          <w:szCs w:val="20"/>
        </w:rPr>
        <w:t> :</w:t>
      </w:r>
      <w:r w:rsidR="008C0166" w:rsidRPr="00CA2A58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-396756070"/>
          <w:placeholder>
            <w:docPart w:val="6DA7C1734BB947249C45346B6D6799F2"/>
          </w:placeholder>
          <w:showingPlcHdr/>
        </w:sdtPr>
        <w:sdtContent>
          <w:r w:rsidR="00B549DD" w:rsidRPr="00CA2A58">
            <w:rPr>
              <w:color w:val="808080" w:themeColor="background1" w:themeShade="80"/>
              <w:sz w:val="20"/>
              <w:szCs w:val="20"/>
            </w:rPr>
            <w:t>identité du</w:t>
          </w:r>
          <w:r w:rsidR="008705DB" w:rsidRPr="00CA2A58">
            <w:rPr>
              <w:color w:val="808080" w:themeColor="background1" w:themeShade="80"/>
              <w:sz w:val="20"/>
              <w:szCs w:val="20"/>
            </w:rPr>
            <w:t>·de la</w:t>
          </w:r>
          <w:r w:rsidR="00B549DD" w:rsidRPr="00CA2A58">
            <w:rPr>
              <w:color w:val="808080" w:themeColor="background1" w:themeShade="80"/>
              <w:sz w:val="20"/>
              <w:szCs w:val="20"/>
            </w:rPr>
            <w:t xml:space="preserve"> responsable désigné</w:t>
          </w:r>
          <w:r w:rsidR="008705DB" w:rsidRPr="00CA2A58">
            <w:rPr>
              <w:color w:val="808080" w:themeColor="background1" w:themeShade="80"/>
              <w:sz w:val="20"/>
              <w:szCs w:val="20"/>
            </w:rPr>
            <w:t>·e</w:t>
          </w:r>
        </w:sdtContent>
      </w:sdt>
    </w:p>
    <w:p w14:paraId="7B14F402" w14:textId="77777777" w:rsidR="00C557E9" w:rsidRPr="00CA2A58" w:rsidRDefault="0094770A" w:rsidP="0021243A">
      <w:pPr>
        <w:spacing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>E-m</w:t>
      </w:r>
      <w:r w:rsidR="00AB7205" w:rsidRPr="00CA2A58">
        <w:rPr>
          <w:sz w:val="20"/>
          <w:szCs w:val="20"/>
        </w:rPr>
        <w:t xml:space="preserve">ail </w:t>
      </w:r>
      <w:r w:rsidR="00C557E9" w:rsidRPr="00CA2A58">
        <w:rPr>
          <w:sz w:val="20"/>
          <w:szCs w:val="20"/>
        </w:rPr>
        <w:t xml:space="preserve">: </w:t>
      </w:r>
      <w:sdt>
        <w:sdtPr>
          <w:rPr>
            <w:sz w:val="20"/>
            <w:szCs w:val="20"/>
          </w:rPr>
          <w:id w:val="12737411"/>
          <w:placeholder>
            <w:docPart w:val="2E370D5BB6A64E40B976A4F23431B70F"/>
          </w:placeholder>
          <w:showingPlcHdr/>
        </w:sdtPr>
        <w:sdtContent>
          <w:r w:rsidR="00B549DD" w:rsidRPr="00CA2A58">
            <w:rPr>
              <w:rStyle w:val="Textedelespacerserv"/>
              <w:sz w:val="20"/>
              <w:szCs w:val="20"/>
            </w:rPr>
            <w:t>e</w:t>
          </w:r>
          <w:r w:rsidR="008705DB" w:rsidRPr="00CA2A58">
            <w:rPr>
              <w:rStyle w:val="Textedelespacerserv"/>
              <w:sz w:val="20"/>
              <w:szCs w:val="20"/>
            </w:rPr>
            <w:t>-</w:t>
          </w:r>
          <w:r w:rsidR="00B549DD" w:rsidRPr="00CA2A58">
            <w:rPr>
              <w:rStyle w:val="Textedelespacerserv"/>
              <w:sz w:val="20"/>
              <w:szCs w:val="20"/>
            </w:rPr>
            <w:t xml:space="preserve">mail </w:t>
          </w:r>
          <w:r w:rsidR="008705DB" w:rsidRPr="00CA2A58">
            <w:rPr>
              <w:rStyle w:val="Textedelespacerserv"/>
              <w:sz w:val="20"/>
              <w:szCs w:val="20"/>
            </w:rPr>
            <w:t xml:space="preserve">@students.hevs.ch </w:t>
          </w:r>
          <w:r w:rsidR="00B549DD" w:rsidRPr="00CA2A58">
            <w:rPr>
              <w:rStyle w:val="Textedelespacerserv"/>
              <w:sz w:val="20"/>
              <w:szCs w:val="20"/>
            </w:rPr>
            <w:t>d</w:t>
          </w:r>
          <w:r w:rsidR="008705DB" w:rsidRPr="00CA2A58">
            <w:rPr>
              <w:rStyle w:val="Textedelespacerserv"/>
              <w:sz w:val="20"/>
              <w:szCs w:val="20"/>
            </w:rPr>
            <w:t>u·de la</w:t>
          </w:r>
          <w:r w:rsidR="00B549DD" w:rsidRPr="00CA2A58">
            <w:rPr>
              <w:rStyle w:val="Textedelespacerserv"/>
              <w:sz w:val="20"/>
              <w:szCs w:val="20"/>
            </w:rPr>
            <w:t xml:space="preserve"> </w:t>
          </w:r>
          <w:r w:rsidR="008705DB" w:rsidRPr="00CA2A58">
            <w:rPr>
              <w:rStyle w:val="Textedelespacerserv"/>
              <w:sz w:val="20"/>
              <w:szCs w:val="20"/>
            </w:rPr>
            <w:t>responsable désigné·e</w:t>
          </w:r>
        </w:sdtContent>
      </w:sdt>
    </w:p>
    <w:p w14:paraId="6DE1E1A4" w14:textId="77777777" w:rsidR="00997B2B" w:rsidRDefault="00997B2B" w:rsidP="0021243A">
      <w:pPr>
        <w:spacing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No de téléphone : </w:t>
      </w:r>
      <w:sdt>
        <w:sdtPr>
          <w:rPr>
            <w:sz w:val="20"/>
            <w:szCs w:val="20"/>
          </w:rPr>
          <w:id w:val="2088726217"/>
          <w:placeholder>
            <w:docPart w:val="FD33504FA8D84DE98DE52C806D39DA7A"/>
          </w:placeholder>
          <w:showingPlcHdr/>
        </w:sdtPr>
        <w:sdtContent>
          <w:r w:rsidR="008705DB" w:rsidRPr="00CA2A58">
            <w:rPr>
              <w:rStyle w:val="Textedelespacerserv"/>
              <w:sz w:val="20"/>
              <w:szCs w:val="20"/>
            </w:rPr>
            <w:t>no de</w:t>
          </w:r>
          <w:r w:rsidR="00B549DD" w:rsidRPr="00CA2A58">
            <w:rPr>
              <w:rStyle w:val="Textedelespacerserv"/>
              <w:sz w:val="20"/>
              <w:szCs w:val="20"/>
            </w:rPr>
            <w:t xml:space="preserve"> </w:t>
          </w:r>
          <w:r w:rsidR="008705DB" w:rsidRPr="00CA2A58">
            <w:rPr>
              <w:rStyle w:val="Textedelespacerserv"/>
              <w:sz w:val="20"/>
              <w:szCs w:val="20"/>
            </w:rPr>
            <w:t>portable</w:t>
          </w:r>
          <w:r w:rsidR="00B549DD" w:rsidRPr="00CA2A58">
            <w:rPr>
              <w:rStyle w:val="Textedelespacerserv"/>
              <w:sz w:val="20"/>
              <w:szCs w:val="20"/>
            </w:rPr>
            <w:t xml:space="preserve"> direct</w:t>
          </w:r>
        </w:sdtContent>
      </w:sdt>
    </w:p>
    <w:p w14:paraId="0D9A4698" w14:textId="77777777" w:rsidR="003F494D" w:rsidRDefault="003F494D" w:rsidP="0021243A">
      <w:pPr>
        <w:spacing w:after="0" w:line="240" w:lineRule="auto"/>
        <w:rPr>
          <w:i/>
          <w:iCs/>
          <w:sz w:val="20"/>
          <w:szCs w:val="20"/>
        </w:rPr>
      </w:pPr>
      <w:r w:rsidRPr="003F494D">
        <w:rPr>
          <w:i/>
          <w:iCs/>
          <w:sz w:val="20"/>
          <w:szCs w:val="20"/>
        </w:rPr>
        <w:t>[Si nécessaire ou souhaité, ajouter les coordonnées du professeur responsable]</w:t>
      </w:r>
    </w:p>
    <w:p w14:paraId="7292EBFD" w14:textId="77777777" w:rsidR="00285135" w:rsidRDefault="00285135" w:rsidP="0021243A">
      <w:pPr>
        <w:spacing w:after="0" w:line="240" w:lineRule="auto"/>
        <w:rPr>
          <w:i/>
          <w:iCs/>
          <w:sz w:val="20"/>
          <w:szCs w:val="20"/>
        </w:rPr>
      </w:pPr>
    </w:p>
    <w:p w14:paraId="097440A6" w14:textId="77777777" w:rsidR="00285135" w:rsidRPr="00285135" w:rsidRDefault="00285135" w:rsidP="0021243A">
      <w:pPr>
        <w:spacing w:after="0" w:line="240" w:lineRule="auto"/>
        <w:rPr>
          <w:sz w:val="20"/>
          <w:szCs w:val="20"/>
        </w:rPr>
      </w:pPr>
      <w:r w:rsidRPr="003D09C2">
        <w:rPr>
          <w:sz w:val="20"/>
          <w:szCs w:val="20"/>
        </w:rPr>
        <w:t>Dans l</w:t>
      </w:r>
      <w:r w:rsidR="003D09C2" w:rsidRPr="003D09C2">
        <w:rPr>
          <w:sz w:val="20"/>
          <w:szCs w:val="20"/>
        </w:rPr>
        <w:t>a réalisation</w:t>
      </w:r>
      <w:r w:rsidRPr="003D09C2">
        <w:rPr>
          <w:sz w:val="20"/>
          <w:szCs w:val="20"/>
        </w:rPr>
        <w:t xml:space="preserve"> des travaux mentionnés dans ce contrat, le groupe de projet n’est en aucun cas tenu à une obligation de résultats </w:t>
      </w:r>
      <w:r w:rsidR="00D54143" w:rsidRPr="003D09C2">
        <w:rPr>
          <w:sz w:val="20"/>
          <w:szCs w:val="20"/>
        </w:rPr>
        <w:t>probants</w:t>
      </w:r>
      <w:r w:rsidRPr="003D09C2">
        <w:rPr>
          <w:sz w:val="20"/>
          <w:szCs w:val="20"/>
        </w:rPr>
        <w:t>, compte tenu de la nature formatrice et</w:t>
      </w:r>
      <w:r w:rsidR="00D54143" w:rsidRPr="003D09C2">
        <w:rPr>
          <w:sz w:val="20"/>
          <w:szCs w:val="20"/>
        </w:rPr>
        <w:t>, selon les cas,</w:t>
      </w:r>
      <w:r w:rsidRPr="003D09C2">
        <w:rPr>
          <w:sz w:val="20"/>
          <w:szCs w:val="20"/>
        </w:rPr>
        <w:t xml:space="preserve"> </w:t>
      </w:r>
      <w:r w:rsidR="00D54143" w:rsidRPr="003D09C2">
        <w:rPr>
          <w:sz w:val="20"/>
          <w:szCs w:val="20"/>
        </w:rPr>
        <w:t>potentiellement prospecti</w:t>
      </w:r>
      <w:r w:rsidR="003D09C2" w:rsidRPr="003D09C2">
        <w:rPr>
          <w:sz w:val="20"/>
          <w:szCs w:val="20"/>
        </w:rPr>
        <w:t>ve</w:t>
      </w:r>
      <w:r w:rsidR="00D54143" w:rsidRPr="003D09C2">
        <w:rPr>
          <w:sz w:val="20"/>
          <w:szCs w:val="20"/>
        </w:rPr>
        <w:t>,</w:t>
      </w:r>
      <w:r w:rsidRPr="003D09C2">
        <w:rPr>
          <w:sz w:val="20"/>
          <w:szCs w:val="20"/>
        </w:rPr>
        <w:t xml:space="preserve"> du projet.</w:t>
      </w:r>
    </w:p>
    <w:p w14:paraId="4BE0DDF8" w14:textId="77777777" w:rsidR="00997B2B" w:rsidRPr="0094770A" w:rsidRDefault="00997B2B" w:rsidP="0021243A">
      <w:pPr>
        <w:pStyle w:val="Sous-titre"/>
        <w:spacing w:before="240" w:line="240" w:lineRule="auto"/>
        <w:rPr>
          <w:sz w:val="24"/>
          <w:szCs w:val="24"/>
        </w:rPr>
      </w:pPr>
      <w:r w:rsidRPr="0094770A">
        <w:rPr>
          <w:sz w:val="24"/>
          <w:szCs w:val="24"/>
        </w:rPr>
        <w:lastRenderedPageBreak/>
        <w:t>Art.</w:t>
      </w:r>
      <w:r w:rsidR="0009094E" w:rsidRPr="0094770A">
        <w:rPr>
          <w:sz w:val="24"/>
          <w:szCs w:val="24"/>
        </w:rPr>
        <w:t>5</w:t>
      </w:r>
      <w:r w:rsidRPr="0094770A">
        <w:rPr>
          <w:sz w:val="24"/>
          <w:szCs w:val="24"/>
        </w:rPr>
        <w:t xml:space="preserve"> Délai de réalisation</w:t>
      </w:r>
    </w:p>
    <w:p w14:paraId="0CB05FBE" w14:textId="77777777" w:rsidR="00997B2B" w:rsidRPr="00CA2A58" w:rsidRDefault="00997B2B" w:rsidP="00B05B72">
      <w:pPr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Le </w:t>
      </w:r>
      <w:r w:rsidR="00B62D49">
        <w:rPr>
          <w:sz w:val="20"/>
          <w:szCs w:val="20"/>
        </w:rPr>
        <w:t>projet</w:t>
      </w:r>
      <w:r w:rsidRPr="00CA2A58">
        <w:rPr>
          <w:sz w:val="20"/>
          <w:szCs w:val="20"/>
        </w:rPr>
        <w:t xml:space="preserve"> </w:t>
      </w:r>
      <w:r w:rsidR="00BE569D" w:rsidRPr="00CA2A58">
        <w:rPr>
          <w:sz w:val="20"/>
          <w:szCs w:val="20"/>
        </w:rPr>
        <w:t xml:space="preserve">est réalisé </w:t>
      </w:r>
      <w:r w:rsidR="003F37FA">
        <w:rPr>
          <w:sz w:val="20"/>
          <w:szCs w:val="20"/>
        </w:rPr>
        <w:t xml:space="preserve">au plus tard pour le </w:t>
      </w:r>
      <w:sdt>
        <w:sdtPr>
          <w:rPr>
            <w:sz w:val="20"/>
            <w:szCs w:val="20"/>
          </w:rPr>
          <w:id w:val="-1978596205"/>
          <w:placeholder>
            <w:docPart w:val="936FE7EE8A6B49C3B2BB0B4AD8C94600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Content>
          <w:r w:rsidR="003F37FA" w:rsidRPr="00CA2A58">
            <w:rPr>
              <w:rStyle w:val="Textedelespacerserv"/>
              <w:sz w:val="20"/>
              <w:szCs w:val="20"/>
            </w:rPr>
            <w:t>Cliquez ici pour entrer une date</w:t>
          </w:r>
        </w:sdtContent>
      </w:sdt>
      <w:r w:rsidR="00F7389F" w:rsidRPr="00CA2A58">
        <w:rPr>
          <w:sz w:val="20"/>
          <w:szCs w:val="20"/>
        </w:rPr>
        <w:t>.</w:t>
      </w:r>
    </w:p>
    <w:p w14:paraId="6555BE09" w14:textId="36694158" w:rsidR="00C16759" w:rsidRPr="00CA2A58" w:rsidRDefault="00BE569D" w:rsidP="0021243A">
      <w:pPr>
        <w:spacing w:after="0" w:line="240" w:lineRule="auto"/>
        <w:rPr>
          <w:strike/>
          <w:sz w:val="20"/>
          <w:szCs w:val="20"/>
          <w:lang w:val="fr-FR" w:eastAsia="fr-FR"/>
        </w:rPr>
      </w:pPr>
      <w:r w:rsidRPr="00CA2A58">
        <w:rPr>
          <w:sz w:val="20"/>
          <w:szCs w:val="20"/>
          <w:lang w:val="fr-FR" w:eastAsia="fr-FR"/>
        </w:rPr>
        <w:t>Le respect du délai fixé est lié aux termes du contrat</w:t>
      </w:r>
      <w:r w:rsidR="00AB7205" w:rsidRPr="00CA2A58">
        <w:rPr>
          <w:sz w:val="20"/>
          <w:szCs w:val="20"/>
          <w:lang w:val="fr-FR" w:eastAsia="fr-FR"/>
        </w:rPr>
        <w:t xml:space="preserve">. </w:t>
      </w:r>
    </w:p>
    <w:p w14:paraId="25683A16" w14:textId="77777777" w:rsidR="00C16759" w:rsidRPr="00F7389F" w:rsidRDefault="00C16759" w:rsidP="008951E4">
      <w:pPr>
        <w:pStyle w:val="Sous-titre"/>
        <w:spacing w:before="240" w:line="240" w:lineRule="auto"/>
        <w:rPr>
          <w:sz w:val="24"/>
          <w:szCs w:val="24"/>
        </w:rPr>
      </w:pPr>
      <w:r w:rsidRPr="00F7389F">
        <w:rPr>
          <w:sz w:val="24"/>
          <w:szCs w:val="24"/>
        </w:rPr>
        <w:t>Art.</w:t>
      </w:r>
      <w:r w:rsidR="0009094E" w:rsidRPr="00F7389F">
        <w:rPr>
          <w:sz w:val="24"/>
          <w:szCs w:val="24"/>
        </w:rPr>
        <w:t>6</w:t>
      </w:r>
      <w:r w:rsidRPr="00F7389F">
        <w:rPr>
          <w:sz w:val="24"/>
          <w:szCs w:val="24"/>
        </w:rPr>
        <w:t xml:space="preserve"> Prix et modalités de paiement</w:t>
      </w:r>
    </w:p>
    <w:p w14:paraId="4110225B" w14:textId="26D33BED" w:rsidR="00CA2A58" w:rsidRPr="00CA2A58" w:rsidRDefault="00B07369" w:rsidP="00375F5D">
      <w:pPr>
        <w:spacing w:before="120" w:after="0" w:line="240" w:lineRule="auto"/>
        <w:rPr>
          <w:sz w:val="20"/>
          <w:szCs w:val="20"/>
        </w:rPr>
      </w:pPr>
      <w:r>
        <w:rPr>
          <w:sz w:val="20"/>
          <w:szCs w:val="20"/>
          <w:bdr w:val="none" w:sz="0" w:space="0" w:color="auto" w:frame="1"/>
          <w:lang w:val="fr-FR" w:eastAsia="fr-FR"/>
        </w:rPr>
        <w:t xml:space="preserve">Le mandat étant une première réalisation pour l’organisation mandante, </w:t>
      </w:r>
      <w:r w:rsidR="0038136F">
        <w:rPr>
          <w:sz w:val="20"/>
          <w:szCs w:val="20"/>
          <w:bdr w:val="none" w:sz="0" w:space="0" w:color="auto" w:frame="1"/>
          <w:lang w:val="fr-FR" w:eastAsia="fr-FR"/>
        </w:rPr>
        <w:t>aucun prix n’est facturé.</w:t>
      </w:r>
    </w:p>
    <w:p w14:paraId="2302C9B6" w14:textId="77777777" w:rsidR="00E24A77" w:rsidRDefault="00E24A77" w:rsidP="00DF6FD4">
      <w:pPr>
        <w:pStyle w:val="Sous-titre"/>
        <w:spacing w:before="240" w:line="240" w:lineRule="auto"/>
        <w:rPr>
          <w:sz w:val="24"/>
          <w:szCs w:val="24"/>
        </w:rPr>
      </w:pPr>
      <w:r>
        <w:rPr>
          <w:sz w:val="24"/>
          <w:szCs w:val="24"/>
        </w:rPr>
        <w:t>Art.7 Communication</w:t>
      </w:r>
      <w:r w:rsidR="008F131A">
        <w:rPr>
          <w:sz w:val="24"/>
          <w:szCs w:val="24"/>
        </w:rPr>
        <w:t>/Publication</w:t>
      </w:r>
    </w:p>
    <w:p w14:paraId="3D011DFD" w14:textId="77777777" w:rsidR="00E24A77" w:rsidRPr="00E24A77" w:rsidRDefault="008F131A" w:rsidP="000D3C4B">
      <w:pPr>
        <w:spacing w:before="120"/>
        <w:rPr>
          <w:sz w:val="20"/>
          <w:szCs w:val="20"/>
        </w:rPr>
      </w:pPr>
      <w:r>
        <w:rPr>
          <w:sz w:val="20"/>
          <w:szCs w:val="20"/>
        </w:rPr>
        <w:t xml:space="preserve">Le partenaire externe reconnait </w:t>
      </w:r>
      <w:r w:rsidR="009F710E">
        <w:rPr>
          <w:sz w:val="20"/>
          <w:szCs w:val="20"/>
        </w:rPr>
        <w:t>à la Haute école de Gestion le droit de communiquer et publier du contenu rédactionnel qui présente la collaboration mise en place et le projet réalisé par les étudiant·e</w:t>
      </w:r>
      <w:r w:rsidR="005B5BE7">
        <w:rPr>
          <w:sz w:val="20"/>
          <w:szCs w:val="20"/>
        </w:rPr>
        <w:t>s.</w:t>
      </w:r>
      <w:r w:rsidR="005B5BE7" w:rsidRPr="005B5BE7">
        <w:t xml:space="preserve"> </w:t>
      </w:r>
      <w:r w:rsidR="005B5BE7">
        <w:rPr>
          <w:sz w:val="20"/>
          <w:szCs w:val="20"/>
        </w:rPr>
        <w:t>L</w:t>
      </w:r>
      <w:r w:rsidR="005B5BE7" w:rsidRPr="005B5BE7">
        <w:rPr>
          <w:sz w:val="20"/>
          <w:szCs w:val="20"/>
        </w:rPr>
        <w:t>e projet de texte à publier</w:t>
      </w:r>
      <w:r w:rsidR="005B5BE7">
        <w:rPr>
          <w:sz w:val="20"/>
          <w:szCs w:val="20"/>
        </w:rPr>
        <w:t xml:space="preserve"> sera discuté préalablement entre les 2 parties. </w:t>
      </w:r>
      <w:r w:rsidR="000D3C4B">
        <w:rPr>
          <w:sz w:val="20"/>
          <w:szCs w:val="20"/>
        </w:rPr>
        <w:t xml:space="preserve">Si le partenaire souhaite </w:t>
      </w:r>
      <w:r w:rsidR="005B5BE7">
        <w:rPr>
          <w:sz w:val="20"/>
          <w:szCs w:val="20"/>
        </w:rPr>
        <w:t>communi</w:t>
      </w:r>
      <w:r w:rsidR="000D3C4B">
        <w:rPr>
          <w:sz w:val="20"/>
          <w:szCs w:val="20"/>
        </w:rPr>
        <w:t>quer sur le</w:t>
      </w:r>
      <w:r w:rsidR="005B5BE7">
        <w:rPr>
          <w:sz w:val="20"/>
          <w:szCs w:val="20"/>
        </w:rPr>
        <w:t xml:space="preserve"> projet</w:t>
      </w:r>
      <w:r w:rsidR="000D3C4B">
        <w:rPr>
          <w:sz w:val="20"/>
          <w:szCs w:val="20"/>
        </w:rPr>
        <w:t xml:space="preserve"> de son côté</w:t>
      </w:r>
      <w:r w:rsidR="005B5BE7">
        <w:rPr>
          <w:sz w:val="20"/>
          <w:szCs w:val="20"/>
        </w:rPr>
        <w:t xml:space="preserve">, </w:t>
      </w:r>
      <w:r w:rsidR="000D3C4B">
        <w:rPr>
          <w:sz w:val="20"/>
          <w:szCs w:val="20"/>
        </w:rPr>
        <w:t>il</w:t>
      </w:r>
      <w:r w:rsidR="005B5BE7">
        <w:rPr>
          <w:sz w:val="20"/>
          <w:szCs w:val="20"/>
        </w:rPr>
        <w:t xml:space="preserve"> s’engage à mentionner la collaboration avec la Haute école de Gestion.</w:t>
      </w:r>
    </w:p>
    <w:p w14:paraId="6EE848B3" w14:textId="77777777" w:rsidR="00C11109" w:rsidRPr="00F7389F" w:rsidRDefault="00C11109" w:rsidP="00DF6FD4">
      <w:pPr>
        <w:pStyle w:val="Sous-titre"/>
        <w:spacing w:before="240" w:line="240" w:lineRule="auto"/>
        <w:rPr>
          <w:sz w:val="24"/>
          <w:szCs w:val="24"/>
        </w:rPr>
      </w:pPr>
      <w:r w:rsidRPr="00F7389F">
        <w:rPr>
          <w:sz w:val="24"/>
          <w:szCs w:val="24"/>
        </w:rPr>
        <w:t>Art.</w:t>
      </w:r>
      <w:r w:rsidR="000D3C4B">
        <w:rPr>
          <w:sz w:val="24"/>
          <w:szCs w:val="24"/>
        </w:rPr>
        <w:t>8</w:t>
      </w:r>
      <w:r w:rsidRPr="00F7389F">
        <w:rPr>
          <w:sz w:val="24"/>
          <w:szCs w:val="24"/>
        </w:rPr>
        <w:t xml:space="preserve"> Responsabilité en général</w:t>
      </w:r>
    </w:p>
    <w:p w14:paraId="6039FA67" w14:textId="77777777" w:rsidR="00C11109" w:rsidRPr="00CA2A58" w:rsidRDefault="00C11109" w:rsidP="00B05B72">
      <w:pPr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La responsabilité des </w:t>
      </w:r>
      <w:r w:rsidR="00BE569D" w:rsidRPr="00CA2A58">
        <w:rPr>
          <w:sz w:val="20"/>
          <w:szCs w:val="20"/>
        </w:rPr>
        <w:t xml:space="preserve">différentes </w:t>
      </w:r>
      <w:r w:rsidRPr="00CA2A58">
        <w:rPr>
          <w:sz w:val="20"/>
          <w:szCs w:val="20"/>
        </w:rPr>
        <w:t>parties pour le présent contrat est régie par les articles 398 et 399 du</w:t>
      </w:r>
      <w:r w:rsidR="007B5B7E" w:rsidRPr="00CA2A58">
        <w:rPr>
          <w:sz w:val="20"/>
          <w:szCs w:val="20"/>
        </w:rPr>
        <w:t xml:space="preserve"> </w:t>
      </w:r>
      <w:r w:rsidRPr="00CA2A58">
        <w:rPr>
          <w:sz w:val="20"/>
          <w:szCs w:val="20"/>
        </w:rPr>
        <w:t>Code suisse des obligations (CO).</w:t>
      </w:r>
    </w:p>
    <w:p w14:paraId="2B483988" w14:textId="77777777" w:rsidR="00C11109" w:rsidRPr="00F7389F" w:rsidRDefault="00C11109" w:rsidP="00DF6FD4">
      <w:pPr>
        <w:pStyle w:val="Sous-titre"/>
        <w:spacing w:before="240" w:line="240" w:lineRule="auto"/>
        <w:rPr>
          <w:sz w:val="24"/>
          <w:szCs w:val="24"/>
        </w:rPr>
      </w:pPr>
      <w:r w:rsidRPr="00F7389F">
        <w:rPr>
          <w:sz w:val="24"/>
          <w:szCs w:val="24"/>
        </w:rPr>
        <w:t>Art.</w:t>
      </w:r>
      <w:r w:rsidR="000D3C4B">
        <w:rPr>
          <w:sz w:val="24"/>
          <w:szCs w:val="24"/>
        </w:rPr>
        <w:t>9</w:t>
      </w:r>
      <w:r w:rsidRPr="00F7389F">
        <w:rPr>
          <w:sz w:val="24"/>
          <w:szCs w:val="24"/>
        </w:rPr>
        <w:t xml:space="preserve"> </w:t>
      </w:r>
      <w:r w:rsidR="00BE569D" w:rsidRPr="00F7389F">
        <w:rPr>
          <w:sz w:val="24"/>
          <w:szCs w:val="24"/>
        </w:rPr>
        <w:t xml:space="preserve">Annulation </w:t>
      </w:r>
    </w:p>
    <w:p w14:paraId="0CD3D067" w14:textId="77777777" w:rsidR="005277E9" w:rsidRPr="00CA2A58" w:rsidRDefault="00DF6FD4" w:rsidP="00B05B72">
      <w:pPr>
        <w:spacing w:before="120" w:after="0" w:line="240" w:lineRule="auto"/>
        <w:rPr>
          <w:strike/>
          <w:sz w:val="20"/>
          <w:szCs w:val="20"/>
        </w:rPr>
      </w:pPr>
      <w:r w:rsidRPr="00CA2A58">
        <w:rPr>
          <w:sz w:val="20"/>
          <w:szCs w:val="20"/>
        </w:rPr>
        <w:t xml:space="preserve">Par </w:t>
      </w:r>
      <w:r w:rsidR="00F7389F" w:rsidRPr="00CA2A58">
        <w:rPr>
          <w:sz w:val="20"/>
          <w:szCs w:val="20"/>
        </w:rPr>
        <w:t>s</w:t>
      </w:r>
      <w:r w:rsidRPr="00CA2A58">
        <w:rPr>
          <w:sz w:val="20"/>
          <w:szCs w:val="20"/>
        </w:rPr>
        <w:t>a signature</w:t>
      </w:r>
      <w:r w:rsidR="005277E9" w:rsidRPr="00CA2A58">
        <w:rPr>
          <w:sz w:val="20"/>
          <w:szCs w:val="20"/>
        </w:rPr>
        <w:t xml:space="preserve">, </w:t>
      </w:r>
      <w:r w:rsidR="00B62D49">
        <w:rPr>
          <w:sz w:val="20"/>
          <w:szCs w:val="20"/>
        </w:rPr>
        <w:t>le partenaire externe</w:t>
      </w:r>
      <w:r w:rsidR="005277E9" w:rsidRPr="00CA2A58">
        <w:rPr>
          <w:sz w:val="20"/>
          <w:szCs w:val="20"/>
        </w:rPr>
        <w:t xml:space="preserve"> s’engage à </w:t>
      </w:r>
      <w:r w:rsidRPr="00CA2A58">
        <w:rPr>
          <w:sz w:val="20"/>
          <w:szCs w:val="20"/>
        </w:rPr>
        <w:t>régler</w:t>
      </w:r>
      <w:r w:rsidR="005277E9" w:rsidRPr="00CA2A58">
        <w:rPr>
          <w:sz w:val="20"/>
          <w:szCs w:val="20"/>
        </w:rPr>
        <w:t xml:space="preserve"> le montant </w:t>
      </w:r>
      <w:r w:rsidRPr="00CA2A58">
        <w:rPr>
          <w:sz w:val="20"/>
          <w:szCs w:val="20"/>
        </w:rPr>
        <w:t>convenu</w:t>
      </w:r>
      <w:r w:rsidR="005277E9" w:rsidRPr="00CA2A58">
        <w:rPr>
          <w:sz w:val="20"/>
          <w:szCs w:val="20"/>
        </w:rPr>
        <w:t>. E</w:t>
      </w:r>
      <w:r w:rsidR="00E85343" w:rsidRPr="00CA2A58">
        <w:rPr>
          <w:sz w:val="20"/>
          <w:szCs w:val="20"/>
        </w:rPr>
        <w:t xml:space="preserve">n cas de résiliation du contrat durant </w:t>
      </w:r>
      <w:r w:rsidR="00BE569D" w:rsidRPr="00CA2A58">
        <w:rPr>
          <w:sz w:val="20"/>
          <w:szCs w:val="20"/>
        </w:rPr>
        <w:t xml:space="preserve">son exécution, </w:t>
      </w:r>
      <w:r w:rsidRPr="00CA2A58">
        <w:rPr>
          <w:sz w:val="20"/>
          <w:szCs w:val="20"/>
        </w:rPr>
        <w:t>le</w:t>
      </w:r>
      <w:r w:rsidR="00E85343" w:rsidRPr="00CA2A58">
        <w:rPr>
          <w:sz w:val="20"/>
          <w:szCs w:val="20"/>
        </w:rPr>
        <w:t xml:space="preserve"> montant</w:t>
      </w:r>
      <w:r w:rsidRPr="00CA2A58">
        <w:rPr>
          <w:sz w:val="20"/>
          <w:szCs w:val="20"/>
        </w:rPr>
        <w:t xml:space="preserve"> total reste dû et sera facturé</w:t>
      </w:r>
      <w:r w:rsidR="00591D96" w:rsidRPr="00CA2A58">
        <w:rPr>
          <w:sz w:val="20"/>
          <w:szCs w:val="20"/>
        </w:rPr>
        <w:t>.</w:t>
      </w:r>
      <w:r w:rsidR="001D2EB4" w:rsidRPr="00CA2A58">
        <w:rPr>
          <w:strike/>
          <w:sz w:val="20"/>
          <w:szCs w:val="20"/>
        </w:rPr>
        <w:t xml:space="preserve"> </w:t>
      </w:r>
    </w:p>
    <w:p w14:paraId="34EEC986" w14:textId="77777777" w:rsidR="00A9187D" w:rsidRPr="00F7389F" w:rsidRDefault="00A9187D" w:rsidP="0086428C">
      <w:pPr>
        <w:pStyle w:val="Sous-titre"/>
        <w:spacing w:before="240" w:line="240" w:lineRule="auto"/>
        <w:rPr>
          <w:sz w:val="24"/>
          <w:szCs w:val="24"/>
        </w:rPr>
      </w:pPr>
      <w:r w:rsidRPr="00F7389F">
        <w:rPr>
          <w:sz w:val="24"/>
          <w:szCs w:val="24"/>
        </w:rPr>
        <w:t>Art.</w:t>
      </w:r>
      <w:r w:rsidR="000D3C4B">
        <w:rPr>
          <w:sz w:val="24"/>
          <w:szCs w:val="24"/>
        </w:rPr>
        <w:t>10</w:t>
      </w:r>
      <w:r w:rsidRPr="00F7389F">
        <w:rPr>
          <w:sz w:val="24"/>
          <w:szCs w:val="24"/>
        </w:rPr>
        <w:t xml:space="preserve"> </w:t>
      </w:r>
      <w:r w:rsidRPr="00306F26">
        <w:rPr>
          <w:color w:val="4472C4" w:themeColor="accent1"/>
          <w:sz w:val="24"/>
          <w:szCs w:val="24"/>
        </w:rPr>
        <w:t>Conditions</w:t>
      </w:r>
      <w:r w:rsidRPr="00F7389F">
        <w:rPr>
          <w:sz w:val="24"/>
          <w:szCs w:val="24"/>
        </w:rPr>
        <w:t xml:space="preserve"> générales</w:t>
      </w:r>
    </w:p>
    <w:p w14:paraId="47B5E5CF" w14:textId="77777777" w:rsidR="00922316" w:rsidRPr="00CA2A58" w:rsidRDefault="00A9187D" w:rsidP="0086428C">
      <w:pPr>
        <w:spacing w:before="120"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Les conditions générales </w:t>
      </w:r>
      <w:r w:rsidR="00DF6FD4" w:rsidRPr="00CA2A58">
        <w:rPr>
          <w:sz w:val="20"/>
          <w:szCs w:val="20"/>
        </w:rPr>
        <w:t xml:space="preserve">annexées </w:t>
      </w:r>
      <w:r w:rsidRPr="00CA2A58">
        <w:rPr>
          <w:sz w:val="20"/>
          <w:szCs w:val="20"/>
        </w:rPr>
        <w:t xml:space="preserve">font partie intégrante </w:t>
      </w:r>
      <w:r w:rsidR="00DF6FD4" w:rsidRPr="00CA2A58">
        <w:rPr>
          <w:sz w:val="20"/>
          <w:szCs w:val="20"/>
        </w:rPr>
        <w:t>du</w:t>
      </w:r>
      <w:r w:rsidRPr="00CA2A58">
        <w:rPr>
          <w:sz w:val="20"/>
          <w:szCs w:val="20"/>
        </w:rPr>
        <w:t xml:space="preserve"> contrat</w:t>
      </w:r>
      <w:r w:rsidR="00F7389F" w:rsidRPr="00CA2A58">
        <w:rPr>
          <w:sz w:val="20"/>
          <w:szCs w:val="20"/>
        </w:rPr>
        <w:t>, ainsi que l</w:t>
      </w:r>
      <w:r w:rsidR="002B3464">
        <w:rPr>
          <w:sz w:val="20"/>
          <w:szCs w:val="20"/>
        </w:rPr>
        <w:t>a proposition de collaboration</w:t>
      </w:r>
      <w:r w:rsidR="00F7389F" w:rsidRPr="00CA2A58">
        <w:rPr>
          <w:sz w:val="20"/>
          <w:szCs w:val="20"/>
        </w:rPr>
        <w:t>.</w:t>
      </w:r>
    </w:p>
    <w:p w14:paraId="283DFEA8" w14:textId="77777777" w:rsidR="00FC4AC7" w:rsidRPr="00CA2A58" w:rsidRDefault="00316655" w:rsidP="00DF6FD4">
      <w:pPr>
        <w:spacing w:after="0" w:line="24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Par sa signature, </w:t>
      </w:r>
      <w:r w:rsidR="00B62D49">
        <w:rPr>
          <w:sz w:val="20"/>
          <w:szCs w:val="20"/>
        </w:rPr>
        <w:t>le partenaire externe</w:t>
      </w:r>
      <w:r w:rsidR="00437BBD" w:rsidRPr="00CA2A58">
        <w:rPr>
          <w:sz w:val="20"/>
          <w:szCs w:val="20"/>
        </w:rPr>
        <w:t xml:space="preserve"> </w:t>
      </w:r>
      <w:r w:rsidR="00B76E2E" w:rsidRPr="00CA2A58">
        <w:rPr>
          <w:sz w:val="20"/>
          <w:szCs w:val="20"/>
        </w:rPr>
        <w:t>confi</w:t>
      </w:r>
      <w:r w:rsidR="00437BBD" w:rsidRPr="00CA2A58">
        <w:rPr>
          <w:sz w:val="20"/>
          <w:szCs w:val="20"/>
        </w:rPr>
        <w:t>rme qu’</w:t>
      </w:r>
      <w:r w:rsidR="00B62D49">
        <w:rPr>
          <w:sz w:val="20"/>
          <w:szCs w:val="20"/>
        </w:rPr>
        <w:t>il</w:t>
      </w:r>
      <w:r w:rsidR="00437BBD" w:rsidRPr="00CA2A58">
        <w:rPr>
          <w:sz w:val="20"/>
          <w:szCs w:val="20"/>
        </w:rPr>
        <w:t xml:space="preserve"> </w:t>
      </w:r>
      <w:r w:rsidR="00F7389F" w:rsidRPr="00CA2A58">
        <w:rPr>
          <w:sz w:val="20"/>
          <w:szCs w:val="20"/>
        </w:rPr>
        <w:t xml:space="preserve">en </w:t>
      </w:r>
      <w:r w:rsidR="00437BBD" w:rsidRPr="00CA2A58">
        <w:rPr>
          <w:sz w:val="20"/>
          <w:szCs w:val="20"/>
        </w:rPr>
        <w:t>a pris connaissance</w:t>
      </w:r>
      <w:r w:rsidR="008D32E0" w:rsidRPr="00CA2A58">
        <w:rPr>
          <w:sz w:val="20"/>
          <w:szCs w:val="20"/>
        </w:rPr>
        <w:t xml:space="preserve"> et qu’</w:t>
      </w:r>
      <w:r w:rsidR="00B62D49">
        <w:rPr>
          <w:sz w:val="20"/>
          <w:szCs w:val="20"/>
        </w:rPr>
        <w:t>il</w:t>
      </w:r>
      <w:r w:rsidR="008D32E0" w:rsidRPr="00CA2A58">
        <w:rPr>
          <w:sz w:val="20"/>
          <w:szCs w:val="20"/>
        </w:rPr>
        <w:t xml:space="preserve"> </w:t>
      </w:r>
      <w:r w:rsidR="00B76E2E" w:rsidRPr="00CA2A58">
        <w:rPr>
          <w:sz w:val="20"/>
          <w:szCs w:val="20"/>
        </w:rPr>
        <w:t xml:space="preserve">en </w:t>
      </w:r>
      <w:r w:rsidR="008D32E0" w:rsidRPr="00CA2A58">
        <w:rPr>
          <w:sz w:val="20"/>
          <w:szCs w:val="20"/>
        </w:rPr>
        <w:t xml:space="preserve">accepte les </w:t>
      </w:r>
      <w:r w:rsidR="00B76E2E" w:rsidRPr="00CA2A58">
        <w:rPr>
          <w:sz w:val="20"/>
          <w:szCs w:val="20"/>
        </w:rPr>
        <w:t>termes</w:t>
      </w:r>
      <w:r w:rsidR="002F30FD" w:rsidRPr="00CA2A58">
        <w:rPr>
          <w:sz w:val="20"/>
          <w:szCs w:val="20"/>
        </w:rPr>
        <w:t>.</w:t>
      </w:r>
    </w:p>
    <w:p w14:paraId="6D5F3F4E" w14:textId="77777777" w:rsidR="0086428C" w:rsidRDefault="0086428C">
      <w:pPr>
        <w:tabs>
          <w:tab w:val="clear" w:pos="5670"/>
          <w:tab w:val="clear" w:pos="9072"/>
        </w:tabs>
        <w:spacing w:after="160" w:line="259" w:lineRule="auto"/>
        <w:jc w:val="left"/>
        <w:rPr>
          <w:sz w:val="20"/>
          <w:szCs w:val="20"/>
        </w:rPr>
      </w:pPr>
    </w:p>
    <w:p w14:paraId="7A0C9017" w14:textId="77777777" w:rsidR="00922316" w:rsidRPr="00CA2A58" w:rsidRDefault="00922316" w:rsidP="00DB4119">
      <w:pPr>
        <w:spacing w:before="360"/>
        <w:contextualSpacing/>
        <w:rPr>
          <w:sz w:val="20"/>
          <w:szCs w:val="20"/>
        </w:rPr>
      </w:pPr>
    </w:p>
    <w:p w14:paraId="4F00ACD4" w14:textId="77777777" w:rsidR="00B05B72" w:rsidRPr="00CA2A58" w:rsidRDefault="00B05B72" w:rsidP="000239F3">
      <w:pPr>
        <w:spacing w:after="0"/>
        <w:rPr>
          <w:sz w:val="20"/>
          <w:szCs w:val="20"/>
        </w:rPr>
      </w:pPr>
    </w:p>
    <w:p w14:paraId="67F31F33" w14:textId="77777777" w:rsidR="003369D0" w:rsidRPr="003369D0" w:rsidRDefault="003369D0" w:rsidP="003A304A">
      <w:pPr>
        <w:tabs>
          <w:tab w:val="clear" w:pos="5670"/>
          <w:tab w:val="left" w:pos="5103"/>
        </w:tabs>
        <w:spacing w:line="360" w:lineRule="auto"/>
        <w:rPr>
          <w:rFonts w:eastAsiaTheme="majorEastAsia" w:cstheme="majorBidi"/>
          <w:bCs/>
          <w:color w:val="4472C4" w:themeColor="accent1"/>
          <w:sz w:val="24"/>
          <w:szCs w:val="24"/>
        </w:rPr>
      </w:pPr>
      <w:bookmarkStart w:id="2" w:name="_Hlk194922694"/>
      <w:r w:rsidRPr="003369D0">
        <w:rPr>
          <w:rFonts w:eastAsiaTheme="majorEastAsia" w:cstheme="majorBidi"/>
          <w:bCs/>
          <w:color w:val="4472C4" w:themeColor="accent1"/>
          <w:sz w:val="24"/>
          <w:szCs w:val="24"/>
        </w:rPr>
        <w:t>Signatures</w:t>
      </w:r>
    </w:p>
    <w:bookmarkEnd w:id="2"/>
    <w:p w14:paraId="7500CDBA" w14:textId="77777777" w:rsidR="003369D0" w:rsidRPr="003A304A" w:rsidRDefault="003369D0" w:rsidP="003369D0">
      <w:pPr>
        <w:tabs>
          <w:tab w:val="clear" w:pos="5670"/>
          <w:tab w:val="left" w:pos="5103"/>
        </w:tabs>
        <w:spacing w:before="240" w:line="360" w:lineRule="auto"/>
        <w:rPr>
          <w:b/>
          <w:bCs/>
        </w:rPr>
      </w:pPr>
      <w:r>
        <w:rPr>
          <w:b/>
          <w:bCs/>
        </w:rPr>
        <w:t>HES-SO Valais-Wallis Expérience Sàrl :</w:t>
      </w:r>
    </w:p>
    <w:p w14:paraId="3AE14F7B" w14:textId="77777777" w:rsidR="00FC6323" w:rsidRDefault="00CB3D66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>Nom :</w:t>
      </w:r>
      <w:r w:rsidR="003369D0" w:rsidRPr="003369D0">
        <w:rPr>
          <w:sz w:val="20"/>
          <w:szCs w:val="20"/>
        </w:rPr>
        <w:t xml:space="preserve"> </w:t>
      </w:r>
      <w:sdt>
        <w:sdtPr>
          <w:rPr>
            <w:sz w:val="20"/>
            <w:szCs w:val="20"/>
          </w:rPr>
          <w:id w:val="846606748"/>
          <w:placeholder>
            <w:docPart w:val="BF4E64D6AC1D47CB8F4571792332EA84"/>
          </w:placeholder>
          <w:showingPlcHdr/>
        </w:sdtPr>
        <w:sdtContent>
          <w:r w:rsidR="003369D0" w:rsidRPr="00CA2A58">
            <w:rPr>
              <w:rStyle w:val="Textedelespacerserv"/>
              <w:sz w:val="20"/>
              <w:szCs w:val="20"/>
            </w:rPr>
            <w:t>saisir ici le nom d</w:t>
          </w:r>
          <w:r w:rsidR="003369D0">
            <w:rPr>
              <w:rStyle w:val="Textedelespacerserv"/>
              <w:sz w:val="20"/>
              <w:szCs w:val="20"/>
            </w:rPr>
            <w:t xml:space="preserve">e l’étudiant </w:t>
          </w:r>
          <w:r w:rsidR="00843751">
            <w:rPr>
              <w:rStyle w:val="Textedelespacerserv"/>
              <w:sz w:val="20"/>
              <w:szCs w:val="20"/>
            </w:rPr>
            <w:t>responsable</w:t>
          </w:r>
          <w:r w:rsidR="003369D0">
            <w:rPr>
              <w:rStyle w:val="Textedelespacerserv"/>
              <w:sz w:val="20"/>
              <w:szCs w:val="20"/>
            </w:rPr>
            <w:t xml:space="preserve"> de l’équipe</w:t>
          </w:r>
        </w:sdtContent>
      </w:sdt>
    </w:p>
    <w:p w14:paraId="70B305B6" w14:textId="77777777" w:rsidR="003369D0" w:rsidRPr="00CA2A58" w:rsidRDefault="003369D0" w:rsidP="003369D0">
      <w:pPr>
        <w:tabs>
          <w:tab w:val="clear" w:pos="5670"/>
          <w:tab w:val="left" w:pos="5103"/>
        </w:tabs>
        <w:spacing w:before="480"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>Signature :</w:t>
      </w:r>
      <w:r>
        <w:rPr>
          <w:sz w:val="20"/>
          <w:szCs w:val="20"/>
        </w:rPr>
        <w:t xml:space="preserve"> ……………………………………..</w:t>
      </w:r>
    </w:p>
    <w:p w14:paraId="1EEF03C4" w14:textId="77777777" w:rsidR="00D51A87" w:rsidRDefault="00D51A87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</w:p>
    <w:p w14:paraId="5270385D" w14:textId="77777777" w:rsidR="00DB4119" w:rsidRDefault="00DB4119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Nom : </w:t>
      </w:r>
      <w:sdt>
        <w:sdtPr>
          <w:rPr>
            <w:sz w:val="20"/>
            <w:szCs w:val="20"/>
          </w:rPr>
          <w:id w:val="-838929382"/>
          <w:placeholder>
            <w:docPart w:val="AE65812571994FB2BFC6302703DA2469"/>
          </w:placeholder>
          <w:showingPlcHdr/>
        </w:sdtPr>
        <w:sdtContent>
          <w:r w:rsidRPr="00CA2A58">
            <w:rPr>
              <w:rStyle w:val="Textedelespacerserv"/>
              <w:sz w:val="20"/>
              <w:szCs w:val="20"/>
            </w:rPr>
            <w:t>saisir ici le nom</w:t>
          </w:r>
          <w:r w:rsidR="003369D0">
            <w:rPr>
              <w:rStyle w:val="Textedelespacerserv"/>
              <w:sz w:val="20"/>
              <w:szCs w:val="20"/>
            </w:rPr>
            <w:t xml:space="preserve"> du prof responsable</w:t>
          </w:r>
        </w:sdtContent>
      </w:sdt>
    </w:p>
    <w:p w14:paraId="362F3089" w14:textId="77777777" w:rsidR="00C24208" w:rsidRPr="00CA2A58" w:rsidRDefault="00C24208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Fonction : </w:t>
      </w:r>
      <w:sdt>
        <w:sdtPr>
          <w:rPr>
            <w:sz w:val="20"/>
            <w:szCs w:val="20"/>
          </w:rPr>
          <w:id w:val="1819144002"/>
          <w:placeholder>
            <w:docPart w:val="E06BF01B51394FB08CB71AE1B09B82DA"/>
          </w:placeholder>
          <w:showingPlcHdr/>
        </w:sdtPr>
        <w:sdtContent>
          <w:r w:rsidRPr="00CA2A58">
            <w:rPr>
              <w:rStyle w:val="Textedelespacerserv"/>
              <w:sz w:val="20"/>
              <w:szCs w:val="20"/>
            </w:rPr>
            <w:t>saisir ici l</w:t>
          </w:r>
          <w:r>
            <w:rPr>
              <w:rStyle w:val="Textedelespacerserv"/>
              <w:sz w:val="20"/>
              <w:szCs w:val="20"/>
            </w:rPr>
            <w:t>a</w:t>
          </w:r>
          <w:r w:rsidRPr="00CA2A58">
            <w:rPr>
              <w:rStyle w:val="Textedelespacerserv"/>
              <w:sz w:val="20"/>
              <w:szCs w:val="20"/>
            </w:rPr>
            <w:t xml:space="preserve"> </w:t>
          </w:r>
          <w:r>
            <w:rPr>
              <w:rStyle w:val="Textedelespacerserv"/>
              <w:sz w:val="20"/>
              <w:szCs w:val="20"/>
            </w:rPr>
            <w:t>fonction</w:t>
          </w:r>
          <w:r w:rsidRPr="00CA2A58">
            <w:rPr>
              <w:rStyle w:val="Textedelespacerserv"/>
              <w:sz w:val="20"/>
              <w:szCs w:val="20"/>
            </w:rPr>
            <w:t xml:space="preserve"> </w:t>
          </w:r>
        </w:sdtContent>
      </w:sdt>
    </w:p>
    <w:p w14:paraId="4B65CF10" w14:textId="77777777" w:rsidR="00DB4119" w:rsidRDefault="00DB4119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Date : </w:t>
      </w:r>
      <w:sdt>
        <w:sdtPr>
          <w:rPr>
            <w:sz w:val="20"/>
            <w:szCs w:val="20"/>
          </w:rPr>
          <w:id w:val="-135345728"/>
          <w:placeholder>
            <w:docPart w:val="EB8E802C9DEC4D29B7B61D0B195D5736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Content>
          <w:r w:rsidRPr="00CA2A58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</w:p>
    <w:p w14:paraId="1BC563BE" w14:textId="77777777" w:rsidR="000B0842" w:rsidRPr="00CA2A58" w:rsidRDefault="000B0842" w:rsidP="00DB4119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</w:p>
    <w:p w14:paraId="7E903C12" w14:textId="77777777" w:rsidR="00DB4119" w:rsidRPr="00CA2A58" w:rsidRDefault="00DB4119" w:rsidP="00576708">
      <w:pPr>
        <w:tabs>
          <w:tab w:val="clear" w:pos="5670"/>
          <w:tab w:val="left" w:pos="5103"/>
        </w:tabs>
        <w:spacing w:before="120"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>Signature :</w:t>
      </w:r>
      <w:r>
        <w:rPr>
          <w:sz w:val="20"/>
          <w:szCs w:val="20"/>
        </w:rPr>
        <w:t xml:space="preserve"> ………………………………</w:t>
      </w:r>
      <w:r w:rsidR="003369D0">
        <w:rPr>
          <w:sz w:val="20"/>
          <w:szCs w:val="20"/>
        </w:rPr>
        <w:t>……..</w:t>
      </w:r>
    </w:p>
    <w:p w14:paraId="7E5D8CC0" w14:textId="77777777" w:rsidR="009A6B7C" w:rsidRDefault="009A6B7C" w:rsidP="003A304A">
      <w:pPr>
        <w:spacing w:line="360" w:lineRule="auto"/>
        <w:rPr>
          <w:sz w:val="20"/>
          <w:szCs w:val="20"/>
        </w:rPr>
      </w:pPr>
    </w:p>
    <w:p w14:paraId="65ED98A9" w14:textId="77777777" w:rsidR="00C24208" w:rsidRDefault="003369D0" w:rsidP="003A304A">
      <w:pPr>
        <w:spacing w:line="360" w:lineRule="auto"/>
        <w:rPr>
          <w:sz w:val="20"/>
          <w:szCs w:val="20"/>
        </w:rPr>
      </w:pPr>
      <w:r>
        <w:rPr>
          <w:b/>
          <w:bCs/>
        </w:rPr>
        <w:lastRenderedPageBreak/>
        <w:t>Partenaire externe :</w:t>
      </w:r>
    </w:p>
    <w:p w14:paraId="67066F6C" w14:textId="77777777" w:rsidR="003369D0" w:rsidRDefault="003369D0" w:rsidP="003369D0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Nom : </w:t>
      </w:r>
      <w:sdt>
        <w:sdtPr>
          <w:rPr>
            <w:sz w:val="20"/>
            <w:szCs w:val="20"/>
          </w:rPr>
          <w:id w:val="1252084509"/>
          <w:placeholder>
            <w:docPart w:val="DE8BF991E2BC489A8503366A08A035E0"/>
          </w:placeholder>
          <w:showingPlcHdr/>
        </w:sdtPr>
        <w:sdtContent>
          <w:r w:rsidRPr="00CA2A58">
            <w:rPr>
              <w:rStyle w:val="Textedelespacerserv"/>
              <w:sz w:val="20"/>
              <w:szCs w:val="20"/>
            </w:rPr>
            <w:t xml:space="preserve">saisir ici le nom </w:t>
          </w:r>
        </w:sdtContent>
      </w:sdt>
    </w:p>
    <w:p w14:paraId="7CED6EE1" w14:textId="77777777" w:rsidR="003369D0" w:rsidRPr="00CA2A58" w:rsidRDefault="003369D0" w:rsidP="003369D0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>
        <w:rPr>
          <w:sz w:val="20"/>
          <w:szCs w:val="20"/>
        </w:rPr>
        <w:t xml:space="preserve">Fonction : </w:t>
      </w:r>
      <w:sdt>
        <w:sdtPr>
          <w:rPr>
            <w:sz w:val="20"/>
            <w:szCs w:val="20"/>
          </w:rPr>
          <w:id w:val="-886413603"/>
          <w:placeholder>
            <w:docPart w:val="1091E78B357F44B98F91739F0CDD6CAE"/>
          </w:placeholder>
          <w:showingPlcHdr/>
        </w:sdtPr>
        <w:sdtContent>
          <w:r w:rsidRPr="00CA2A58">
            <w:rPr>
              <w:rStyle w:val="Textedelespacerserv"/>
              <w:sz w:val="20"/>
              <w:szCs w:val="20"/>
            </w:rPr>
            <w:t>saisir ici l</w:t>
          </w:r>
          <w:r>
            <w:rPr>
              <w:rStyle w:val="Textedelespacerserv"/>
              <w:sz w:val="20"/>
              <w:szCs w:val="20"/>
            </w:rPr>
            <w:t>a fonction</w:t>
          </w:r>
        </w:sdtContent>
      </w:sdt>
    </w:p>
    <w:p w14:paraId="3BC3961D" w14:textId="77777777" w:rsidR="003369D0" w:rsidRDefault="003369D0" w:rsidP="003369D0">
      <w:pPr>
        <w:tabs>
          <w:tab w:val="clear" w:pos="5670"/>
          <w:tab w:val="left" w:pos="5103"/>
        </w:tabs>
        <w:spacing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Date : </w:t>
      </w:r>
      <w:sdt>
        <w:sdtPr>
          <w:rPr>
            <w:sz w:val="20"/>
            <w:szCs w:val="20"/>
          </w:rPr>
          <w:id w:val="1533770780"/>
          <w:placeholder>
            <w:docPart w:val="66BE4042B3CE4541AD276EE154EB2E1D"/>
          </w:placeholder>
          <w:showingPlcHdr/>
          <w:date>
            <w:dateFormat w:val="dd.MM.yyyy"/>
            <w:lid w:val="fr-CH"/>
            <w:storeMappedDataAs w:val="dateTime"/>
            <w:calendar w:val="gregorian"/>
          </w:date>
        </w:sdtPr>
        <w:sdtContent>
          <w:r w:rsidRPr="00CA2A58">
            <w:rPr>
              <w:rStyle w:val="Textedelespacerserv"/>
              <w:sz w:val="20"/>
              <w:szCs w:val="20"/>
            </w:rPr>
            <w:t>Cliquez ici pour entrer une date.</w:t>
          </w:r>
        </w:sdtContent>
      </w:sdt>
    </w:p>
    <w:p w14:paraId="5962B16C" w14:textId="77777777" w:rsidR="000239F3" w:rsidRDefault="000239F3" w:rsidP="00C10315">
      <w:pPr>
        <w:spacing w:line="360" w:lineRule="auto"/>
        <w:jc w:val="left"/>
        <w:rPr>
          <w:sz w:val="20"/>
          <w:szCs w:val="20"/>
        </w:rPr>
      </w:pPr>
    </w:p>
    <w:p w14:paraId="3A3D62BD" w14:textId="77777777" w:rsidR="003369D0" w:rsidRPr="00CA2A58" w:rsidRDefault="003369D0" w:rsidP="00576708">
      <w:pPr>
        <w:tabs>
          <w:tab w:val="clear" w:pos="5670"/>
          <w:tab w:val="left" w:pos="5103"/>
        </w:tabs>
        <w:spacing w:before="120" w:line="360" w:lineRule="auto"/>
        <w:rPr>
          <w:sz w:val="20"/>
          <w:szCs w:val="20"/>
        </w:rPr>
      </w:pPr>
      <w:r w:rsidRPr="00CA2A58">
        <w:rPr>
          <w:sz w:val="20"/>
          <w:szCs w:val="20"/>
        </w:rPr>
        <w:t xml:space="preserve">Signature : </w:t>
      </w:r>
      <w:r>
        <w:rPr>
          <w:sz w:val="20"/>
          <w:szCs w:val="20"/>
        </w:rPr>
        <w:t>……………………………………..</w:t>
      </w:r>
    </w:p>
    <w:p w14:paraId="6001B2B7" w14:textId="77777777" w:rsidR="003369D0" w:rsidRDefault="003369D0" w:rsidP="00C10315">
      <w:pPr>
        <w:spacing w:line="360" w:lineRule="auto"/>
        <w:jc w:val="left"/>
        <w:rPr>
          <w:sz w:val="20"/>
          <w:szCs w:val="20"/>
        </w:rPr>
      </w:pPr>
    </w:p>
    <w:p w14:paraId="3C321050" w14:textId="77777777" w:rsidR="00576708" w:rsidRDefault="00576708" w:rsidP="00576708">
      <w:pPr>
        <w:spacing w:after="0" w:line="360" w:lineRule="auto"/>
        <w:jc w:val="left"/>
        <w:rPr>
          <w:sz w:val="20"/>
          <w:szCs w:val="20"/>
        </w:rPr>
      </w:pPr>
    </w:p>
    <w:p w14:paraId="67A8B43D" w14:textId="77777777" w:rsidR="00613F76" w:rsidRPr="00306F26" w:rsidRDefault="00613F76" w:rsidP="0086428C">
      <w:pPr>
        <w:spacing w:before="600" w:after="0" w:line="240" w:lineRule="auto"/>
        <w:rPr>
          <w:rFonts w:eastAsiaTheme="majorEastAsia" w:cstheme="majorBidi"/>
          <w:bCs/>
          <w:color w:val="4472C4" w:themeColor="accent1"/>
          <w:sz w:val="24"/>
          <w:szCs w:val="24"/>
        </w:rPr>
      </w:pPr>
      <w:r w:rsidRPr="00306F26">
        <w:rPr>
          <w:rFonts w:eastAsiaTheme="majorEastAsia" w:cstheme="majorBidi"/>
          <w:bCs/>
          <w:color w:val="4472C4" w:themeColor="accent1"/>
          <w:sz w:val="24"/>
          <w:szCs w:val="24"/>
        </w:rPr>
        <w:t>Annexes</w:t>
      </w:r>
    </w:p>
    <w:p w14:paraId="4E176692" w14:textId="77777777" w:rsidR="006813B1" w:rsidRDefault="00613F76" w:rsidP="006813B1">
      <w:pPr>
        <w:spacing w:before="120" w:after="0" w:line="240" w:lineRule="auto"/>
        <w:rPr>
          <w:sz w:val="20"/>
          <w:szCs w:val="20"/>
        </w:rPr>
      </w:pPr>
      <w:r w:rsidRPr="00154487">
        <w:rPr>
          <w:sz w:val="20"/>
          <w:szCs w:val="20"/>
        </w:rPr>
        <w:t>Conditions générales</w:t>
      </w:r>
      <w:r w:rsidR="006813B1" w:rsidRPr="006813B1">
        <w:rPr>
          <w:sz w:val="20"/>
          <w:szCs w:val="20"/>
        </w:rPr>
        <w:t xml:space="preserve"> </w:t>
      </w:r>
    </w:p>
    <w:sectPr w:rsidR="006813B1" w:rsidSect="007F4D84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pgSz w:w="11906" w:h="16838"/>
      <w:pgMar w:top="1417" w:right="1417" w:bottom="1417" w:left="1417" w:header="624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E7B231F" w14:textId="77777777" w:rsidR="005B74F9" w:rsidRDefault="005B74F9" w:rsidP="000D31C4">
      <w:r>
        <w:separator/>
      </w:r>
    </w:p>
  </w:endnote>
  <w:endnote w:type="continuationSeparator" w:id="0">
    <w:p w14:paraId="30F8D085" w14:textId="77777777" w:rsidR="005B74F9" w:rsidRDefault="005B74F9" w:rsidP="000D31C4">
      <w:r>
        <w:continuationSeparator/>
      </w:r>
    </w:p>
  </w:endnote>
  <w:endnote w:type="continuationNotice" w:id="1">
    <w:p w14:paraId="2638437E" w14:textId="77777777" w:rsidR="005B74F9" w:rsidRDefault="005B74F9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D954686" w14:textId="77777777" w:rsidR="002176D8" w:rsidRDefault="002176D8">
    <w:pPr>
      <w:pStyle w:val="Pieddepag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i/>
        <w:iCs/>
        <w:sz w:val="12"/>
        <w:szCs w:val="12"/>
      </w:rPr>
      <w:id w:val="1110250149"/>
      <w:docPartObj>
        <w:docPartGallery w:val="Page Numbers (Bottom of Page)"/>
        <w:docPartUnique/>
      </w:docPartObj>
    </w:sdtPr>
    <w:sdtEndPr>
      <w:rPr>
        <w:i w:val="0"/>
        <w:iCs w:val="0"/>
        <w:sz w:val="18"/>
        <w:szCs w:val="18"/>
      </w:rPr>
    </w:sdtEndPr>
    <w:sdtContent>
      <w:p w14:paraId="23E559A0" w14:textId="77777777" w:rsidR="009A64C4" w:rsidRPr="00BF47F8" w:rsidRDefault="00D846D1" w:rsidP="00D846D1">
        <w:pPr>
          <w:pStyle w:val="Pieddepage"/>
          <w:jc w:val="right"/>
        </w:pPr>
        <w:r w:rsidRPr="0094770A">
          <w:rPr>
            <w:sz w:val="20"/>
            <w:szCs w:val="20"/>
          </w:rPr>
          <w:fldChar w:fldCharType="begin"/>
        </w:r>
        <w:r w:rsidRPr="0094770A">
          <w:rPr>
            <w:sz w:val="20"/>
            <w:szCs w:val="20"/>
          </w:rPr>
          <w:instrText>PAGE   \* MERGEFORMAT</w:instrText>
        </w:r>
        <w:r w:rsidRPr="0094770A">
          <w:rPr>
            <w:sz w:val="20"/>
            <w:szCs w:val="20"/>
          </w:rPr>
          <w:fldChar w:fldCharType="separate"/>
        </w:r>
        <w:r>
          <w:rPr>
            <w:sz w:val="20"/>
            <w:szCs w:val="20"/>
          </w:rPr>
          <w:t>1</w:t>
        </w:r>
        <w:r w:rsidRPr="0094770A">
          <w:rPr>
            <w:sz w:val="20"/>
            <w:szCs w:val="20"/>
          </w:rPr>
          <w:fldChar w:fldCharType="end"/>
        </w:r>
        <w:r>
          <w:rPr>
            <w:sz w:val="20"/>
            <w:szCs w:val="20"/>
          </w:rPr>
          <w:t xml:space="preserve">  </w:t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>
          <w:rPr>
            <w:sz w:val="20"/>
            <w:szCs w:val="20"/>
          </w:rPr>
          <w:tab/>
        </w:r>
        <w:r w:rsidR="00397858" w:rsidRPr="00004F58">
          <w:rPr>
            <w:i/>
            <w:iCs/>
            <w:sz w:val="12"/>
            <w:szCs w:val="12"/>
          </w:rPr>
          <w:t xml:space="preserve">Modèle version : </w:t>
        </w:r>
        <w:r w:rsidR="002176D8">
          <w:rPr>
            <w:i/>
            <w:iCs/>
            <w:sz w:val="12"/>
            <w:szCs w:val="12"/>
          </w:rPr>
          <w:t>juillet 2026</w:t>
        </w:r>
      </w:p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9564D9" w14:textId="77777777" w:rsidR="002176D8" w:rsidRDefault="002176D8">
    <w:pPr>
      <w:pStyle w:val="Pieddepag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0092848" w14:textId="77777777" w:rsidR="005B74F9" w:rsidRDefault="005B74F9" w:rsidP="000D31C4">
      <w:r>
        <w:separator/>
      </w:r>
    </w:p>
  </w:footnote>
  <w:footnote w:type="continuationSeparator" w:id="0">
    <w:p w14:paraId="64E7BC00" w14:textId="77777777" w:rsidR="005B74F9" w:rsidRDefault="005B74F9" w:rsidP="000D31C4">
      <w:r>
        <w:continuationSeparator/>
      </w:r>
    </w:p>
  </w:footnote>
  <w:footnote w:type="continuationNotice" w:id="1">
    <w:p w14:paraId="6BCF2F23" w14:textId="77777777" w:rsidR="005B74F9" w:rsidRDefault="005B74F9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CD53B12" w14:textId="77777777" w:rsidR="002176D8" w:rsidRDefault="002176D8">
    <w:pPr>
      <w:pStyle w:val="En-tt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6D383E9" w14:textId="77777777" w:rsidR="009A64C4" w:rsidRPr="00DD3BF6" w:rsidRDefault="00D846D1" w:rsidP="0094770A">
    <w:pPr>
      <w:pStyle w:val="En-tte"/>
    </w:pPr>
    <w:r w:rsidRPr="00D846D1">
      <w:rPr>
        <w:rStyle w:val="Lienhypertexte"/>
        <w:i/>
        <w:iCs/>
        <w:noProof/>
        <w:color w:val="auto"/>
        <w:u w:val="none"/>
      </w:rPr>
      <w:drawing>
        <wp:anchor distT="0" distB="0" distL="114300" distR="114300" simplePos="0" relativeHeight="251658240" behindDoc="1" locked="0" layoutInCell="1" allowOverlap="1" wp14:anchorId="73FD58F9" wp14:editId="75724AD0">
          <wp:simplePos x="0" y="0"/>
          <wp:positionH relativeFrom="column">
            <wp:posOffset>4355946</wp:posOffset>
          </wp:positionH>
          <wp:positionV relativeFrom="paragraph">
            <wp:posOffset>122744</wp:posOffset>
          </wp:positionV>
          <wp:extent cx="1705232" cy="581925"/>
          <wp:effectExtent l="0" t="0" r="0" b="8890"/>
          <wp:wrapNone/>
          <wp:docPr id="832992177" name="Imag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32992177" name=""/>
                  <pic:cNvPicPr/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8557" t="25599" r="6206" b="18208"/>
                  <a:stretch>
                    <a:fillRect/>
                  </a:stretch>
                </pic:blipFill>
                <pic:spPr bwMode="auto">
                  <a:xfrm>
                    <a:off x="0" y="0"/>
                    <a:ext cx="1712461" cy="584392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tbl>
    <w:tblPr>
      <w:tblStyle w:val="Grilledutableau"/>
      <w:tblW w:w="3997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3997"/>
    </w:tblGrid>
    <w:tr w:rsidR="00D846D1" w14:paraId="6ACD5E25" w14:textId="77777777" w:rsidTr="00D846D1">
      <w:trPr>
        <w:trHeight w:val="528"/>
      </w:trPr>
      <w:tc>
        <w:tcPr>
          <w:tcW w:w="3997" w:type="dxa"/>
        </w:tcPr>
        <w:p w14:paraId="1B784E86" w14:textId="77777777" w:rsidR="00D846D1" w:rsidRDefault="00D846D1" w:rsidP="00AA22AE">
          <w:pPr>
            <w:pStyle w:val="En-tte"/>
            <w:ind w:left="-109"/>
            <w:rPr>
              <w:i/>
              <w:iCs/>
            </w:rPr>
          </w:pPr>
          <w:r w:rsidRPr="00004F58">
            <w:rPr>
              <w:i/>
              <w:iCs/>
            </w:rPr>
            <w:t>HES-SO Valais-Wallis</w:t>
          </w:r>
          <w:r>
            <w:rPr>
              <w:i/>
              <w:iCs/>
            </w:rPr>
            <w:t xml:space="preserve"> </w:t>
          </w:r>
          <w:r w:rsidRPr="00004F58">
            <w:rPr>
              <w:i/>
              <w:iCs/>
            </w:rPr>
            <w:t>Expérience Sàrl</w:t>
          </w:r>
        </w:p>
        <w:p w14:paraId="71692C17" w14:textId="77777777" w:rsidR="00D846D1" w:rsidRPr="00AA22AE" w:rsidRDefault="00D846D1" w:rsidP="00AA22AE">
          <w:pPr>
            <w:pStyle w:val="En-tte"/>
            <w:ind w:left="-109"/>
            <w:rPr>
              <w:i/>
              <w:iCs/>
            </w:rPr>
          </w:pPr>
          <w:r w:rsidRPr="00AA22AE">
            <w:rPr>
              <w:rStyle w:val="Lienhypertexte"/>
              <w:i/>
              <w:iCs/>
              <w:color w:val="auto"/>
              <w:u w:val="none"/>
            </w:rPr>
            <w:t>Route de la Plaine 2 | 3960 Sierre</w:t>
          </w:r>
        </w:p>
      </w:tc>
    </w:tr>
  </w:tbl>
  <w:p w14:paraId="63A1B1F1" w14:textId="77777777" w:rsidR="009A64C4" w:rsidRDefault="009A64C4" w:rsidP="000D31C4">
    <w:pPr>
      <w:pStyle w:val="En-tte"/>
    </w:pPr>
  </w:p>
  <w:p w14:paraId="4D34582C" w14:textId="77777777" w:rsidR="00AA22AE" w:rsidRDefault="00AA22AE" w:rsidP="000D31C4">
    <w:pPr>
      <w:pStyle w:val="En-tte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256EFD" w14:textId="77777777" w:rsidR="002176D8" w:rsidRDefault="002176D8">
    <w:pPr>
      <w:pStyle w:val="En-tt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1B547E3"/>
    <w:multiLevelType w:val="hybridMultilevel"/>
    <w:tmpl w:val="31866CE4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646A9E"/>
    <w:multiLevelType w:val="hybridMultilevel"/>
    <w:tmpl w:val="DA8A71CA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4511F45"/>
    <w:multiLevelType w:val="hybridMultilevel"/>
    <w:tmpl w:val="FAECBDB4"/>
    <w:lvl w:ilvl="0" w:tplc="8C227D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CE410BC"/>
    <w:multiLevelType w:val="hybridMultilevel"/>
    <w:tmpl w:val="66DEB1D2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7F63B75"/>
    <w:multiLevelType w:val="hybridMultilevel"/>
    <w:tmpl w:val="3D4A96DC"/>
    <w:lvl w:ilvl="0" w:tplc="111003C6">
      <w:start w:val="3960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9B8220B"/>
    <w:multiLevelType w:val="multilevel"/>
    <w:tmpl w:val="5C967F30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6" w15:restartNumberingAfterBreak="0">
    <w:nsid w:val="6726674E"/>
    <w:multiLevelType w:val="hybridMultilevel"/>
    <w:tmpl w:val="E91C957E"/>
    <w:lvl w:ilvl="0" w:tplc="8C227D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E5923F3"/>
    <w:multiLevelType w:val="hybridMultilevel"/>
    <w:tmpl w:val="C26C5410"/>
    <w:lvl w:ilvl="0" w:tplc="100C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79063C4D"/>
    <w:multiLevelType w:val="hybridMultilevel"/>
    <w:tmpl w:val="12A2230C"/>
    <w:lvl w:ilvl="0" w:tplc="10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A734DCD"/>
    <w:multiLevelType w:val="hybridMultilevel"/>
    <w:tmpl w:val="D7C425C6"/>
    <w:lvl w:ilvl="0" w:tplc="8C227D1C">
      <w:start w:val="5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C0C32A8"/>
    <w:multiLevelType w:val="multilevel"/>
    <w:tmpl w:val="09160F64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num w:numId="1" w16cid:durableId="1274283837">
    <w:abstractNumId w:val="2"/>
  </w:num>
  <w:num w:numId="2" w16cid:durableId="162626299">
    <w:abstractNumId w:val="10"/>
  </w:num>
  <w:num w:numId="3" w16cid:durableId="950863300">
    <w:abstractNumId w:val="5"/>
  </w:num>
  <w:num w:numId="4" w16cid:durableId="210923594">
    <w:abstractNumId w:val="6"/>
  </w:num>
  <w:num w:numId="5" w16cid:durableId="625696557">
    <w:abstractNumId w:val="9"/>
  </w:num>
  <w:num w:numId="6" w16cid:durableId="1962346584">
    <w:abstractNumId w:val="8"/>
  </w:num>
  <w:num w:numId="7" w16cid:durableId="1107624927">
    <w:abstractNumId w:val="3"/>
  </w:num>
  <w:num w:numId="8" w16cid:durableId="410661976">
    <w:abstractNumId w:val="1"/>
  </w:num>
  <w:num w:numId="9" w16cid:durableId="1579513236">
    <w:abstractNumId w:val="4"/>
  </w:num>
  <w:num w:numId="10" w16cid:durableId="1437870040">
    <w:abstractNumId w:val="7"/>
  </w:num>
  <w:num w:numId="11" w16cid:durableId="49938926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fr-FR" w:vendorID="64" w:dllVersion="0" w:nlCheck="1" w:checkStyle="0"/>
  <w:activeWritingStyle w:appName="MSWord" w:lang="fr-CH" w:vendorID="64" w:dllVersion="0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ttachedTemplate r:id="rId1"/>
  <w:documentProtection w:edit="forms" w:enforcement="0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34D6"/>
    <w:rsid w:val="00004F58"/>
    <w:rsid w:val="000169F7"/>
    <w:rsid w:val="000239F3"/>
    <w:rsid w:val="0003345D"/>
    <w:rsid w:val="0003436B"/>
    <w:rsid w:val="000353DB"/>
    <w:rsid w:val="00043211"/>
    <w:rsid w:val="00044F33"/>
    <w:rsid w:val="000473CE"/>
    <w:rsid w:val="00047D2A"/>
    <w:rsid w:val="00050EC0"/>
    <w:rsid w:val="000573A8"/>
    <w:rsid w:val="00061C04"/>
    <w:rsid w:val="000669A1"/>
    <w:rsid w:val="00067926"/>
    <w:rsid w:val="0007029A"/>
    <w:rsid w:val="000863F5"/>
    <w:rsid w:val="0009094E"/>
    <w:rsid w:val="00091CAE"/>
    <w:rsid w:val="00091CB2"/>
    <w:rsid w:val="00093C49"/>
    <w:rsid w:val="00093E75"/>
    <w:rsid w:val="00094CE5"/>
    <w:rsid w:val="00096FDD"/>
    <w:rsid w:val="000A09DC"/>
    <w:rsid w:val="000A1F11"/>
    <w:rsid w:val="000B0842"/>
    <w:rsid w:val="000D31C4"/>
    <w:rsid w:val="000D3C4B"/>
    <w:rsid w:val="000E292F"/>
    <w:rsid w:val="000E5CC0"/>
    <w:rsid w:val="000E6376"/>
    <w:rsid w:val="000F3256"/>
    <w:rsid w:val="00105A9C"/>
    <w:rsid w:val="00115402"/>
    <w:rsid w:val="00123182"/>
    <w:rsid w:val="00123EAD"/>
    <w:rsid w:val="00130977"/>
    <w:rsid w:val="00151835"/>
    <w:rsid w:val="00154487"/>
    <w:rsid w:val="001638C3"/>
    <w:rsid w:val="0016449E"/>
    <w:rsid w:val="001748EF"/>
    <w:rsid w:val="00176AD2"/>
    <w:rsid w:val="001A4814"/>
    <w:rsid w:val="001A7BEF"/>
    <w:rsid w:val="001B593D"/>
    <w:rsid w:val="001B68CB"/>
    <w:rsid w:val="001C7817"/>
    <w:rsid w:val="001D2EB4"/>
    <w:rsid w:val="001E02E3"/>
    <w:rsid w:val="001E0F4E"/>
    <w:rsid w:val="001E1938"/>
    <w:rsid w:val="001E334D"/>
    <w:rsid w:val="001E5BCE"/>
    <w:rsid w:val="001F7041"/>
    <w:rsid w:val="00206CBE"/>
    <w:rsid w:val="0021243A"/>
    <w:rsid w:val="002146D2"/>
    <w:rsid w:val="002176D8"/>
    <w:rsid w:val="0022762E"/>
    <w:rsid w:val="0024730A"/>
    <w:rsid w:val="00254110"/>
    <w:rsid w:val="00267522"/>
    <w:rsid w:val="002715A6"/>
    <w:rsid w:val="00280104"/>
    <w:rsid w:val="00285135"/>
    <w:rsid w:val="002922F2"/>
    <w:rsid w:val="002A559C"/>
    <w:rsid w:val="002B3464"/>
    <w:rsid w:val="002C45B9"/>
    <w:rsid w:val="002C687F"/>
    <w:rsid w:val="002D7498"/>
    <w:rsid w:val="002E2F3A"/>
    <w:rsid w:val="002F30FD"/>
    <w:rsid w:val="002F41F1"/>
    <w:rsid w:val="00305E60"/>
    <w:rsid w:val="00306F26"/>
    <w:rsid w:val="00313A55"/>
    <w:rsid w:val="00316655"/>
    <w:rsid w:val="00321046"/>
    <w:rsid w:val="003238A0"/>
    <w:rsid w:val="003369D0"/>
    <w:rsid w:val="0033704B"/>
    <w:rsid w:val="00352B99"/>
    <w:rsid w:val="00364EB0"/>
    <w:rsid w:val="0036790A"/>
    <w:rsid w:val="00370AF9"/>
    <w:rsid w:val="0037117D"/>
    <w:rsid w:val="00373EB7"/>
    <w:rsid w:val="00375F5D"/>
    <w:rsid w:val="0038136F"/>
    <w:rsid w:val="00384F14"/>
    <w:rsid w:val="00386267"/>
    <w:rsid w:val="003945B2"/>
    <w:rsid w:val="00397099"/>
    <w:rsid w:val="00397858"/>
    <w:rsid w:val="003A0C15"/>
    <w:rsid w:val="003A304A"/>
    <w:rsid w:val="003A55EA"/>
    <w:rsid w:val="003A5E4B"/>
    <w:rsid w:val="003B564C"/>
    <w:rsid w:val="003D09C2"/>
    <w:rsid w:val="003D1847"/>
    <w:rsid w:val="003D1FC5"/>
    <w:rsid w:val="003E20FD"/>
    <w:rsid w:val="003F125D"/>
    <w:rsid w:val="003F26CF"/>
    <w:rsid w:val="003F37FA"/>
    <w:rsid w:val="003F494D"/>
    <w:rsid w:val="0041325A"/>
    <w:rsid w:val="0042078A"/>
    <w:rsid w:val="00437BBD"/>
    <w:rsid w:val="00440594"/>
    <w:rsid w:val="00442A48"/>
    <w:rsid w:val="0045370C"/>
    <w:rsid w:val="004643CD"/>
    <w:rsid w:val="004665B6"/>
    <w:rsid w:val="00467778"/>
    <w:rsid w:val="00474F5D"/>
    <w:rsid w:val="00481A67"/>
    <w:rsid w:val="004A2201"/>
    <w:rsid w:val="004A7C55"/>
    <w:rsid w:val="004B372B"/>
    <w:rsid w:val="004C631C"/>
    <w:rsid w:val="004D054B"/>
    <w:rsid w:val="004D5644"/>
    <w:rsid w:val="004D56A5"/>
    <w:rsid w:val="004E311B"/>
    <w:rsid w:val="004F20E0"/>
    <w:rsid w:val="004F2197"/>
    <w:rsid w:val="004F4AD8"/>
    <w:rsid w:val="00500B06"/>
    <w:rsid w:val="00501F5F"/>
    <w:rsid w:val="005277E9"/>
    <w:rsid w:val="00532370"/>
    <w:rsid w:val="00533B49"/>
    <w:rsid w:val="00547817"/>
    <w:rsid w:val="005551FB"/>
    <w:rsid w:val="00557FCD"/>
    <w:rsid w:val="00562C40"/>
    <w:rsid w:val="00565A4B"/>
    <w:rsid w:val="00576708"/>
    <w:rsid w:val="005812A8"/>
    <w:rsid w:val="00591D96"/>
    <w:rsid w:val="00595123"/>
    <w:rsid w:val="005A1850"/>
    <w:rsid w:val="005B0F50"/>
    <w:rsid w:val="005B5BE7"/>
    <w:rsid w:val="005B74F9"/>
    <w:rsid w:val="005C5E6F"/>
    <w:rsid w:val="006065C2"/>
    <w:rsid w:val="00610AA0"/>
    <w:rsid w:val="006120B2"/>
    <w:rsid w:val="00612993"/>
    <w:rsid w:val="00613F76"/>
    <w:rsid w:val="0061449F"/>
    <w:rsid w:val="006177D1"/>
    <w:rsid w:val="006253A6"/>
    <w:rsid w:val="00625A7D"/>
    <w:rsid w:val="006317CA"/>
    <w:rsid w:val="006506E2"/>
    <w:rsid w:val="00650C97"/>
    <w:rsid w:val="00661591"/>
    <w:rsid w:val="0066251C"/>
    <w:rsid w:val="006813B1"/>
    <w:rsid w:val="00683784"/>
    <w:rsid w:val="006901A7"/>
    <w:rsid w:val="0069552E"/>
    <w:rsid w:val="006A30F1"/>
    <w:rsid w:val="006A3138"/>
    <w:rsid w:val="006A3E36"/>
    <w:rsid w:val="006E1D99"/>
    <w:rsid w:val="006E4D88"/>
    <w:rsid w:val="006F4FD5"/>
    <w:rsid w:val="007000B3"/>
    <w:rsid w:val="00705310"/>
    <w:rsid w:val="00716AD5"/>
    <w:rsid w:val="00717F70"/>
    <w:rsid w:val="00721AB9"/>
    <w:rsid w:val="007221FA"/>
    <w:rsid w:val="00732B1D"/>
    <w:rsid w:val="00735356"/>
    <w:rsid w:val="007419AB"/>
    <w:rsid w:val="007502D1"/>
    <w:rsid w:val="007537C8"/>
    <w:rsid w:val="00760B3B"/>
    <w:rsid w:val="007710F9"/>
    <w:rsid w:val="0077393A"/>
    <w:rsid w:val="00773B45"/>
    <w:rsid w:val="007874C9"/>
    <w:rsid w:val="00793D61"/>
    <w:rsid w:val="007A3538"/>
    <w:rsid w:val="007A54F2"/>
    <w:rsid w:val="007B0412"/>
    <w:rsid w:val="007B5B7E"/>
    <w:rsid w:val="007B6ADA"/>
    <w:rsid w:val="007D67C8"/>
    <w:rsid w:val="007E221B"/>
    <w:rsid w:val="007E54D6"/>
    <w:rsid w:val="007F4D84"/>
    <w:rsid w:val="007F55FB"/>
    <w:rsid w:val="007F5F54"/>
    <w:rsid w:val="0083211F"/>
    <w:rsid w:val="00834DA5"/>
    <w:rsid w:val="00843751"/>
    <w:rsid w:val="00844B99"/>
    <w:rsid w:val="00850472"/>
    <w:rsid w:val="00853071"/>
    <w:rsid w:val="00857AE4"/>
    <w:rsid w:val="00860476"/>
    <w:rsid w:val="0086428C"/>
    <w:rsid w:val="008705DB"/>
    <w:rsid w:val="00873CEB"/>
    <w:rsid w:val="0087550C"/>
    <w:rsid w:val="00885981"/>
    <w:rsid w:val="00893254"/>
    <w:rsid w:val="008951E4"/>
    <w:rsid w:val="008A0138"/>
    <w:rsid w:val="008A7179"/>
    <w:rsid w:val="008C0166"/>
    <w:rsid w:val="008C7A18"/>
    <w:rsid w:val="008D30B7"/>
    <w:rsid w:val="008D31DF"/>
    <w:rsid w:val="008D32E0"/>
    <w:rsid w:val="008F131A"/>
    <w:rsid w:val="008F743A"/>
    <w:rsid w:val="00900077"/>
    <w:rsid w:val="0090043C"/>
    <w:rsid w:val="00907EBA"/>
    <w:rsid w:val="00913923"/>
    <w:rsid w:val="00917035"/>
    <w:rsid w:val="00922316"/>
    <w:rsid w:val="00935CC0"/>
    <w:rsid w:val="00944F2C"/>
    <w:rsid w:val="0094770A"/>
    <w:rsid w:val="00950107"/>
    <w:rsid w:val="00950E3A"/>
    <w:rsid w:val="009706DE"/>
    <w:rsid w:val="009718F8"/>
    <w:rsid w:val="00975A98"/>
    <w:rsid w:val="00977C0A"/>
    <w:rsid w:val="00981B8B"/>
    <w:rsid w:val="00985A1C"/>
    <w:rsid w:val="00992E14"/>
    <w:rsid w:val="00997B2B"/>
    <w:rsid w:val="009A64C4"/>
    <w:rsid w:val="009A6B7C"/>
    <w:rsid w:val="009B5BAB"/>
    <w:rsid w:val="009C482C"/>
    <w:rsid w:val="009F2D36"/>
    <w:rsid w:val="009F710E"/>
    <w:rsid w:val="00A02AFD"/>
    <w:rsid w:val="00A055C3"/>
    <w:rsid w:val="00A14A16"/>
    <w:rsid w:val="00A17AA8"/>
    <w:rsid w:val="00A4512D"/>
    <w:rsid w:val="00A56814"/>
    <w:rsid w:val="00A7728E"/>
    <w:rsid w:val="00A80FA9"/>
    <w:rsid w:val="00A87F1D"/>
    <w:rsid w:val="00A9187D"/>
    <w:rsid w:val="00A92E88"/>
    <w:rsid w:val="00A97573"/>
    <w:rsid w:val="00AA22AE"/>
    <w:rsid w:val="00AA3117"/>
    <w:rsid w:val="00AA5CF6"/>
    <w:rsid w:val="00AB3D1D"/>
    <w:rsid w:val="00AB7205"/>
    <w:rsid w:val="00AD512F"/>
    <w:rsid w:val="00AE5A82"/>
    <w:rsid w:val="00AF7B6C"/>
    <w:rsid w:val="00B05B72"/>
    <w:rsid w:val="00B07369"/>
    <w:rsid w:val="00B076A7"/>
    <w:rsid w:val="00B16A51"/>
    <w:rsid w:val="00B338A3"/>
    <w:rsid w:val="00B35CB3"/>
    <w:rsid w:val="00B37B43"/>
    <w:rsid w:val="00B41E33"/>
    <w:rsid w:val="00B525F0"/>
    <w:rsid w:val="00B549DD"/>
    <w:rsid w:val="00B62D49"/>
    <w:rsid w:val="00B6566C"/>
    <w:rsid w:val="00B65C61"/>
    <w:rsid w:val="00B6744E"/>
    <w:rsid w:val="00B76E2E"/>
    <w:rsid w:val="00B87E6F"/>
    <w:rsid w:val="00B9059F"/>
    <w:rsid w:val="00B976D9"/>
    <w:rsid w:val="00BA128C"/>
    <w:rsid w:val="00BA3EE7"/>
    <w:rsid w:val="00BB32BC"/>
    <w:rsid w:val="00BB5315"/>
    <w:rsid w:val="00BD1EE5"/>
    <w:rsid w:val="00BD7B48"/>
    <w:rsid w:val="00BE569D"/>
    <w:rsid w:val="00BE734D"/>
    <w:rsid w:val="00BF34D6"/>
    <w:rsid w:val="00BF356A"/>
    <w:rsid w:val="00BF47F8"/>
    <w:rsid w:val="00BF6C22"/>
    <w:rsid w:val="00C06A19"/>
    <w:rsid w:val="00C07A25"/>
    <w:rsid w:val="00C10315"/>
    <w:rsid w:val="00C11109"/>
    <w:rsid w:val="00C16759"/>
    <w:rsid w:val="00C216C3"/>
    <w:rsid w:val="00C24208"/>
    <w:rsid w:val="00C24907"/>
    <w:rsid w:val="00C32536"/>
    <w:rsid w:val="00C3273C"/>
    <w:rsid w:val="00C43263"/>
    <w:rsid w:val="00C46593"/>
    <w:rsid w:val="00C46A9D"/>
    <w:rsid w:val="00C557E9"/>
    <w:rsid w:val="00C64234"/>
    <w:rsid w:val="00C82D4E"/>
    <w:rsid w:val="00C842BD"/>
    <w:rsid w:val="00C97DE1"/>
    <w:rsid w:val="00CA145D"/>
    <w:rsid w:val="00CA2A58"/>
    <w:rsid w:val="00CB2F05"/>
    <w:rsid w:val="00CB3D66"/>
    <w:rsid w:val="00CB584D"/>
    <w:rsid w:val="00CD0B03"/>
    <w:rsid w:val="00CE3658"/>
    <w:rsid w:val="00CE3756"/>
    <w:rsid w:val="00CF4CC5"/>
    <w:rsid w:val="00D029F9"/>
    <w:rsid w:val="00D1455E"/>
    <w:rsid w:val="00D22CAC"/>
    <w:rsid w:val="00D257B5"/>
    <w:rsid w:val="00D32CA3"/>
    <w:rsid w:val="00D50E63"/>
    <w:rsid w:val="00D51A87"/>
    <w:rsid w:val="00D54143"/>
    <w:rsid w:val="00D577FB"/>
    <w:rsid w:val="00D63481"/>
    <w:rsid w:val="00D711E2"/>
    <w:rsid w:val="00D82566"/>
    <w:rsid w:val="00D846D1"/>
    <w:rsid w:val="00D91138"/>
    <w:rsid w:val="00D954DB"/>
    <w:rsid w:val="00D977B6"/>
    <w:rsid w:val="00DB4119"/>
    <w:rsid w:val="00DB5B18"/>
    <w:rsid w:val="00DC0ED7"/>
    <w:rsid w:val="00DC6937"/>
    <w:rsid w:val="00DD3BF6"/>
    <w:rsid w:val="00DD56DC"/>
    <w:rsid w:val="00DF6FD4"/>
    <w:rsid w:val="00E0257E"/>
    <w:rsid w:val="00E04159"/>
    <w:rsid w:val="00E21901"/>
    <w:rsid w:val="00E24A77"/>
    <w:rsid w:val="00E32065"/>
    <w:rsid w:val="00E37FDB"/>
    <w:rsid w:val="00E4040E"/>
    <w:rsid w:val="00E45321"/>
    <w:rsid w:val="00E476F1"/>
    <w:rsid w:val="00E53142"/>
    <w:rsid w:val="00E6045D"/>
    <w:rsid w:val="00E6071D"/>
    <w:rsid w:val="00E6559B"/>
    <w:rsid w:val="00E727B8"/>
    <w:rsid w:val="00E85343"/>
    <w:rsid w:val="00E93721"/>
    <w:rsid w:val="00E97242"/>
    <w:rsid w:val="00EA1D68"/>
    <w:rsid w:val="00EA4557"/>
    <w:rsid w:val="00EB1B7D"/>
    <w:rsid w:val="00EB286F"/>
    <w:rsid w:val="00EB5C5E"/>
    <w:rsid w:val="00EB6D1C"/>
    <w:rsid w:val="00EC36BD"/>
    <w:rsid w:val="00EC4074"/>
    <w:rsid w:val="00EC779D"/>
    <w:rsid w:val="00ED2D4B"/>
    <w:rsid w:val="00EE0975"/>
    <w:rsid w:val="00EE4913"/>
    <w:rsid w:val="00EF1158"/>
    <w:rsid w:val="00EF173F"/>
    <w:rsid w:val="00F14227"/>
    <w:rsid w:val="00F32219"/>
    <w:rsid w:val="00F32398"/>
    <w:rsid w:val="00F447E9"/>
    <w:rsid w:val="00F548EB"/>
    <w:rsid w:val="00F661F9"/>
    <w:rsid w:val="00F7389F"/>
    <w:rsid w:val="00F764AC"/>
    <w:rsid w:val="00F77BD4"/>
    <w:rsid w:val="00FA0DB9"/>
    <w:rsid w:val="00FB5009"/>
    <w:rsid w:val="00FC40F9"/>
    <w:rsid w:val="00FC4AC7"/>
    <w:rsid w:val="00FC6323"/>
    <w:rsid w:val="00FD6A93"/>
    <w:rsid w:val="00FF69D5"/>
    <w:rsid w:val="6A273E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6DFC685"/>
  <w15:chartTrackingRefBased/>
  <w15:docId w15:val="{2EDA27F0-23D3-46E1-AC8B-7EC2C2504F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fr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D31C4"/>
    <w:pPr>
      <w:tabs>
        <w:tab w:val="left" w:pos="5670"/>
        <w:tab w:val="right" w:leader="dot" w:pos="9072"/>
      </w:tabs>
      <w:spacing w:after="60" w:line="276" w:lineRule="auto"/>
      <w:jc w:val="both"/>
    </w:pPr>
    <w:rPr>
      <w:rFonts w:ascii="Arial" w:hAnsi="Arial"/>
    </w:rPr>
  </w:style>
  <w:style w:type="paragraph" w:styleId="Titre1">
    <w:name w:val="heading 1"/>
    <w:basedOn w:val="Normal"/>
    <w:next w:val="Normal"/>
    <w:link w:val="Titre1Car"/>
    <w:uiPriority w:val="9"/>
    <w:qFormat/>
    <w:rsid w:val="00E6045D"/>
    <w:pPr>
      <w:keepNext/>
      <w:keepLines/>
      <w:spacing w:after="0" w:line="360" w:lineRule="auto"/>
      <w:outlineLvl w:val="0"/>
    </w:pPr>
    <w:rPr>
      <w:rFonts w:eastAsiaTheme="majorEastAsia" w:cstheme="majorBidi"/>
      <w:color w:val="C00000"/>
      <w:sz w:val="32"/>
      <w:szCs w:val="32"/>
    </w:rPr>
  </w:style>
  <w:style w:type="paragraph" w:styleId="Titre2">
    <w:name w:val="heading 2"/>
    <w:basedOn w:val="Normal"/>
    <w:next w:val="Normal"/>
    <w:link w:val="Titre2Car"/>
    <w:uiPriority w:val="9"/>
    <w:unhideWhenUsed/>
    <w:qFormat/>
    <w:rsid w:val="00732B1D"/>
    <w:pPr>
      <w:keepNext/>
      <w:keepLines/>
      <w:spacing w:before="240" w:after="0"/>
      <w:outlineLvl w:val="1"/>
    </w:pPr>
    <w:rPr>
      <w:rFonts w:eastAsiaTheme="majorEastAsia" w:cstheme="majorBidi"/>
      <w:color w:val="808080" w:themeColor="background1" w:themeShade="80"/>
      <w:sz w:val="26"/>
      <w:szCs w:val="26"/>
    </w:rPr>
  </w:style>
  <w:style w:type="paragraph" w:styleId="Titre3">
    <w:name w:val="heading 3"/>
    <w:basedOn w:val="Titre2"/>
    <w:next w:val="Normal"/>
    <w:link w:val="Titre3Car"/>
    <w:uiPriority w:val="9"/>
    <w:unhideWhenUsed/>
    <w:qFormat/>
    <w:rsid w:val="00732B1D"/>
    <w:pPr>
      <w:spacing w:before="40"/>
      <w:outlineLvl w:val="2"/>
    </w:pPr>
    <w:rPr>
      <w:color w:val="A6A6A6" w:themeColor="background1" w:themeShade="A6"/>
      <w:sz w:val="24"/>
      <w:szCs w:val="24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En-tte">
    <w:name w:val="header"/>
    <w:basedOn w:val="Normal"/>
    <w:link w:val="En-tteCar"/>
    <w:uiPriority w:val="99"/>
    <w:unhideWhenUsed/>
    <w:rsid w:val="00B65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En-tteCar">
    <w:name w:val="En-tête Car"/>
    <w:basedOn w:val="Policepardfaut"/>
    <w:link w:val="En-tte"/>
    <w:uiPriority w:val="99"/>
    <w:rsid w:val="00B6566C"/>
  </w:style>
  <w:style w:type="paragraph" w:styleId="Pieddepage">
    <w:name w:val="footer"/>
    <w:basedOn w:val="Normal"/>
    <w:link w:val="PieddepageCar"/>
    <w:uiPriority w:val="99"/>
    <w:unhideWhenUsed/>
    <w:rsid w:val="00B6566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eddepageCar">
    <w:name w:val="Pied de page Car"/>
    <w:basedOn w:val="Policepardfaut"/>
    <w:link w:val="Pieddepage"/>
    <w:uiPriority w:val="99"/>
    <w:rsid w:val="00B6566C"/>
  </w:style>
  <w:style w:type="character" w:customStyle="1" w:styleId="Titre1Car">
    <w:name w:val="Titre 1 Car"/>
    <w:basedOn w:val="Policepardfaut"/>
    <w:link w:val="Titre1"/>
    <w:uiPriority w:val="9"/>
    <w:rsid w:val="00E6045D"/>
    <w:rPr>
      <w:rFonts w:ascii="Arial" w:eastAsiaTheme="majorEastAsia" w:hAnsi="Arial" w:cstheme="majorBidi"/>
      <w:color w:val="C00000"/>
      <w:sz w:val="32"/>
      <w:szCs w:val="32"/>
    </w:rPr>
  </w:style>
  <w:style w:type="character" w:customStyle="1" w:styleId="Titre2Car">
    <w:name w:val="Titre 2 Car"/>
    <w:basedOn w:val="Policepardfaut"/>
    <w:link w:val="Titre2"/>
    <w:uiPriority w:val="9"/>
    <w:rsid w:val="00732B1D"/>
    <w:rPr>
      <w:rFonts w:ascii="Arial" w:eastAsiaTheme="majorEastAsia" w:hAnsi="Arial" w:cstheme="majorBidi"/>
      <w:color w:val="808080" w:themeColor="background1" w:themeShade="80"/>
      <w:sz w:val="26"/>
      <w:szCs w:val="26"/>
    </w:rPr>
  </w:style>
  <w:style w:type="character" w:styleId="Lienhypertexte">
    <w:name w:val="Hyperlink"/>
    <w:basedOn w:val="Policepardfaut"/>
    <w:uiPriority w:val="99"/>
    <w:unhideWhenUsed/>
    <w:rsid w:val="00595123"/>
    <w:rPr>
      <w:color w:val="0563C1" w:themeColor="hyperlink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595123"/>
    <w:rPr>
      <w:color w:val="605E5C"/>
      <w:shd w:val="clear" w:color="auto" w:fill="E1DFDD"/>
    </w:rPr>
  </w:style>
  <w:style w:type="paragraph" w:styleId="Titre">
    <w:name w:val="Title"/>
    <w:basedOn w:val="Normal"/>
    <w:next w:val="Normal"/>
    <w:link w:val="TitreCar"/>
    <w:uiPriority w:val="10"/>
    <w:qFormat/>
    <w:rsid w:val="00732B1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732B1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3Car">
    <w:name w:val="Titre 3 Car"/>
    <w:basedOn w:val="Policepardfaut"/>
    <w:link w:val="Titre3"/>
    <w:uiPriority w:val="9"/>
    <w:rsid w:val="00732B1D"/>
    <w:rPr>
      <w:rFonts w:ascii="Arial" w:eastAsiaTheme="majorEastAsia" w:hAnsi="Arial" w:cstheme="majorBidi"/>
      <w:color w:val="A6A6A6" w:themeColor="background1" w:themeShade="A6"/>
      <w:sz w:val="24"/>
      <w:szCs w:val="24"/>
    </w:rPr>
  </w:style>
  <w:style w:type="paragraph" w:styleId="Paragraphedeliste">
    <w:name w:val="List Paragraph"/>
    <w:basedOn w:val="Normal"/>
    <w:uiPriority w:val="34"/>
    <w:qFormat/>
    <w:rsid w:val="003F26CF"/>
    <w:pPr>
      <w:ind w:left="720"/>
      <w:contextualSpacing/>
    </w:pPr>
  </w:style>
  <w:style w:type="character" w:styleId="Mentionnonrsolue">
    <w:name w:val="Unresolved Mention"/>
    <w:basedOn w:val="Policepardfaut"/>
    <w:uiPriority w:val="99"/>
    <w:semiHidden/>
    <w:unhideWhenUsed/>
    <w:rsid w:val="0007029A"/>
    <w:rPr>
      <w:color w:val="605E5C"/>
      <w:shd w:val="clear" w:color="auto" w:fill="E1DFDD"/>
    </w:rPr>
  </w:style>
  <w:style w:type="table" w:styleId="Grilledutableau">
    <w:name w:val="Table Grid"/>
    <w:basedOn w:val="TableauNormal"/>
    <w:uiPriority w:val="39"/>
    <w:rsid w:val="00D257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arquedecommentaire">
    <w:name w:val="annotation reference"/>
    <w:basedOn w:val="Policepardfaut"/>
    <w:uiPriority w:val="99"/>
    <w:semiHidden/>
    <w:unhideWhenUsed/>
    <w:rsid w:val="00760B3B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760B3B"/>
    <w:pPr>
      <w:spacing w:line="240" w:lineRule="auto"/>
    </w:pPr>
    <w:rPr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760B3B"/>
    <w:rPr>
      <w:rFonts w:ascii="Arial" w:hAnsi="Arial"/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760B3B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760B3B"/>
    <w:rPr>
      <w:rFonts w:ascii="Arial" w:hAnsi="Arial"/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60B3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60B3B"/>
    <w:rPr>
      <w:rFonts w:ascii="Segoe UI" w:hAnsi="Segoe UI" w:cs="Segoe UI"/>
      <w:sz w:val="18"/>
      <w:szCs w:val="18"/>
    </w:rPr>
  </w:style>
  <w:style w:type="paragraph" w:styleId="Rvision">
    <w:name w:val="Revision"/>
    <w:hidden/>
    <w:uiPriority w:val="99"/>
    <w:semiHidden/>
    <w:rsid w:val="00760B3B"/>
    <w:pPr>
      <w:spacing w:after="0" w:line="240" w:lineRule="auto"/>
    </w:pPr>
    <w:rPr>
      <w:rFonts w:ascii="Arial" w:hAnsi="Arial"/>
      <w:sz w:val="20"/>
    </w:rPr>
  </w:style>
  <w:style w:type="paragraph" w:styleId="Sous-titre">
    <w:name w:val="Subtitle"/>
    <w:basedOn w:val="Titre1"/>
    <w:next w:val="Normal"/>
    <w:link w:val="Sous-titreCar"/>
    <w:uiPriority w:val="11"/>
    <w:qFormat/>
    <w:rsid w:val="00206CBE"/>
    <w:pPr>
      <w:spacing w:before="120"/>
    </w:pPr>
    <w:rPr>
      <w:bCs/>
      <w:color w:val="0E6FBC"/>
      <w:sz w:val="26"/>
      <w:szCs w:val="26"/>
    </w:rPr>
  </w:style>
  <w:style w:type="character" w:customStyle="1" w:styleId="Sous-titreCar">
    <w:name w:val="Sous-titre Car"/>
    <w:basedOn w:val="Policepardfaut"/>
    <w:link w:val="Sous-titre"/>
    <w:uiPriority w:val="11"/>
    <w:rsid w:val="00206CBE"/>
    <w:rPr>
      <w:rFonts w:ascii="Arial" w:eastAsiaTheme="majorEastAsia" w:hAnsi="Arial" w:cstheme="majorBidi"/>
      <w:bCs/>
      <w:color w:val="0E6FBC"/>
      <w:sz w:val="26"/>
      <w:szCs w:val="26"/>
    </w:rPr>
  </w:style>
  <w:style w:type="character" w:styleId="Textedelespacerserv">
    <w:name w:val="Placeholder Text"/>
    <w:basedOn w:val="Policepardfaut"/>
    <w:uiPriority w:val="99"/>
    <w:semiHidden/>
    <w:rsid w:val="00386267"/>
    <w:rPr>
      <w:color w:val="808080"/>
    </w:rPr>
  </w:style>
  <w:style w:type="paragraph" w:styleId="Lgende">
    <w:name w:val="caption"/>
    <w:basedOn w:val="Normal"/>
    <w:next w:val="Normal"/>
    <w:uiPriority w:val="35"/>
    <w:semiHidden/>
    <w:unhideWhenUsed/>
    <w:qFormat/>
    <w:rsid w:val="00C82D4E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customStyle="1" w:styleId="normaltextrun">
    <w:name w:val="normaltextrun"/>
    <w:basedOn w:val="Policepardfaut"/>
    <w:rsid w:val="00C2420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3936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369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850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868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11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494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55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18" Type="http://schemas.openxmlformats.org/officeDocument/2006/relationships/glossaryDocument" Target="glossary/document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2.xml"/><Relationship Id="rId17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footer" Target="footer3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19" Type="http://schemas.openxmlformats.org/officeDocument/2006/relationships/theme" Target="theme/theme1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daniel.amrein\Downloads\2_HESSOVS_ExperienceSarl_Modele_Contrat_2026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543273D131C9466C846DD9112A18E7E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F03AD83-3A39-4306-9B53-55AA6F4248BE}"/>
      </w:docPartPr>
      <w:docPartBody>
        <w:p w:rsidR="00E654CD" w:rsidRDefault="00E654CD">
          <w:pPr>
            <w:pStyle w:val="543273D131C9466C846DD9112A18E7E6"/>
          </w:pPr>
          <w:r w:rsidRPr="001638C3">
            <w:rPr>
              <w:rStyle w:val="Textedelespacerserv"/>
              <w:sz w:val="20"/>
              <w:szCs w:val="20"/>
            </w:rPr>
            <w:t>Cliquez ici pour entrer le nom d</w:t>
          </w:r>
          <w:r>
            <w:rPr>
              <w:rStyle w:val="Textedelespacerserv"/>
              <w:sz w:val="20"/>
              <w:szCs w:val="20"/>
            </w:rPr>
            <w:t>u partenaire</w:t>
          </w:r>
        </w:p>
      </w:docPartBody>
    </w:docPart>
    <w:docPart>
      <w:docPartPr>
        <w:name w:val="CE00C8D822C64FFC852A7ED705D00593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D1A536E-99EB-42C1-9191-8F19579B9A1B}"/>
      </w:docPartPr>
      <w:docPartBody>
        <w:p w:rsidR="00E654CD" w:rsidRDefault="00E654CD">
          <w:pPr>
            <w:pStyle w:val="CE00C8D822C64FFC852A7ED705D00593"/>
          </w:pPr>
          <w:r w:rsidRPr="001638C3">
            <w:rPr>
              <w:rStyle w:val="Textedelespacerserv"/>
              <w:sz w:val="20"/>
              <w:szCs w:val="20"/>
            </w:rPr>
            <w:t>Cliquez ici pour entrer l’adresse d</w:t>
          </w:r>
          <w:r>
            <w:rPr>
              <w:rStyle w:val="Textedelespacerserv"/>
              <w:sz w:val="20"/>
              <w:szCs w:val="20"/>
            </w:rPr>
            <w:t>u partenaire</w:t>
          </w:r>
        </w:p>
      </w:docPartBody>
    </w:docPart>
    <w:docPart>
      <w:docPartPr>
        <w:name w:val="229D191209B04C97B92413C4AE5A661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26B311B7-AF29-4B1F-A036-EBE07F28993A}"/>
      </w:docPartPr>
      <w:docPartBody>
        <w:p w:rsidR="00E654CD" w:rsidRDefault="00E654CD">
          <w:pPr>
            <w:pStyle w:val="229D191209B04C97B92413C4AE5A6614"/>
          </w:pPr>
          <w:r w:rsidRPr="001638C3">
            <w:rPr>
              <w:rStyle w:val="Textedelespacerserv"/>
              <w:sz w:val="20"/>
              <w:szCs w:val="20"/>
            </w:rPr>
            <w:t xml:space="preserve">Cliquez ici pour entrer le CP et la localité </w:t>
          </w:r>
          <w:r>
            <w:rPr>
              <w:rStyle w:val="Textedelespacerserv"/>
              <w:sz w:val="20"/>
              <w:szCs w:val="20"/>
            </w:rPr>
            <w:t>du partenaire</w:t>
          </w:r>
        </w:p>
      </w:docPartBody>
    </w:docPart>
    <w:docPart>
      <w:docPartPr>
        <w:name w:val="ADB7112305194D839DC4124D0BBBF78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618C263-5C32-4070-845B-77C09FD1A593}"/>
      </w:docPartPr>
      <w:docPartBody>
        <w:p w:rsidR="00E654CD" w:rsidRDefault="00E654CD">
          <w:pPr>
            <w:pStyle w:val="ADB7112305194D839DC4124D0BBBF78B"/>
          </w:pPr>
          <w:r w:rsidRPr="001638C3">
            <w:rPr>
              <w:rStyle w:val="Textedelespacerserv"/>
              <w:sz w:val="20"/>
              <w:szCs w:val="20"/>
            </w:rPr>
            <w:t>Cliquez ici pour entrer le nom de la personne de contact</w:t>
          </w:r>
        </w:p>
      </w:docPartBody>
    </w:docPart>
    <w:docPart>
      <w:docPartPr>
        <w:name w:val="7CA1105D1C644E3B89523EDE5C4CAE9B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32D318C-8E18-4D07-A6FA-6BC8A9ACA0E2}"/>
      </w:docPartPr>
      <w:docPartBody>
        <w:p w:rsidR="00E654CD" w:rsidRDefault="00E654CD">
          <w:pPr>
            <w:pStyle w:val="7CA1105D1C644E3B89523EDE5C4CAE9B"/>
          </w:pPr>
          <w:r w:rsidRPr="001638C3">
            <w:rPr>
              <w:rStyle w:val="Textedelespacerserv"/>
              <w:sz w:val="20"/>
              <w:szCs w:val="20"/>
            </w:rPr>
            <w:t>Cliquez ici pour entrer le prénom de la personne de contact</w:t>
          </w:r>
        </w:p>
      </w:docPartBody>
    </w:docPart>
    <w:docPart>
      <w:docPartPr>
        <w:name w:val="24B769D259984FF89D302D15F3674FB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F740597D-77BC-4862-8E8F-572F467FF340}"/>
      </w:docPartPr>
      <w:docPartBody>
        <w:p w:rsidR="00E654CD" w:rsidRDefault="00E654CD">
          <w:pPr>
            <w:pStyle w:val="24B769D259984FF89D302D15F3674FB6"/>
          </w:pPr>
          <w:r w:rsidRPr="001638C3">
            <w:rPr>
              <w:rStyle w:val="Textedelespacerserv"/>
              <w:sz w:val="20"/>
              <w:szCs w:val="20"/>
            </w:rPr>
            <w:t>Cliquez ici pour entrer le téléphone direct de la personne de contact</w:t>
          </w:r>
        </w:p>
      </w:docPartBody>
    </w:docPart>
    <w:docPart>
      <w:docPartPr>
        <w:name w:val="14E4290C20064F93A6C79AFAA73F450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0479FBE7-5A1A-4974-A32B-2654702B9739}"/>
      </w:docPartPr>
      <w:docPartBody>
        <w:p w:rsidR="00E654CD" w:rsidRDefault="00E654CD">
          <w:pPr>
            <w:pStyle w:val="14E4290C20064F93A6C79AFAA73F450D"/>
          </w:pPr>
          <w:r w:rsidRPr="001638C3">
            <w:rPr>
              <w:rStyle w:val="Textedelespacerserv"/>
              <w:sz w:val="20"/>
              <w:szCs w:val="20"/>
            </w:rPr>
            <w:t>Cliquez ici pour entrer l’email direct de la personne de contact</w:t>
          </w:r>
        </w:p>
      </w:docPartBody>
    </w:docPart>
    <w:docPart>
      <w:docPartPr>
        <w:name w:val="B5983FEC3A4E400BB7857A6EC7A9800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527A64D-7BF7-4317-BD30-E693B5149930}"/>
      </w:docPartPr>
      <w:docPartBody>
        <w:p w:rsidR="00E654CD" w:rsidRDefault="00E654CD">
          <w:pPr>
            <w:pStyle w:val="B5983FEC3A4E400BB7857A6EC7A98001"/>
          </w:pPr>
          <w:r w:rsidRPr="00CA2A58">
            <w:rPr>
              <w:rStyle w:val="Textedelespacerserv"/>
              <w:sz w:val="20"/>
              <w:szCs w:val="20"/>
            </w:rPr>
            <w:t xml:space="preserve">Précisez ici le ou les objectifs du </w:t>
          </w:r>
          <w:r>
            <w:rPr>
              <w:rStyle w:val="Textedelespacerserv"/>
              <w:sz w:val="20"/>
              <w:szCs w:val="20"/>
            </w:rPr>
            <w:t>proje</w:t>
          </w:r>
          <w:r w:rsidRPr="00CA2A58">
            <w:rPr>
              <w:rStyle w:val="Textedelespacerserv"/>
              <w:sz w:val="20"/>
              <w:szCs w:val="20"/>
            </w:rPr>
            <w:t>t</w:t>
          </w:r>
        </w:p>
      </w:docPartBody>
    </w:docPart>
    <w:docPart>
      <w:docPartPr>
        <w:name w:val="91E082C2E31648DA9CCEABC22EB93741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C9B8660-2FA5-44D3-9C17-19B426F7D2D7}"/>
      </w:docPartPr>
      <w:docPartBody>
        <w:p w:rsidR="00E654CD" w:rsidRDefault="00E654CD">
          <w:pPr>
            <w:pStyle w:val="91E082C2E31648DA9CCEABC22EB93741"/>
          </w:pPr>
          <w:r w:rsidRPr="00CA2A58">
            <w:rPr>
              <w:rStyle w:val="Textedelespacerserv"/>
              <w:sz w:val="20"/>
              <w:szCs w:val="20"/>
            </w:rPr>
            <w:t>Précisez ici les différentes prestations réalisées qui feront partie du dossier final</w:t>
          </w:r>
        </w:p>
      </w:docPartBody>
    </w:docPart>
    <w:docPart>
      <w:docPartPr>
        <w:name w:val="6DA7C1734BB947249C45346B6D6799F2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8B9DF3EE-BE6F-4F4E-A68F-15E998B55AF7}"/>
      </w:docPartPr>
      <w:docPartBody>
        <w:p w:rsidR="00E654CD" w:rsidRDefault="00E654CD">
          <w:pPr>
            <w:pStyle w:val="6DA7C1734BB947249C45346B6D6799F2"/>
          </w:pPr>
          <w:r w:rsidRPr="00CA2A58">
            <w:rPr>
              <w:color w:val="808080" w:themeColor="background1" w:themeShade="80"/>
              <w:sz w:val="20"/>
              <w:szCs w:val="20"/>
            </w:rPr>
            <w:t>identité du·de la responsable désigné·e</w:t>
          </w:r>
        </w:p>
      </w:docPartBody>
    </w:docPart>
    <w:docPart>
      <w:docPartPr>
        <w:name w:val="2E370D5BB6A64E40B976A4F23431B70F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C9070266-3726-47EB-9134-5C90397D1D61}"/>
      </w:docPartPr>
      <w:docPartBody>
        <w:p w:rsidR="00E654CD" w:rsidRDefault="00E654CD">
          <w:pPr>
            <w:pStyle w:val="2E370D5BB6A64E40B976A4F23431B70F"/>
          </w:pPr>
          <w:r w:rsidRPr="00CA2A58">
            <w:rPr>
              <w:rStyle w:val="Textedelespacerserv"/>
              <w:sz w:val="20"/>
              <w:szCs w:val="20"/>
            </w:rPr>
            <w:t>e-mail @students.hevs.ch du·de la responsable désigné·e</w:t>
          </w:r>
        </w:p>
      </w:docPartBody>
    </w:docPart>
    <w:docPart>
      <w:docPartPr>
        <w:name w:val="FD33504FA8D84DE98DE52C806D39DA7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43BA81-E717-46D2-854D-6FAD6BDEC5C8}"/>
      </w:docPartPr>
      <w:docPartBody>
        <w:p w:rsidR="00E654CD" w:rsidRDefault="00E654CD">
          <w:pPr>
            <w:pStyle w:val="FD33504FA8D84DE98DE52C806D39DA7A"/>
          </w:pPr>
          <w:r w:rsidRPr="00CA2A58">
            <w:rPr>
              <w:rStyle w:val="Textedelespacerserv"/>
              <w:sz w:val="20"/>
              <w:szCs w:val="20"/>
            </w:rPr>
            <w:t>no de portable direct</w:t>
          </w:r>
        </w:p>
      </w:docPartBody>
    </w:docPart>
    <w:docPart>
      <w:docPartPr>
        <w:name w:val="936FE7EE8A6B49C3B2BB0B4AD8C9460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9348B0DB-6A6A-43A6-8E1B-CFC7C52B44D9}"/>
      </w:docPartPr>
      <w:docPartBody>
        <w:p w:rsidR="00E654CD" w:rsidRDefault="00E654CD">
          <w:pPr>
            <w:pStyle w:val="936FE7EE8A6B49C3B2BB0B4AD8C94600"/>
          </w:pPr>
          <w:r w:rsidRPr="00CA2A58">
            <w:rPr>
              <w:rStyle w:val="Textedelespacerserv"/>
              <w:sz w:val="20"/>
              <w:szCs w:val="20"/>
            </w:rPr>
            <w:t>Cliquez ici pour entrer une date</w:t>
          </w:r>
        </w:p>
      </w:docPartBody>
    </w:docPart>
    <w:docPart>
      <w:docPartPr>
        <w:name w:val="BF4E64D6AC1D47CB8F4571792332EA84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B421389F-8ADD-4C14-BA46-D78A5CF69F79}"/>
      </w:docPartPr>
      <w:docPartBody>
        <w:p w:rsidR="00E654CD" w:rsidRDefault="00E654CD">
          <w:pPr>
            <w:pStyle w:val="BF4E64D6AC1D47CB8F4571792332EA84"/>
          </w:pPr>
          <w:r w:rsidRPr="00CA2A58">
            <w:rPr>
              <w:rStyle w:val="Textedelespacerserv"/>
              <w:sz w:val="20"/>
              <w:szCs w:val="20"/>
            </w:rPr>
            <w:t>saisir ici le nom d</w:t>
          </w:r>
          <w:r>
            <w:rPr>
              <w:rStyle w:val="Textedelespacerserv"/>
              <w:sz w:val="20"/>
              <w:szCs w:val="20"/>
            </w:rPr>
            <w:t>e l’étudiant responsable de l’équipe</w:t>
          </w:r>
        </w:p>
      </w:docPartBody>
    </w:docPart>
    <w:docPart>
      <w:docPartPr>
        <w:name w:val="AE65812571994FB2BFC6302703DA2469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D0E82CFF-9DC2-4130-8ADC-A44C50574A5E}"/>
      </w:docPartPr>
      <w:docPartBody>
        <w:p w:rsidR="00E654CD" w:rsidRDefault="00E654CD">
          <w:pPr>
            <w:pStyle w:val="AE65812571994FB2BFC6302703DA2469"/>
          </w:pPr>
          <w:r w:rsidRPr="00CA2A58">
            <w:rPr>
              <w:rStyle w:val="Textedelespacerserv"/>
              <w:sz w:val="20"/>
              <w:szCs w:val="20"/>
            </w:rPr>
            <w:t>saisir ici le nom</w:t>
          </w:r>
          <w:r>
            <w:rPr>
              <w:rStyle w:val="Textedelespacerserv"/>
              <w:sz w:val="20"/>
              <w:szCs w:val="20"/>
            </w:rPr>
            <w:t xml:space="preserve"> du prof responsable</w:t>
          </w:r>
        </w:p>
      </w:docPartBody>
    </w:docPart>
    <w:docPart>
      <w:docPartPr>
        <w:name w:val="E06BF01B51394FB08CB71AE1B09B82DA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676558FA-0FCB-4635-A9EB-C0B7BCC9562E}"/>
      </w:docPartPr>
      <w:docPartBody>
        <w:p w:rsidR="00E654CD" w:rsidRDefault="00E654CD">
          <w:pPr>
            <w:pStyle w:val="E06BF01B51394FB08CB71AE1B09B82DA"/>
          </w:pPr>
          <w:r w:rsidRPr="00CA2A58">
            <w:rPr>
              <w:rStyle w:val="Textedelespacerserv"/>
              <w:sz w:val="20"/>
              <w:szCs w:val="20"/>
            </w:rPr>
            <w:t>saisir ici l</w:t>
          </w:r>
          <w:r>
            <w:rPr>
              <w:rStyle w:val="Textedelespacerserv"/>
              <w:sz w:val="20"/>
              <w:szCs w:val="20"/>
            </w:rPr>
            <w:t>a</w:t>
          </w:r>
          <w:r w:rsidRPr="00CA2A58">
            <w:rPr>
              <w:rStyle w:val="Textedelespacerserv"/>
              <w:sz w:val="20"/>
              <w:szCs w:val="20"/>
            </w:rPr>
            <w:t xml:space="preserve"> </w:t>
          </w:r>
          <w:r>
            <w:rPr>
              <w:rStyle w:val="Textedelespacerserv"/>
              <w:sz w:val="20"/>
              <w:szCs w:val="20"/>
            </w:rPr>
            <w:t>fonction</w:t>
          </w:r>
          <w:r w:rsidRPr="00CA2A58">
            <w:rPr>
              <w:rStyle w:val="Textedelespacerserv"/>
              <w:sz w:val="20"/>
              <w:szCs w:val="20"/>
            </w:rPr>
            <w:t xml:space="preserve"> </w:t>
          </w:r>
        </w:p>
      </w:docPartBody>
    </w:docPart>
    <w:docPart>
      <w:docPartPr>
        <w:name w:val="EB8E802C9DEC4D29B7B61D0B195D5736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368019E4-F86D-49E8-AA7A-E9296A7E77E1}"/>
      </w:docPartPr>
      <w:docPartBody>
        <w:p w:rsidR="00E654CD" w:rsidRDefault="00E654CD">
          <w:pPr>
            <w:pStyle w:val="EB8E802C9DEC4D29B7B61D0B195D5736"/>
          </w:pPr>
          <w:r w:rsidRPr="00CA2A58">
            <w:rPr>
              <w:rStyle w:val="Textedelespacerserv"/>
              <w:sz w:val="20"/>
              <w:szCs w:val="20"/>
            </w:rPr>
            <w:t>Cliquez ici pour entrer une date.</w:t>
          </w:r>
        </w:p>
      </w:docPartBody>
    </w:docPart>
    <w:docPart>
      <w:docPartPr>
        <w:name w:val="DE8BF991E2BC489A8503366A08A035E0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EE2A0DC9-295B-4598-BD76-882595AC9362}"/>
      </w:docPartPr>
      <w:docPartBody>
        <w:p w:rsidR="00E654CD" w:rsidRDefault="00E654CD">
          <w:pPr>
            <w:pStyle w:val="DE8BF991E2BC489A8503366A08A035E0"/>
          </w:pPr>
          <w:r w:rsidRPr="00CA2A58">
            <w:rPr>
              <w:rStyle w:val="Textedelespacerserv"/>
              <w:sz w:val="20"/>
              <w:szCs w:val="20"/>
            </w:rPr>
            <w:t xml:space="preserve">saisir ici le nom </w:t>
          </w:r>
        </w:p>
      </w:docPartBody>
    </w:docPart>
    <w:docPart>
      <w:docPartPr>
        <w:name w:val="1091E78B357F44B98F91739F0CDD6CAE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A067361A-E1CE-437C-9C3E-927E97D1A594}"/>
      </w:docPartPr>
      <w:docPartBody>
        <w:p w:rsidR="00E654CD" w:rsidRDefault="00E654CD">
          <w:pPr>
            <w:pStyle w:val="1091E78B357F44B98F91739F0CDD6CAE"/>
          </w:pPr>
          <w:r w:rsidRPr="00CA2A58">
            <w:rPr>
              <w:rStyle w:val="Textedelespacerserv"/>
              <w:sz w:val="20"/>
              <w:szCs w:val="20"/>
            </w:rPr>
            <w:t>saisir ici l</w:t>
          </w:r>
          <w:r>
            <w:rPr>
              <w:rStyle w:val="Textedelespacerserv"/>
              <w:sz w:val="20"/>
              <w:szCs w:val="20"/>
            </w:rPr>
            <w:t>a fonction</w:t>
          </w:r>
        </w:p>
      </w:docPartBody>
    </w:docPart>
    <w:docPart>
      <w:docPartPr>
        <w:name w:val="66BE4042B3CE4541AD276EE154EB2E1D"/>
        <w:category>
          <w:name w:val="Général"/>
          <w:gallery w:val="placeholder"/>
        </w:category>
        <w:types>
          <w:type w:val="bbPlcHdr"/>
        </w:types>
        <w:behaviors>
          <w:behavior w:val="content"/>
        </w:behaviors>
        <w:guid w:val="{52419D20-A94F-416F-8D29-7E7B1FD4335C}"/>
      </w:docPartPr>
      <w:docPartBody>
        <w:p w:rsidR="00E654CD" w:rsidRDefault="00E654CD">
          <w:pPr>
            <w:pStyle w:val="66BE4042B3CE4541AD276EE154EB2E1D"/>
          </w:pPr>
          <w:r w:rsidRPr="00CA2A58">
            <w:rPr>
              <w:rStyle w:val="Textedelespacerserv"/>
              <w:sz w:val="20"/>
              <w:szCs w:val="20"/>
            </w:rPr>
            <w:t>Cliquez ici pour entrer une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sDel="0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654CD"/>
    <w:rsid w:val="000359E6"/>
    <w:rsid w:val="00975A98"/>
    <w:rsid w:val="00A17AA8"/>
    <w:rsid w:val="00E65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H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fr-CH" w:eastAsia="fr-CH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Textedelespacerserv">
    <w:name w:val="Placeholder Text"/>
    <w:basedOn w:val="Policepardfaut"/>
    <w:uiPriority w:val="99"/>
    <w:semiHidden/>
    <w:rPr>
      <w:color w:val="808080"/>
    </w:rPr>
  </w:style>
  <w:style w:type="paragraph" w:customStyle="1" w:styleId="543273D131C9466C846DD9112A18E7E6">
    <w:name w:val="543273D131C9466C846DD9112A18E7E6"/>
  </w:style>
  <w:style w:type="paragraph" w:customStyle="1" w:styleId="CE00C8D822C64FFC852A7ED705D00593">
    <w:name w:val="CE00C8D822C64FFC852A7ED705D00593"/>
  </w:style>
  <w:style w:type="paragraph" w:customStyle="1" w:styleId="229D191209B04C97B92413C4AE5A6614">
    <w:name w:val="229D191209B04C97B92413C4AE5A6614"/>
  </w:style>
  <w:style w:type="paragraph" w:customStyle="1" w:styleId="ADB7112305194D839DC4124D0BBBF78B">
    <w:name w:val="ADB7112305194D839DC4124D0BBBF78B"/>
  </w:style>
  <w:style w:type="paragraph" w:customStyle="1" w:styleId="7CA1105D1C644E3B89523EDE5C4CAE9B">
    <w:name w:val="7CA1105D1C644E3B89523EDE5C4CAE9B"/>
  </w:style>
  <w:style w:type="paragraph" w:customStyle="1" w:styleId="24B769D259984FF89D302D15F3674FB6">
    <w:name w:val="24B769D259984FF89D302D15F3674FB6"/>
  </w:style>
  <w:style w:type="paragraph" w:customStyle="1" w:styleId="14E4290C20064F93A6C79AFAA73F450D">
    <w:name w:val="14E4290C20064F93A6C79AFAA73F450D"/>
  </w:style>
  <w:style w:type="paragraph" w:customStyle="1" w:styleId="B5983FEC3A4E400BB7857A6EC7A98001">
    <w:name w:val="B5983FEC3A4E400BB7857A6EC7A98001"/>
  </w:style>
  <w:style w:type="paragraph" w:customStyle="1" w:styleId="A1352249F21746EE86B18562BB20153F">
    <w:name w:val="A1352249F21746EE86B18562BB20153F"/>
  </w:style>
  <w:style w:type="paragraph" w:customStyle="1" w:styleId="91E082C2E31648DA9CCEABC22EB93741">
    <w:name w:val="91E082C2E31648DA9CCEABC22EB93741"/>
  </w:style>
  <w:style w:type="paragraph" w:customStyle="1" w:styleId="6DA7C1734BB947249C45346B6D6799F2">
    <w:name w:val="6DA7C1734BB947249C45346B6D6799F2"/>
  </w:style>
  <w:style w:type="paragraph" w:customStyle="1" w:styleId="2E370D5BB6A64E40B976A4F23431B70F">
    <w:name w:val="2E370D5BB6A64E40B976A4F23431B70F"/>
  </w:style>
  <w:style w:type="paragraph" w:customStyle="1" w:styleId="FD33504FA8D84DE98DE52C806D39DA7A">
    <w:name w:val="FD33504FA8D84DE98DE52C806D39DA7A"/>
  </w:style>
  <w:style w:type="paragraph" w:customStyle="1" w:styleId="936FE7EE8A6B49C3B2BB0B4AD8C94600">
    <w:name w:val="936FE7EE8A6B49C3B2BB0B4AD8C94600"/>
  </w:style>
  <w:style w:type="paragraph" w:customStyle="1" w:styleId="1183F11B6EDA4F6780C97DEBAC7B35BF">
    <w:name w:val="1183F11B6EDA4F6780C97DEBAC7B35BF"/>
  </w:style>
  <w:style w:type="paragraph" w:customStyle="1" w:styleId="BF4E64D6AC1D47CB8F4571792332EA84">
    <w:name w:val="BF4E64D6AC1D47CB8F4571792332EA84"/>
  </w:style>
  <w:style w:type="paragraph" w:customStyle="1" w:styleId="AE65812571994FB2BFC6302703DA2469">
    <w:name w:val="AE65812571994FB2BFC6302703DA2469"/>
  </w:style>
  <w:style w:type="paragraph" w:customStyle="1" w:styleId="E06BF01B51394FB08CB71AE1B09B82DA">
    <w:name w:val="E06BF01B51394FB08CB71AE1B09B82DA"/>
  </w:style>
  <w:style w:type="paragraph" w:customStyle="1" w:styleId="EB8E802C9DEC4D29B7B61D0B195D5736">
    <w:name w:val="EB8E802C9DEC4D29B7B61D0B195D5736"/>
  </w:style>
  <w:style w:type="paragraph" w:customStyle="1" w:styleId="DE8BF991E2BC489A8503366A08A035E0">
    <w:name w:val="DE8BF991E2BC489A8503366A08A035E0"/>
  </w:style>
  <w:style w:type="paragraph" w:customStyle="1" w:styleId="1091E78B357F44B98F91739F0CDD6CAE">
    <w:name w:val="1091E78B357F44B98F91739F0CDD6CAE"/>
  </w:style>
  <w:style w:type="paragraph" w:customStyle="1" w:styleId="66BE4042B3CE4541AD276EE154EB2E1D">
    <w:name w:val="66BE4042B3CE4541AD276EE154EB2E1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47F431985100843AC3EE0C5128D17D1" ma:contentTypeVersion="16" ma:contentTypeDescription="Crée un document." ma:contentTypeScope="" ma:versionID="511222ee50c7a827d95bab6095100251">
  <xsd:schema xmlns:xsd="http://www.w3.org/2001/XMLSchema" xmlns:xs="http://www.w3.org/2001/XMLSchema" xmlns:p="http://schemas.microsoft.com/office/2006/metadata/properties" xmlns:ns2="0d9d1d15-daf7-43a7-9a28-1a6696f7c107" xmlns:ns3="ddc894d6-c5e8-4ecf-ae6d-4efb18730a0f" targetNamespace="http://schemas.microsoft.com/office/2006/metadata/properties" ma:root="true" ma:fieldsID="8f97c64cb4feac5fc8f4181cc3b5cece" ns2:_="" ns3:_="">
    <xsd:import namespace="0d9d1d15-daf7-43a7-9a28-1a6696f7c107"/>
    <xsd:import namespace="ddc894d6-c5e8-4ecf-ae6d-4efb18730a0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d9d1d15-daf7-43a7-9a28-1a6696f7c10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Balises d’images" ma:readOnly="false" ma:fieldId="{5cf76f15-5ced-4ddc-b409-7134ff3c332f}" ma:taxonomyMulti="true" ma:sspId="e5965820-1b97-4994-ad5a-2b1f2cea3fcc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9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dc894d6-c5e8-4ecf-ae6d-4efb18730a0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Partagé avec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Partagé avec dé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7830aa8c-1cc3-44b2-af13-ed24897e20bc}" ma:internalName="TaxCatchAll" ma:showField="CatchAllData" ma:web="ddc894d6-c5e8-4ecf-ae6d-4efb18730a0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ddc894d6-c5e8-4ecf-ae6d-4efb18730a0f" xsi:nil="true"/>
    <lcf76f155ced4ddcb4097134ff3c332f xmlns="0d9d1d15-daf7-43a7-9a28-1a6696f7c107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4196D6B3-FBB5-410C-8FCB-74C1F3C2672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7A7339C0-563D-42E8-8174-F23C36ACFC1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d9d1d15-daf7-43a7-9a28-1a6696f7c107"/>
    <ds:schemaRef ds:uri="ddc894d6-c5e8-4ecf-ae6d-4efb18730a0f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6C1377B2-D4E1-4101-B59D-0AF29E4D0EBB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60FAF82B-7A1F-4F4D-997B-AF9AEEA8985C}">
  <ds:schemaRefs>
    <ds:schemaRef ds:uri="http://schemas.microsoft.com/office/2006/metadata/properties"/>
    <ds:schemaRef ds:uri="http://schemas.microsoft.com/office/infopath/2007/PartnerControls"/>
    <ds:schemaRef ds:uri="ddc894d6-c5e8-4ecf-ae6d-4efb18730a0f"/>
    <ds:schemaRef ds:uri="0d9d1d15-daf7-43a7-9a28-1a6696f7c10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2_HESSOVS_ExperienceSarl_Modele_Contrat_2026</Template>
  <TotalTime>0</TotalTime>
  <Pages>3</Pages>
  <Words>731</Words>
  <Characters>4021</Characters>
  <Application>Microsoft Office Word</Application>
  <DocSecurity>0</DocSecurity>
  <Lines>33</Lines>
  <Paragraphs>9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Daniel Amrein</dc:creator>
  <cp:keywords/>
  <dc:description/>
  <cp:lastModifiedBy>Amrein Daniel</cp:lastModifiedBy>
  <cp:revision>4</cp:revision>
  <dcterms:created xsi:type="dcterms:W3CDTF">2026-10-07T15:09:00Z</dcterms:created>
  <dcterms:modified xsi:type="dcterms:W3CDTF">2026-10-07T15:11:00Z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0x010100C47F431985100843AC3EE0C5128D17D1</vt:lpwstr>
  </property>
  <property fmtid="{D5CDD505-2E9C-101B-9397-08002B2CF9AE}" pid="3" name="_AdHocReviewCycleID">
    <vt:i4>-1928949167</vt:i4>
  </property>
  <property fmtid="{D5CDD505-2E9C-101B-9397-08002B2CF9AE}" pid="4" name="_NewReviewCycle">
    <vt:lpwstr/>
  </property>
  <property fmtid="{D5CDD505-2E9C-101B-9397-08002B2CF9AE}" pid="5" name="_EmailSubject">
    <vt:lpwstr>doc - logo </vt:lpwstr>
  </property>
  <property fmtid="{D5CDD505-2E9C-101B-9397-08002B2CF9AE}" pid="6" name="_AuthorEmail">
    <vt:lpwstr>eva.olofsson@hevs.ch</vt:lpwstr>
  </property>
  <property fmtid="{D5CDD505-2E9C-101B-9397-08002B2CF9AE}" pid="7" name="_AuthorEmailDisplayName">
    <vt:lpwstr>Olofsson Eva</vt:lpwstr>
  </property>
  <property fmtid="{D5CDD505-2E9C-101B-9397-08002B2CF9AE}" pid="8" name="MediaServiceImageTags">
    <vt:lpwstr/>
  </property>
  <property fmtid="{D5CDD505-2E9C-101B-9397-08002B2CF9AE}" pid="9" name="_PreviousAdHocReviewCycleID">
    <vt:i4>-749886769</vt:i4>
  </property>
  <property fmtid="{D5CDD505-2E9C-101B-9397-08002B2CF9AE}" pid="10" name="_ReviewingToolsShownOnce">
    <vt:lpwstr/>
  </property>
</Properties>
</file>