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41A3A" w14:textId="6A8FAAFE" w:rsidR="008273C2" w:rsidRPr="00205BEB" w:rsidRDefault="007D326D" w:rsidP="007E06C7">
      <w:pPr>
        <w:pStyle w:val="Titre1HESAV"/>
      </w:pPr>
      <w:r>
        <w:t>déclaration de recours à l’ia dans le cadre de travaux estudiantins</w:t>
      </w:r>
    </w:p>
    <w:p w14:paraId="6788D453" w14:textId="77777777" w:rsidR="007D326D" w:rsidRPr="00FB5F57" w:rsidRDefault="007D326D" w:rsidP="002538F6">
      <w:pPr>
        <w:pStyle w:val="Sur-TitreHESAV0"/>
        <w:spacing w:after="240"/>
        <w:rPr>
          <w:lang w:val="fr-CH"/>
        </w:rPr>
      </w:pPr>
      <w:r w:rsidRPr="00FB5F57">
        <w:rPr>
          <w:lang w:val="fr-CH"/>
        </w:rPr>
        <w:t>bachelor of science en ergothérapie</w:t>
      </w:r>
    </w:p>
    <w:p w14:paraId="31EDFB22" w14:textId="5FDF391A" w:rsidR="007D326D" w:rsidRPr="00404325" w:rsidRDefault="00FB5F57" w:rsidP="00404325">
      <w:pPr>
        <w:pStyle w:val="NormalHESAV"/>
        <w:jc w:val="both"/>
        <w:rPr>
          <w:sz w:val="22"/>
          <w:szCs w:val="22"/>
          <w:lang w:val="fr-CH"/>
        </w:rPr>
      </w:pPr>
      <w:r w:rsidRPr="00404325">
        <w:rPr>
          <w:sz w:val="22"/>
          <w:szCs w:val="22"/>
          <w:lang w:val="fr-CH"/>
        </w:rPr>
        <w:t xml:space="preserve">Le recours à des outils d’Intelligence Artificielle Générative (IAG) est autorisé pour la réalisation de certains travaux estudiantins du Bachelor of Science en Ergothérapie, en accord avec les </w:t>
      </w:r>
      <w:hyperlink r:id="rId11" w:history="1">
        <w:r w:rsidRPr="00404325">
          <w:rPr>
            <w:rStyle w:val="Lienhypertexte"/>
            <w:sz w:val="22"/>
            <w:szCs w:val="22"/>
            <w:lang w:val="fr-CH"/>
          </w:rPr>
          <w:t>Recommandations proposées par le Groupe de pilotage IA HES-SO</w:t>
        </w:r>
      </w:hyperlink>
      <w:r w:rsidR="002538F6" w:rsidRPr="00404325">
        <w:rPr>
          <w:sz w:val="22"/>
          <w:szCs w:val="22"/>
          <w:lang w:val="fr-CH"/>
        </w:rPr>
        <w:t xml:space="preserve">. Afin de </w:t>
      </w:r>
      <w:r w:rsidRPr="00404325">
        <w:rPr>
          <w:sz w:val="22"/>
          <w:szCs w:val="22"/>
          <w:lang w:val="fr-CH"/>
        </w:rPr>
        <w:t xml:space="preserve">soutenir </w:t>
      </w:r>
      <w:r w:rsidR="002538F6" w:rsidRPr="00404325">
        <w:rPr>
          <w:sz w:val="22"/>
          <w:szCs w:val="22"/>
          <w:lang w:val="fr-CH"/>
        </w:rPr>
        <w:t>l’apprentissage d’une utilisation raisonnable et transparente de cette technologie, le corps estudiantin s’engage moralement à déclarer les outils, les activités et les passages concernés par l’IAG dans leur production écrite</w:t>
      </w:r>
      <w:r w:rsidRPr="00404325">
        <w:rPr>
          <w:sz w:val="22"/>
          <w:szCs w:val="22"/>
          <w:lang w:val="fr-CH"/>
        </w:rPr>
        <w:t>.</w:t>
      </w:r>
      <w:r w:rsidR="002538F6" w:rsidRPr="00404325">
        <w:rPr>
          <w:sz w:val="22"/>
          <w:szCs w:val="22"/>
          <w:lang w:val="fr-CH"/>
        </w:rPr>
        <w:t xml:space="preserve"> Toute non-déclaration du recours à l’IAG, malgré des preuves robustes de son utilisation, </w:t>
      </w:r>
      <w:r w:rsidR="004E4680">
        <w:rPr>
          <w:sz w:val="22"/>
          <w:szCs w:val="22"/>
          <w:lang w:val="fr-CH"/>
        </w:rPr>
        <w:t xml:space="preserve">entraîne la non-recevabilité du travail. </w:t>
      </w:r>
    </w:p>
    <w:p w14:paraId="0EC10546" w14:textId="77777777" w:rsidR="007D326D" w:rsidRPr="00FB5F57" w:rsidRDefault="007D326D" w:rsidP="00527FAF">
      <w:pPr>
        <w:pStyle w:val="Sur-TitreHESAV0"/>
        <w:rPr>
          <w:lang w:val="fr-CH"/>
        </w:rPr>
      </w:pPr>
    </w:p>
    <w:p w14:paraId="5B94192A" w14:textId="2E6A954E" w:rsidR="007D326D" w:rsidRPr="007D326D" w:rsidRDefault="007D326D" w:rsidP="007D326D">
      <w:pPr>
        <w:pStyle w:val="Sur-TitreHESAV0"/>
        <w:spacing w:after="240"/>
        <w:rPr>
          <w:lang w:val="fr-CH"/>
        </w:rPr>
      </w:pPr>
      <w:r w:rsidRPr="007D326D">
        <w:rPr>
          <w:lang w:val="fr-CH"/>
        </w:rPr>
        <w:t>Identification</w:t>
      </w:r>
    </w:p>
    <w:p w14:paraId="497EFB39" w14:textId="55F2B845" w:rsidR="007D326D" w:rsidRPr="007D326D" w:rsidRDefault="007D326D" w:rsidP="007D326D">
      <w:pPr>
        <w:spacing w:line="276" w:lineRule="auto"/>
        <w:ind w:left="284"/>
        <w:rPr>
          <w:rFonts w:cs="Arial"/>
          <w:szCs w:val="22"/>
          <w:lang w:val="fr-CH"/>
        </w:rPr>
      </w:pPr>
      <w:r w:rsidRPr="007D326D">
        <w:rPr>
          <w:rFonts w:cs="Arial"/>
          <w:szCs w:val="22"/>
          <w:lang w:val="fr-CH"/>
        </w:rPr>
        <w:t xml:space="preserve">PRÉNOM NOMS DES PERSONNES ÉTUDIANTES : </w:t>
      </w:r>
    </w:p>
    <w:p w14:paraId="58622C4A" w14:textId="77777777" w:rsidR="007D326D" w:rsidRPr="007D326D" w:rsidRDefault="007D326D" w:rsidP="007D326D">
      <w:pPr>
        <w:spacing w:line="276" w:lineRule="auto"/>
        <w:ind w:left="284"/>
        <w:rPr>
          <w:rFonts w:cs="Arial"/>
          <w:szCs w:val="22"/>
          <w:lang w:val="fr-CH"/>
        </w:rPr>
      </w:pPr>
    </w:p>
    <w:p w14:paraId="031A114B" w14:textId="77777777" w:rsidR="007D326D" w:rsidRPr="007D326D" w:rsidRDefault="007D326D" w:rsidP="007D326D">
      <w:pPr>
        <w:spacing w:line="276" w:lineRule="auto"/>
        <w:ind w:left="284"/>
        <w:rPr>
          <w:rFonts w:cs="Arial"/>
          <w:szCs w:val="22"/>
          <w:lang w:val="fr-CH"/>
        </w:rPr>
      </w:pPr>
    </w:p>
    <w:p w14:paraId="0F71638B" w14:textId="00D7D0AC" w:rsidR="007D326D" w:rsidRPr="007D326D" w:rsidRDefault="007D326D" w:rsidP="007D326D">
      <w:pPr>
        <w:spacing w:line="276" w:lineRule="auto"/>
        <w:ind w:left="284"/>
        <w:rPr>
          <w:rFonts w:cs="Arial"/>
          <w:szCs w:val="22"/>
          <w:lang w:val="fr-CH"/>
        </w:rPr>
      </w:pPr>
      <w:r w:rsidRPr="007D326D">
        <w:rPr>
          <w:rFonts w:cs="Arial"/>
          <w:szCs w:val="22"/>
          <w:lang w:val="fr-CH"/>
        </w:rPr>
        <w:t xml:space="preserve">MODULE CONCERNÉ : </w:t>
      </w:r>
    </w:p>
    <w:p w14:paraId="22D5B026" w14:textId="77777777" w:rsidR="007D326D" w:rsidRPr="007D326D" w:rsidRDefault="007D326D" w:rsidP="007D326D">
      <w:pPr>
        <w:spacing w:line="276" w:lineRule="auto"/>
        <w:ind w:left="284"/>
        <w:rPr>
          <w:rFonts w:cs="Arial"/>
          <w:szCs w:val="22"/>
          <w:lang w:val="fr-CH"/>
        </w:rPr>
      </w:pPr>
    </w:p>
    <w:p w14:paraId="5FA6FB0D" w14:textId="77777777" w:rsidR="007D326D" w:rsidRPr="007D326D" w:rsidRDefault="007D326D" w:rsidP="007D326D">
      <w:pPr>
        <w:spacing w:line="276" w:lineRule="auto"/>
        <w:ind w:left="284"/>
        <w:rPr>
          <w:rFonts w:cs="Arial"/>
          <w:szCs w:val="22"/>
          <w:lang w:val="fr-CH"/>
        </w:rPr>
      </w:pPr>
    </w:p>
    <w:p w14:paraId="226FF730" w14:textId="1BFD03AA" w:rsidR="007D326D" w:rsidRPr="007D326D" w:rsidRDefault="007D326D" w:rsidP="007D326D">
      <w:pPr>
        <w:spacing w:line="276" w:lineRule="auto"/>
        <w:ind w:left="284"/>
        <w:rPr>
          <w:rFonts w:cs="Arial"/>
          <w:szCs w:val="22"/>
          <w:lang w:val="fr-CH"/>
        </w:rPr>
      </w:pPr>
      <w:r w:rsidRPr="007D326D">
        <w:rPr>
          <w:rFonts w:cs="Arial"/>
          <w:szCs w:val="22"/>
          <w:lang w:val="fr-CH"/>
        </w:rPr>
        <w:t xml:space="preserve">UNITÉ DU MODULE CONCERNÉ LE CAS ÉCHÉANT : </w:t>
      </w:r>
    </w:p>
    <w:p w14:paraId="63A20D5D" w14:textId="77777777" w:rsidR="007D326D" w:rsidRDefault="007D326D" w:rsidP="007D326D">
      <w:pPr>
        <w:pStyle w:val="Sur-TitreHESAV0"/>
        <w:ind w:left="284"/>
        <w:rPr>
          <w:lang w:val="fr-CH"/>
        </w:rPr>
      </w:pPr>
    </w:p>
    <w:p w14:paraId="2685EC31" w14:textId="77777777" w:rsidR="007D326D" w:rsidRDefault="007D326D" w:rsidP="00527FAF">
      <w:pPr>
        <w:pStyle w:val="Sur-TitreHESAV0"/>
        <w:rPr>
          <w:lang w:val="fr-CH"/>
        </w:rPr>
      </w:pPr>
    </w:p>
    <w:p w14:paraId="2123D546" w14:textId="62177ECB" w:rsidR="007D326D" w:rsidRDefault="007D326D" w:rsidP="007D326D">
      <w:pPr>
        <w:pStyle w:val="Sur-TitreHESAV0"/>
        <w:spacing w:after="240"/>
        <w:rPr>
          <w:lang w:val="fr-CH"/>
        </w:rPr>
      </w:pPr>
      <w:r>
        <w:rPr>
          <w:lang w:val="fr-CH"/>
        </w:rPr>
        <w:t>Déclaration</w:t>
      </w:r>
    </w:p>
    <w:p w14:paraId="48993CBC" w14:textId="1C11716B" w:rsidR="007D326D" w:rsidRDefault="007D326D" w:rsidP="00404325">
      <w:pPr>
        <w:pStyle w:val="NormalHESAV"/>
        <w:jc w:val="both"/>
        <w:rPr>
          <w:sz w:val="22"/>
          <w:szCs w:val="22"/>
          <w:lang w:val="fr-CH"/>
        </w:rPr>
      </w:pPr>
      <w:r w:rsidRPr="007D326D">
        <w:rPr>
          <w:sz w:val="22"/>
          <w:szCs w:val="22"/>
          <w:lang w:val="fr-CH"/>
        </w:rPr>
        <w:t>Dans le cadre d</w:t>
      </w:r>
      <w:r>
        <w:rPr>
          <w:sz w:val="22"/>
          <w:szCs w:val="22"/>
          <w:lang w:val="fr-CH"/>
        </w:rPr>
        <w:t xml:space="preserve">e ce travail, l’Intelligence Artificielle Générative (IAG) a été utilisée pour les activités suivantes : </w:t>
      </w:r>
    </w:p>
    <w:p w14:paraId="7157AF96" w14:textId="77777777" w:rsidR="007D326D" w:rsidRDefault="007D326D" w:rsidP="007D326D">
      <w:pPr>
        <w:pStyle w:val="NormalHESAV"/>
        <w:rPr>
          <w:sz w:val="22"/>
          <w:szCs w:val="22"/>
          <w:lang w:val="fr-CH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FB5F57" w14:paraId="301B9FC3" w14:textId="77777777" w:rsidTr="00404325">
        <w:trPr>
          <w:trHeight w:val="482"/>
        </w:trPr>
        <w:tc>
          <w:tcPr>
            <w:tcW w:w="2548" w:type="dxa"/>
            <w:vAlign w:val="center"/>
          </w:tcPr>
          <w:p w14:paraId="071AF795" w14:textId="0CBB3BDB" w:rsidR="00FB5F57" w:rsidRPr="00404325" w:rsidRDefault="00FB5F57" w:rsidP="00404325">
            <w:pPr>
              <w:pStyle w:val="NormalHESAV"/>
              <w:jc w:val="center"/>
              <w:rPr>
                <w:b/>
                <w:bCs/>
                <w:sz w:val="22"/>
                <w:szCs w:val="22"/>
                <w:lang w:val="fr-CH"/>
              </w:rPr>
            </w:pPr>
            <w:r w:rsidRPr="00404325">
              <w:rPr>
                <w:b/>
                <w:bCs/>
                <w:sz w:val="22"/>
                <w:szCs w:val="22"/>
                <w:lang w:val="fr-CH"/>
              </w:rPr>
              <w:t>Outil d’IAG</w:t>
            </w:r>
          </w:p>
        </w:tc>
        <w:tc>
          <w:tcPr>
            <w:tcW w:w="2549" w:type="dxa"/>
            <w:vAlign w:val="center"/>
          </w:tcPr>
          <w:p w14:paraId="3098B08C" w14:textId="045F03B9" w:rsidR="00FB5F57" w:rsidRPr="00404325" w:rsidRDefault="00FB5F57" w:rsidP="00404325">
            <w:pPr>
              <w:pStyle w:val="NormalHESAV"/>
              <w:jc w:val="center"/>
              <w:rPr>
                <w:b/>
                <w:bCs/>
                <w:sz w:val="22"/>
                <w:szCs w:val="22"/>
                <w:lang w:val="fr-CH"/>
              </w:rPr>
            </w:pPr>
            <w:r w:rsidRPr="00404325">
              <w:rPr>
                <w:b/>
                <w:bCs/>
                <w:sz w:val="22"/>
                <w:szCs w:val="22"/>
                <w:lang w:val="fr-CH"/>
              </w:rPr>
              <w:t>Type d’usage</w:t>
            </w:r>
          </w:p>
        </w:tc>
        <w:tc>
          <w:tcPr>
            <w:tcW w:w="2549" w:type="dxa"/>
            <w:vAlign w:val="center"/>
          </w:tcPr>
          <w:p w14:paraId="6CB9C525" w14:textId="49099795" w:rsidR="00FB5F57" w:rsidRPr="00404325" w:rsidRDefault="00FB5F57" w:rsidP="00404325">
            <w:pPr>
              <w:pStyle w:val="NormalHESAV"/>
              <w:jc w:val="center"/>
              <w:rPr>
                <w:b/>
                <w:bCs/>
                <w:sz w:val="22"/>
                <w:szCs w:val="22"/>
                <w:lang w:val="fr-CH"/>
              </w:rPr>
            </w:pPr>
            <w:r w:rsidRPr="00404325">
              <w:rPr>
                <w:b/>
                <w:bCs/>
                <w:sz w:val="22"/>
                <w:szCs w:val="22"/>
                <w:lang w:val="fr-CH"/>
              </w:rPr>
              <w:t>Passages du travail</w:t>
            </w:r>
          </w:p>
        </w:tc>
        <w:tc>
          <w:tcPr>
            <w:tcW w:w="2549" w:type="dxa"/>
            <w:vAlign w:val="center"/>
          </w:tcPr>
          <w:p w14:paraId="2DCD17ED" w14:textId="7FE42651" w:rsidR="00FB5F57" w:rsidRPr="00404325" w:rsidRDefault="00FB5F57" w:rsidP="00404325">
            <w:pPr>
              <w:pStyle w:val="NormalHESAV"/>
              <w:jc w:val="center"/>
              <w:rPr>
                <w:b/>
                <w:bCs/>
                <w:sz w:val="22"/>
                <w:szCs w:val="22"/>
                <w:lang w:val="fr-CH"/>
              </w:rPr>
            </w:pPr>
            <w:r w:rsidRPr="00404325">
              <w:rPr>
                <w:b/>
                <w:bCs/>
                <w:sz w:val="22"/>
                <w:szCs w:val="22"/>
                <w:lang w:val="fr-CH"/>
              </w:rPr>
              <w:t>Lien vers le prompt</w:t>
            </w:r>
          </w:p>
        </w:tc>
      </w:tr>
      <w:tr w:rsidR="00FB5F57" w14:paraId="5FBEB1A1" w14:textId="77777777" w:rsidTr="00FB5F57">
        <w:tc>
          <w:tcPr>
            <w:tcW w:w="2548" w:type="dxa"/>
          </w:tcPr>
          <w:p w14:paraId="2ECCCC50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1C6F60D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48DA142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1442EA7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2CEF16BB" w14:textId="77777777" w:rsidTr="00FB5F57">
        <w:tc>
          <w:tcPr>
            <w:tcW w:w="2548" w:type="dxa"/>
          </w:tcPr>
          <w:p w14:paraId="31B15C2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C294F3B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7D18F6E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1D7858B0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6368D502" w14:textId="77777777" w:rsidTr="00FB5F57">
        <w:tc>
          <w:tcPr>
            <w:tcW w:w="2548" w:type="dxa"/>
          </w:tcPr>
          <w:p w14:paraId="6B47BFA6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3A903A97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4A24934A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8334EF4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655EEEC2" w14:textId="77777777" w:rsidTr="00FB5F57">
        <w:tc>
          <w:tcPr>
            <w:tcW w:w="2548" w:type="dxa"/>
          </w:tcPr>
          <w:p w14:paraId="47C09CFF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4353B25C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CEE5773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E9DC36C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70F49441" w14:textId="77777777" w:rsidTr="00FB5F57">
        <w:tc>
          <w:tcPr>
            <w:tcW w:w="2548" w:type="dxa"/>
          </w:tcPr>
          <w:p w14:paraId="05FA713B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3D6955C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A2CDBB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5F5C78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669D1EA6" w14:textId="77777777" w:rsidTr="00FB5F57">
        <w:tc>
          <w:tcPr>
            <w:tcW w:w="2548" w:type="dxa"/>
          </w:tcPr>
          <w:p w14:paraId="7A8A6DA5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2B9D5997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4E82B911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8029865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7745263A" w14:textId="77777777" w:rsidTr="00FB5F57">
        <w:tc>
          <w:tcPr>
            <w:tcW w:w="2548" w:type="dxa"/>
          </w:tcPr>
          <w:p w14:paraId="34ADBCD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8326B96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1156070D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2C5941FC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6175B907" w14:textId="77777777" w:rsidTr="00FB5F57">
        <w:tc>
          <w:tcPr>
            <w:tcW w:w="2548" w:type="dxa"/>
          </w:tcPr>
          <w:p w14:paraId="32D87C6D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362A3717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C9050DD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177AEA2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55A77575" w14:textId="77777777" w:rsidTr="00FB5F57">
        <w:tc>
          <w:tcPr>
            <w:tcW w:w="2548" w:type="dxa"/>
          </w:tcPr>
          <w:p w14:paraId="7C4819BB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510131E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4BA4D3A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A317020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29BEBFF6" w14:textId="77777777" w:rsidTr="00FB5F57">
        <w:tc>
          <w:tcPr>
            <w:tcW w:w="2548" w:type="dxa"/>
          </w:tcPr>
          <w:p w14:paraId="1451F0D5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2690E15D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1F22794A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893D0D2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303D1E01" w14:textId="77777777" w:rsidTr="00FB5F57">
        <w:tc>
          <w:tcPr>
            <w:tcW w:w="2548" w:type="dxa"/>
          </w:tcPr>
          <w:p w14:paraId="4E6A5C3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6160A70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3F4E42D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4E27F5E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24C86F37" w14:textId="77777777" w:rsidTr="00FB5F57">
        <w:tc>
          <w:tcPr>
            <w:tcW w:w="2548" w:type="dxa"/>
          </w:tcPr>
          <w:p w14:paraId="33B4D2B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3B04CC30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421A2421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FE8E5E5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10C2C7D5" w14:textId="77777777" w:rsidTr="00FB5F57">
        <w:tc>
          <w:tcPr>
            <w:tcW w:w="2548" w:type="dxa"/>
          </w:tcPr>
          <w:p w14:paraId="385F4F8C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3B7B7B0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B2BE58F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2E1257E5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5621702A" w14:textId="77777777" w:rsidTr="00FB5F57">
        <w:tc>
          <w:tcPr>
            <w:tcW w:w="2548" w:type="dxa"/>
          </w:tcPr>
          <w:p w14:paraId="1B78EF7A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0987DE8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3C70DEA0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1196416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18107445" w14:textId="77777777" w:rsidTr="00FB5F57">
        <w:tc>
          <w:tcPr>
            <w:tcW w:w="2548" w:type="dxa"/>
          </w:tcPr>
          <w:p w14:paraId="5BD8E2BB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2A7F1A3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691D9A9A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2FC0F1FE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4FA15826" w14:textId="77777777" w:rsidTr="00FB5F57">
        <w:tc>
          <w:tcPr>
            <w:tcW w:w="2548" w:type="dxa"/>
          </w:tcPr>
          <w:p w14:paraId="4A492A1F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3E1C3CC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37214F76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13F24081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7539D6AD" w14:textId="77777777" w:rsidTr="00FB5F57">
        <w:tc>
          <w:tcPr>
            <w:tcW w:w="2548" w:type="dxa"/>
          </w:tcPr>
          <w:p w14:paraId="7BBF87FC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DD0DB1C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072B815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C0CE1A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0FCFF82D" w14:textId="77777777" w:rsidTr="00FB5F57">
        <w:tc>
          <w:tcPr>
            <w:tcW w:w="2548" w:type="dxa"/>
          </w:tcPr>
          <w:p w14:paraId="46ED933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2335CC9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61F6C9B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3A58444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035E78A5" w14:textId="77777777" w:rsidTr="00FB5F57">
        <w:tc>
          <w:tcPr>
            <w:tcW w:w="2548" w:type="dxa"/>
          </w:tcPr>
          <w:p w14:paraId="3870972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263DE4E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5C542B14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240588D1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  <w:tr w:rsidR="00FB5F57" w14:paraId="4311D511" w14:textId="77777777" w:rsidTr="00FB5F57">
        <w:tc>
          <w:tcPr>
            <w:tcW w:w="2548" w:type="dxa"/>
          </w:tcPr>
          <w:p w14:paraId="5A4706B1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71D88957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1B19D508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  <w:tc>
          <w:tcPr>
            <w:tcW w:w="2549" w:type="dxa"/>
          </w:tcPr>
          <w:p w14:paraId="490E4249" w14:textId="77777777" w:rsidR="00FB5F57" w:rsidRDefault="00FB5F57" w:rsidP="007D326D">
            <w:pPr>
              <w:pStyle w:val="NormalHESAV"/>
              <w:rPr>
                <w:sz w:val="22"/>
                <w:szCs w:val="22"/>
                <w:lang w:val="fr-CH"/>
              </w:rPr>
            </w:pPr>
          </w:p>
        </w:tc>
      </w:tr>
    </w:tbl>
    <w:p w14:paraId="06FB6E5D" w14:textId="77777777" w:rsidR="007D326D" w:rsidRDefault="007D326D" w:rsidP="007D326D">
      <w:pPr>
        <w:pStyle w:val="NormalHESAV"/>
        <w:rPr>
          <w:sz w:val="22"/>
          <w:szCs w:val="22"/>
          <w:lang w:val="fr-CH"/>
        </w:rPr>
      </w:pPr>
    </w:p>
    <w:p w14:paraId="2C982C73" w14:textId="77777777" w:rsidR="007D326D" w:rsidRPr="007D326D" w:rsidRDefault="007D326D" w:rsidP="007D326D">
      <w:pPr>
        <w:pStyle w:val="NormalHESAV"/>
        <w:rPr>
          <w:sz w:val="22"/>
          <w:szCs w:val="22"/>
          <w:lang w:val="fr-CH"/>
        </w:rPr>
      </w:pPr>
    </w:p>
    <w:p w14:paraId="47FDF771" w14:textId="6C08630B" w:rsidR="007D326D" w:rsidRPr="004E4680" w:rsidRDefault="002538F6" w:rsidP="002538F6">
      <w:pPr>
        <w:pStyle w:val="NormalHESAV"/>
        <w:numPr>
          <w:ilvl w:val="0"/>
          <w:numId w:val="20"/>
        </w:numPr>
        <w:rPr>
          <w:sz w:val="22"/>
          <w:szCs w:val="22"/>
          <w:lang w:val="fr-CH"/>
        </w:rPr>
      </w:pPr>
      <w:r w:rsidRPr="004E4680">
        <w:rPr>
          <w:sz w:val="22"/>
          <w:szCs w:val="22"/>
          <w:lang w:val="fr-CH"/>
        </w:rPr>
        <w:t>L’IAG n’a pas été utilisée dans le cadre de la réalisation de ce travail</w:t>
      </w:r>
    </w:p>
    <w:p w14:paraId="2FE2169D" w14:textId="77777777" w:rsidR="002538F6" w:rsidRPr="004E4680" w:rsidRDefault="002538F6" w:rsidP="002538F6">
      <w:pPr>
        <w:pStyle w:val="NormalHESAV"/>
        <w:rPr>
          <w:sz w:val="22"/>
          <w:szCs w:val="22"/>
          <w:lang w:val="fr-CH"/>
        </w:rPr>
      </w:pPr>
    </w:p>
    <w:p w14:paraId="494FB597" w14:textId="77777777" w:rsidR="002538F6" w:rsidRPr="004E4680" w:rsidRDefault="002538F6" w:rsidP="002538F6">
      <w:pPr>
        <w:pStyle w:val="NormalHESAV"/>
        <w:rPr>
          <w:sz w:val="22"/>
          <w:szCs w:val="22"/>
          <w:lang w:val="fr-CH"/>
        </w:rPr>
      </w:pPr>
    </w:p>
    <w:p w14:paraId="29216F48" w14:textId="77777777" w:rsidR="00404325" w:rsidRDefault="00404325" w:rsidP="002538F6">
      <w:pPr>
        <w:pStyle w:val="NormalHESAV"/>
        <w:rPr>
          <w:sz w:val="22"/>
          <w:szCs w:val="22"/>
          <w:lang w:val="fr-CH"/>
        </w:rPr>
      </w:pPr>
    </w:p>
    <w:p w14:paraId="3E261DB8" w14:textId="77777777" w:rsidR="00404325" w:rsidRDefault="00404325" w:rsidP="002538F6">
      <w:pPr>
        <w:pStyle w:val="NormalHESAV"/>
        <w:rPr>
          <w:sz w:val="22"/>
          <w:szCs w:val="22"/>
          <w:lang w:val="fr-CH"/>
        </w:rPr>
      </w:pPr>
    </w:p>
    <w:p w14:paraId="07EFA8E3" w14:textId="77777777" w:rsidR="00404325" w:rsidRDefault="00404325" w:rsidP="002538F6">
      <w:pPr>
        <w:pStyle w:val="NormalHESAV"/>
        <w:rPr>
          <w:sz w:val="22"/>
          <w:szCs w:val="22"/>
          <w:lang w:val="fr-CH"/>
        </w:rPr>
      </w:pPr>
    </w:p>
    <w:p w14:paraId="6C979172" w14:textId="77777777" w:rsidR="00404325" w:rsidRDefault="00404325" w:rsidP="002538F6">
      <w:pPr>
        <w:pStyle w:val="NormalHESAV"/>
        <w:rPr>
          <w:sz w:val="22"/>
          <w:szCs w:val="22"/>
          <w:lang w:val="fr-CH"/>
        </w:rPr>
      </w:pPr>
    </w:p>
    <w:p w14:paraId="30B5B24F" w14:textId="102EC065" w:rsidR="002538F6" w:rsidRPr="00404325" w:rsidRDefault="00404325" w:rsidP="002538F6">
      <w:pPr>
        <w:pStyle w:val="NormalHESAV"/>
        <w:rPr>
          <w:sz w:val="22"/>
          <w:szCs w:val="22"/>
          <w:lang w:val="fr-CH"/>
        </w:rPr>
      </w:pPr>
      <w:r w:rsidRPr="00404325">
        <w:rPr>
          <w:sz w:val="22"/>
          <w:szCs w:val="22"/>
          <w:lang w:val="fr-CH"/>
        </w:rPr>
        <w:t>DATE :</w:t>
      </w:r>
    </w:p>
    <w:p w14:paraId="62BFA8A4" w14:textId="77777777" w:rsidR="002538F6" w:rsidRPr="00404325" w:rsidRDefault="002538F6" w:rsidP="002538F6">
      <w:pPr>
        <w:pStyle w:val="NormalHESAV"/>
        <w:rPr>
          <w:sz w:val="22"/>
          <w:szCs w:val="22"/>
          <w:lang w:val="fr-CH"/>
        </w:rPr>
      </w:pPr>
    </w:p>
    <w:p w14:paraId="6A9EFF67" w14:textId="32815D8E" w:rsidR="002538F6" w:rsidRPr="00404325" w:rsidRDefault="00404325" w:rsidP="002538F6">
      <w:pPr>
        <w:pStyle w:val="NormalHESAV"/>
        <w:rPr>
          <w:sz w:val="22"/>
          <w:szCs w:val="22"/>
          <w:lang w:val="fr-CH"/>
        </w:rPr>
      </w:pPr>
      <w:r w:rsidRPr="00404325">
        <w:rPr>
          <w:sz w:val="22"/>
          <w:szCs w:val="22"/>
          <w:lang w:val="fr-CH"/>
        </w:rPr>
        <w:t>SIGNATURE DE</w:t>
      </w:r>
      <w:r w:rsidR="004E4680">
        <w:rPr>
          <w:sz w:val="22"/>
          <w:szCs w:val="22"/>
          <w:lang w:val="fr-CH"/>
        </w:rPr>
        <w:t xml:space="preserve"> LA OU DE</w:t>
      </w:r>
      <w:r w:rsidRPr="00404325">
        <w:rPr>
          <w:sz w:val="22"/>
          <w:szCs w:val="22"/>
          <w:lang w:val="fr-CH"/>
        </w:rPr>
        <w:t xml:space="preserve">S PERSONNES ÉTUDIANTES : </w:t>
      </w:r>
    </w:p>
    <w:p w14:paraId="66CA12D8" w14:textId="77777777" w:rsidR="007D326D" w:rsidRPr="007D326D" w:rsidRDefault="007D326D" w:rsidP="00527FAF">
      <w:pPr>
        <w:pStyle w:val="Sur-TitreHESAV0"/>
        <w:rPr>
          <w:lang w:val="fr-CH"/>
        </w:rPr>
      </w:pPr>
    </w:p>
    <w:p w14:paraId="306009AC" w14:textId="432A4371" w:rsidR="00761909" w:rsidRPr="00205BEB" w:rsidRDefault="00761909" w:rsidP="007D326D">
      <w:pPr>
        <w:spacing w:line="276" w:lineRule="auto"/>
        <w:jc w:val="center"/>
      </w:pPr>
    </w:p>
    <w:sectPr w:rsidR="00761909" w:rsidRPr="00205BEB" w:rsidSect="0032096E">
      <w:headerReference w:type="default" r:id="rId12"/>
      <w:footerReference w:type="default" r:id="rId13"/>
      <w:type w:val="continuous"/>
      <w:pgSz w:w="11907" w:h="16840" w:code="9"/>
      <w:pgMar w:top="720" w:right="851" w:bottom="737" w:left="851" w:header="624" w:footer="3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A2B72" w14:textId="77777777" w:rsidR="00E95CF8" w:rsidRDefault="00E95CF8">
      <w:r>
        <w:separator/>
      </w:r>
    </w:p>
  </w:endnote>
  <w:endnote w:type="continuationSeparator" w:id="0">
    <w:p w14:paraId="69539963" w14:textId="77777777" w:rsidR="00E95CF8" w:rsidRDefault="00E9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Arial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ze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7E93A" w14:textId="77777777" w:rsidR="00527FAF" w:rsidRDefault="00527FAF" w:rsidP="000B6E63">
    <w:pPr>
      <w:pStyle w:val="Pieddepage"/>
      <w:tabs>
        <w:tab w:val="clear" w:pos="4536"/>
        <w:tab w:val="clear" w:pos="9072"/>
        <w:tab w:val="left" w:pos="300"/>
        <w:tab w:val="center" w:pos="4639"/>
        <w:tab w:val="right" w:pos="9498"/>
      </w:tabs>
      <w:ind w:right="360"/>
      <w:rPr>
        <w:sz w:val="16"/>
      </w:rPr>
    </w:pPr>
  </w:p>
  <w:p w14:paraId="4CDB1F0D" w14:textId="77777777" w:rsidR="00527FAF" w:rsidRDefault="00292E79" w:rsidP="000B6E63">
    <w:pPr>
      <w:pStyle w:val="Pieddepage"/>
      <w:tabs>
        <w:tab w:val="clear" w:pos="4536"/>
        <w:tab w:val="clear" w:pos="9072"/>
        <w:tab w:val="left" w:pos="300"/>
        <w:tab w:val="center" w:pos="4639"/>
        <w:tab w:val="right" w:pos="9498"/>
      </w:tabs>
      <w:ind w:right="360"/>
      <w:rPr>
        <w:sz w:val="16"/>
      </w:rPr>
    </w:pP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41644A3B" wp14:editId="31BFC54B">
              <wp:simplePos x="0" y="0"/>
              <wp:positionH relativeFrom="margin">
                <wp:posOffset>5850890</wp:posOffset>
              </wp:positionH>
              <wp:positionV relativeFrom="paragraph">
                <wp:posOffset>81576</wp:posOffset>
              </wp:positionV>
              <wp:extent cx="624840" cy="139404"/>
              <wp:effectExtent l="0" t="0" r="3810" b="0"/>
              <wp:wrapNone/>
              <wp:docPr id="128562799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4840" cy="139404"/>
                        <a:chOff x="0" y="0"/>
                        <a:chExt cx="910590" cy="203200"/>
                      </a:xfrm>
                    </wpg:grpSpPr>
                    <pic:pic xmlns:pic="http://schemas.openxmlformats.org/drawingml/2006/picture">
                      <pic:nvPicPr>
                        <pic:cNvPr id="2009744601" name="Image 200974460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24627" y="48498"/>
                          <a:ext cx="112674" cy="15342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60851274" name="Image 126085127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762410" y="48491"/>
                          <a:ext cx="147922" cy="15314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76349228" name="Graphic 4"/>
                      <wps:cNvSpPr/>
                      <wps:spPr>
                        <a:xfrm>
                          <a:off x="554970" y="107618"/>
                          <a:ext cx="36195" cy="36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36195">
                              <a:moveTo>
                                <a:pt x="27609" y="0"/>
                              </a:moveTo>
                              <a:lnTo>
                                <a:pt x="7962" y="0"/>
                              </a:lnTo>
                              <a:lnTo>
                                <a:pt x="0" y="7975"/>
                              </a:lnTo>
                              <a:lnTo>
                                <a:pt x="0" y="27609"/>
                              </a:lnTo>
                              <a:lnTo>
                                <a:pt x="7962" y="35585"/>
                              </a:lnTo>
                              <a:lnTo>
                                <a:pt x="27609" y="35585"/>
                              </a:lnTo>
                              <a:lnTo>
                                <a:pt x="35572" y="27609"/>
                              </a:lnTo>
                              <a:lnTo>
                                <a:pt x="35572" y="17792"/>
                              </a:lnTo>
                              <a:lnTo>
                                <a:pt x="35572" y="7975"/>
                              </a:lnTo>
                              <a:lnTo>
                                <a:pt x="27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0921917" name="Image 17092191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94" cy="2004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07532634" name="Image 1807532634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14514" y="47016"/>
                          <a:ext cx="147637" cy="15594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95500024" name="Image 199550002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96219" y="47017"/>
                          <a:ext cx="123723" cy="1559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214364" id="Group 1" o:spid="_x0000_s1026" style="position:absolute;margin-left:460.7pt;margin-top:6.4pt;width:49.2pt;height:11pt;z-index:251661312;mso-wrap-distance-left:0;mso-wrap-distance-right:0;mso-position-horizontal-relative:margin;mso-width-relative:margin;mso-height-relative:margin" coordsize="9105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009744601" o:spid="_x0000_s1027" type="#_x0000_t75" style="position:absolute;left:6246;top:484;width:1127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">
                <v:imagedata r:id="rId6" o:title=""/>
              </v:shape>
              <v:shape id="Image 1260851274" o:spid="_x0000_s1028" type="#_x0000_t75" style="position:absolute;left:7624;top:484;width:1479;height:1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">
                <v:imagedata r:id="rId7" o:title=""/>
              </v:shape>
              <v:shape id="Graphic 4" o:spid="_x0000_s1029" style="position:absolute;left:5549;top:1076;width:362;height:362;visibility:visible;mso-wrap-style:square;v-text-anchor:top" coordsize="36195,36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" path="m27609,l7962,,,7975,,27609r7962,7976l27609,35585r7963,-7976l35572,17792r,-9817l27609,xe" fillcolor="black" stroked="f">
                <v:path arrowok="t"/>
              </v:shape>
              <v:shape id="Image 170921917" o:spid="_x0000_s1030" type="#_x0000_t75" style="position:absolute;width:1837;height:2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">
                <v:imagedata r:id="rId8" o:title=""/>
              </v:shape>
              <v:shape id="Image 1807532634" o:spid="_x0000_s1031" type="#_x0000_t75" style="position:absolute;left:2145;top:470;width:1476;height:1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">
                <v:imagedata r:id="rId9" o:title=""/>
              </v:shape>
              <v:shape id="Image 1995500024" o:spid="_x0000_s1032" type="#_x0000_t75" style="position:absolute;left:3962;top:470;width:1237;height:1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</w:p>
  <w:p w14:paraId="0D430C6B" w14:textId="7B4BA635" w:rsidR="00CE6433" w:rsidRPr="00292E79" w:rsidRDefault="009656F1" w:rsidP="000B6E63">
    <w:pPr>
      <w:pStyle w:val="Pieddepage"/>
      <w:tabs>
        <w:tab w:val="clear" w:pos="4536"/>
        <w:tab w:val="clear" w:pos="9072"/>
        <w:tab w:val="left" w:pos="300"/>
        <w:tab w:val="center" w:pos="4639"/>
        <w:tab w:val="right" w:pos="9498"/>
      </w:tabs>
      <w:ind w:right="360"/>
      <w:rPr>
        <w:sz w:val="16"/>
      </w:rPr>
    </w:pPr>
    <w:r w:rsidRPr="00292E79">
      <w:rPr>
        <w:sz w:val="16"/>
      </w:rPr>
      <w:t>Date</w:t>
    </w:r>
    <w:r w:rsidR="00F403E6" w:rsidRPr="00292E79">
      <w:rPr>
        <w:sz w:val="16"/>
      </w:rPr>
      <w:t xml:space="preserve"> </w:t>
    </w:r>
    <w:r w:rsidR="007D326D">
      <w:rPr>
        <w:sz w:val="16"/>
      </w:rPr>
      <w:t>10.09.2026</w:t>
    </w:r>
    <w:r w:rsidR="00CE6433" w:rsidRPr="00292E79">
      <w:rPr>
        <w:sz w:val="16"/>
      </w:rPr>
      <w:tab/>
      <w:t xml:space="preserve">Page </w:t>
    </w:r>
    <w:r w:rsidR="0027725D" w:rsidRPr="00292E79">
      <w:rPr>
        <w:sz w:val="16"/>
      </w:rPr>
      <w:fldChar w:fldCharType="begin"/>
    </w:r>
    <w:r w:rsidR="00CE6433" w:rsidRPr="00292E79">
      <w:rPr>
        <w:sz w:val="16"/>
      </w:rPr>
      <w:instrText xml:space="preserve"> PAGE </w:instrText>
    </w:r>
    <w:r w:rsidR="0027725D" w:rsidRPr="00292E79">
      <w:rPr>
        <w:sz w:val="16"/>
      </w:rPr>
      <w:fldChar w:fldCharType="separate"/>
    </w:r>
    <w:r w:rsidR="009A09C7" w:rsidRPr="00292E79">
      <w:rPr>
        <w:noProof/>
        <w:sz w:val="16"/>
      </w:rPr>
      <w:t>3</w:t>
    </w:r>
    <w:r w:rsidR="0027725D" w:rsidRPr="00292E79">
      <w:rPr>
        <w:sz w:val="16"/>
      </w:rPr>
      <w:fldChar w:fldCharType="end"/>
    </w:r>
    <w:r w:rsidR="00CE6433" w:rsidRPr="00292E79">
      <w:rPr>
        <w:sz w:val="16"/>
      </w:rPr>
      <w:t xml:space="preserve"> sur </w:t>
    </w:r>
    <w:r w:rsidR="0027725D" w:rsidRPr="00292E79">
      <w:rPr>
        <w:sz w:val="16"/>
      </w:rPr>
      <w:fldChar w:fldCharType="begin"/>
    </w:r>
    <w:r w:rsidR="00CE6433" w:rsidRPr="00292E79">
      <w:rPr>
        <w:sz w:val="16"/>
      </w:rPr>
      <w:instrText xml:space="preserve"> NUMPAGES </w:instrText>
    </w:r>
    <w:r w:rsidR="0027725D" w:rsidRPr="00292E79">
      <w:rPr>
        <w:sz w:val="16"/>
      </w:rPr>
      <w:fldChar w:fldCharType="separate"/>
    </w:r>
    <w:r w:rsidR="009A09C7" w:rsidRPr="00292E79">
      <w:rPr>
        <w:noProof/>
        <w:sz w:val="16"/>
      </w:rPr>
      <w:t>4</w:t>
    </w:r>
    <w:r w:rsidR="0027725D" w:rsidRPr="00292E79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6D85" w14:textId="77777777" w:rsidR="00E95CF8" w:rsidRDefault="00E95CF8">
      <w:r>
        <w:separator/>
      </w:r>
    </w:p>
  </w:footnote>
  <w:footnote w:type="continuationSeparator" w:id="0">
    <w:p w14:paraId="1B880817" w14:textId="77777777" w:rsidR="00E95CF8" w:rsidRDefault="00E95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28CB" w14:textId="77777777" w:rsidR="00482229" w:rsidRDefault="00205BEB">
    <w:pPr>
      <w:pStyle w:val="En-tte"/>
      <w:rPr>
        <w:rFonts w:ascii="Arial Narrow" w:hAnsi="Arial Narrow"/>
        <w:b/>
        <w:noProof/>
        <w:sz w:val="32"/>
        <w:szCs w:val="32"/>
        <w:lang w:val="fr-CH" w:eastAsia="fr-CH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98BE33" wp14:editId="6A4716F6">
          <wp:simplePos x="0" y="0"/>
          <wp:positionH relativeFrom="margin">
            <wp:posOffset>-196215</wp:posOffset>
          </wp:positionH>
          <wp:positionV relativeFrom="paragraph">
            <wp:posOffset>-80010</wp:posOffset>
          </wp:positionV>
          <wp:extent cx="1733550" cy="1174340"/>
          <wp:effectExtent l="0" t="0" r="0" b="0"/>
          <wp:wrapNone/>
          <wp:docPr id="1687797147" name="Image 1" descr="Une image contenant noir, obscurité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797147" name="Image 1" descr="Une image contenant noir, obscurité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17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E1E38B" w14:textId="77777777" w:rsidR="00205BEB" w:rsidRDefault="00205BEB">
    <w:pPr>
      <w:pStyle w:val="En-tte"/>
      <w:rPr>
        <w:rFonts w:ascii="Arial Narrow" w:hAnsi="Arial Narrow"/>
        <w:b/>
        <w:noProof/>
        <w:sz w:val="32"/>
        <w:szCs w:val="32"/>
        <w:lang w:val="fr-CH" w:eastAsia="fr-CH"/>
      </w:rPr>
    </w:pPr>
  </w:p>
  <w:p w14:paraId="2CE2FF46" w14:textId="77777777" w:rsidR="00205BEB" w:rsidRDefault="00205BEB">
    <w:pPr>
      <w:pStyle w:val="En-tte"/>
      <w:rPr>
        <w:rFonts w:ascii="Arial Narrow" w:hAnsi="Arial Narrow"/>
        <w:b/>
        <w:noProof/>
        <w:sz w:val="32"/>
        <w:szCs w:val="32"/>
        <w:lang w:val="fr-CH" w:eastAsia="fr-CH"/>
      </w:rPr>
    </w:pPr>
  </w:p>
  <w:p w14:paraId="1B67E79D" w14:textId="77777777" w:rsidR="00205BEB" w:rsidRDefault="00205BEB">
    <w:pPr>
      <w:pStyle w:val="En-tte"/>
    </w:pPr>
  </w:p>
  <w:p w14:paraId="7C2D3AF0" w14:textId="77777777" w:rsidR="00527FAF" w:rsidRDefault="00527FAF">
    <w:pPr>
      <w:pStyle w:val="En-tte"/>
    </w:pPr>
  </w:p>
  <w:p w14:paraId="6E3AFF46" w14:textId="77777777" w:rsidR="00527FAF" w:rsidRDefault="00527FA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541"/>
    <w:multiLevelType w:val="hybridMultilevel"/>
    <w:tmpl w:val="B20279E6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E0691E"/>
    <w:multiLevelType w:val="hybridMultilevel"/>
    <w:tmpl w:val="38D24FA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25" w:hanging="705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6674B7"/>
    <w:multiLevelType w:val="hybridMultilevel"/>
    <w:tmpl w:val="B4E4466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502FF"/>
    <w:multiLevelType w:val="hybridMultilevel"/>
    <w:tmpl w:val="2CA64B00"/>
    <w:lvl w:ilvl="0" w:tplc="F670EA0A">
      <w:numFmt w:val="bullet"/>
      <w:lvlText w:val="-"/>
      <w:lvlJc w:val="left"/>
      <w:pPr>
        <w:ind w:left="720" w:hanging="360"/>
      </w:pPr>
      <w:rPr>
        <w:rFonts w:ascii="Gotham Book" w:eastAsia="Times New Roman" w:hAnsi="Gotham Book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D0027"/>
    <w:multiLevelType w:val="hybridMultilevel"/>
    <w:tmpl w:val="046038DA"/>
    <w:lvl w:ilvl="0" w:tplc="100C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C1A395C"/>
    <w:multiLevelType w:val="hybridMultilevel"/>
    <w:tmpl w:val="CEBC9D06"/>
    <w:lvl w:ilvl="0" w:tplc="894ED518">
      <w:start w:val="1"/>
      <w:numFmt w:val="bullet"/>
      <w:pStyle w:val="ListeHESAV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8A2219"/>
    <w:multiLevelType w:val="hybridMultilevel"/>
    <w:tmpl w:val="302C5AE2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83E41"/>
    <w:multiLevelType w:val="hybridMultilevel"/>
    <w:tmpl w:val="A4942C26"/>
    <w:lvl w:ilvl="0" w:tplc="100C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8B900FF"/>
    <w:multiLevelType w:val="hybridMultilevel"/>
    <w:tmpl w:val="A7480E2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87EA3"/>
    <w:multiLevelType w:val="hybridMultilevel"/>
    <w:tmpl w:val="22AA2170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E90F84"/>
    <w:multiLevelType w:val="hybridMultilevel"/>
    <w:tmpl w:val="20FCB74A"/>
    <w:lvl w:ilvl="0" w:tplc="25D48888">
      <w:start w:val="1"/>
      <w:numFmt w:val="decimal"/>
      <w:pStyle w:val="ListeNumHESAV"/>
      <w:lvlText w:val="%1."/>
      <w:lvlJc w:val="left"/>
      <w:pPr>
        <w:ind w:left="360" w:hanging="360"/>
      </w:pPr>
      <w:rPr>
        <w:rFonts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EB1967"/>
    <w:multiLevelType w:val="hybridMultilevel"/>
    <w:tmpl w:val="AEE4CBD6"/>
    <w:lvl w:ilvl="0" w:tplc="98AEC9FE">
      <w:numFmt w:val="bullet"/>
      <w:lvlText w:val="-"/>
      <w:lvlJc w:val="left"/>
      <w:pPr>
        <w:ind w:left="720" w:hanging="360"/>
      </w:pPr>
      <w:rPr>
        <w:rFonts w:ascii="Gotham Book" w:eastAsia="Times New Roman" w:hAnsi="Gotham Book" w:cs="Times New Roman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354591"/>
    <w:multiLevelType w:val="hybridMultilevel"/>
    <w:tmpl w:val="36884D5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8094B"/>
    <w:multiLevelType w:val="hybridMultilevel"/>
    <w:tmpl w:val="4072BEFA"/>
    <w:lvl w:ilvl="0" w:tplc="0166265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5C68FF"/>
    <w:multiLevelType w:val="hybridMultilevel"/>
    <w:tmpl w:val="9A7ABC28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6E58EA"/>
    <w:multiLevelType w:val="hybridMultilevel"/>
    <w:tmpl w:val="7F8456B6"/>
    <w:lvl w:ilvl="0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352347"/>
    <w:multiLevelType w:val="hybridMultilevel"/>
    <w:tmpl w:val="24A0650A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F6B79"/>
    <w:multiLevelType w:val="hybridMultilevel"/>
    <w:tmpl w:val="B762C89C"/>
    <w:lvl w:ilvl="0" w:tplc="0166265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853BCD"/>
    <w:multiLevelType w:val="hybridMultilevel"/>
    <w:tmpl w:val="B0F43386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D2097D"/>
    <w:multiLevelType w:val="hybridMultilevel"/>
    <w:tmpl w:val="63648E3E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150558">
    <w:abstractNumId w:val="0"/>
  </w:num>
  <w:num w:numId="2" w16cid:durableId="1083070069">
    <w:abstractNumId w:val="5"/>
  </w:num>
  <w:num w:numId="3" w16cid:durableId="665943586">
    <w:abstractNumId w:val="4"/>
  </w:num>
  <w:num w:numId="4" w16cid:durableId="392432094">
    <w:abstractNumId w:val="7"/>
  </w:num>
  <w:num w:numId="5" w16cid:durableId="868303584">
    <w:abstractNumId w:val="1"/>
  </w:num>
  <w:num w:numId="6" w16cid:durableId="1289046641">
    <w:abstractNumId w:val="18"/>
  </w:num>
  <w:num w:numId="7" w16cid:durableId="362905559">
    <w:abstractNumId w:val="15"/>
  </w:num>
  <w:num w:numId="8" w16cid:durableId="2068651415">
    <w:abstractNumId w:val="12"/>
  </w:num>
  <w:num w:numId="9" w16cid:durableId="36862440">
    <w:abstractNumId w:val="2"/>
  </w:num>
  <w:num w:numId="10" w16cid:durableId="1357347840">
    <w:abstractNumId w:val="16"/>
  </w:num>
  <w:num w:numId="11" w16cid:durableId="324742911">
    <w:abstractNumId w:val="6"/>
  </w:num>
  <w:num w:numId="12" w16cid:durableId="1174612104">
    <w:abstractNumId w:val="14"/>
  </w:num>
  <w:num w:numId="13" w16cid:durableId="995912598">
    <w:abstractNumId w:val="8"/>
  </w:num>
  <w:num w:numId="14" w16cid:durableId="922489643">
    <w:abstractNumId w:val="9"/>
  </w:num>
  <w:num w:numId="15" w16cid:durableId="664481279">
    <w:abstractNumId w:val="19"/>
  </w:num>
  <w:num w:numId="16" w16cid:durableId="227152147">
    <w:abstractNumId w:val="10"/>
  </w:num>
  <w:num w:numId="17" w16cid:durableId="1217160434">
    <w:abstractNumId w:val="3"/>
  </w:num>
  <w:num w:numId="18" w16cid:durableId="792790804">
    <w:abstractNumId w:val="11"/>
  </w:num>
  <w:num w:numId="19" w16cid:durableId="920023573">
    <w:abstractNumId w:val="13"/>
  </w:num>
  <w:num w:numId="20" w16cid:durableId="2086608089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fr-FR" w:vendorID="64" w:dllVersion="4096" w:nlCheck="1" w:checkStyle="0"/>
  <w:activeWritingStyle w:appName="MSWord" w:lang="de-CH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6D"/>
    <w:rsid w:val="00000691"/>
    <w:rsid w:val="000010B3"/>
    <w:rsid w:val="000042DB"/>
    <w:rsid w:val="00016536"/>
    <w:rsid w:val="00016605"/>
    <w:rsid w:val="00017841"/>
    <w:rsid w:val="000178C7"/>
    <w:rsid w:val="00024C4C"/>
    <w:rsid w:val="000342C7"/>
    <w:rsid w:val="00034C31"/>
    <w:rsid w:val="00036E36"/>
    <w:rsid w:val="00041EC2"/>
    <w:rsid w:val="000447E2"/>
    <w:rsid w:val="00045CD7"/>
    <w:rsid w:val="000471A3"/>
    <w:rsid w:val="000566DC"/>
    <w:rsid w:val="0005684F"/>
    <w:rsid w:val="0006192B"/>
    <w:rsid w:val="00065D0F"/>
    <w:rsid w:val="00066851"/>
    <w:rsid w:val="0006705A"/>
    <w:rsid w:val="00071F4F"/>
    <w:rsid w:val="000773C4"/>
    <w:rsid w:val="00081CFF"/>
    <w:rsid w:val="00081EDF"/>
    <w:rsid w:val="0008394B"/>
    <w:rsid w:val="0009663A"/>
    <w:rsid w:val="00097EF2"/>
    <w:rsid w:val="000A48C6"/>
    <w:rsid w:val="000A587B"/>
    <w:rsid w:val="000B2521"/>
    <w:rsid w:val="000B30B2"/>
    <w:rsid w:val="000B6E63"/>
    <w:rsid w:val="000C2284"/>
    <w:rsid w:val="000C47F7"/>
    <w:rsid w:val="000C48FC"/>
    <w:rsid w:val="000D04C2"/>
    <w:rsid w:val="000D4097"/>
    <w:rsid w:val="000D53DA"/>
    <w:rsid w:val="000E09FF"/>
    <w:rsid w:val="000E5D63"/>
    <w:rsid w:val="000E6574"/>
    <w:rsid w:val="000F1AA3"/>
    <w:rsid w:val="000F572E"/>
    <w:rsid w:val="001048DA"/>
    <w:rsid w:val="00106E8C"/>
    <w:rsid w:val="001070A1"/>
    <w:rsid w:val="001131A4"/>
    <w:rsid w:val="001164BC"/>
    <w:rsid w:val="00120546"/>
    <w:rsid w:val="0012054C"/>
    <w:rsid w:val="00127D07"/>
    <w:rsid w:val="00130CF1"/>
    <w:rsid w:val="00135C12"/>
    <w:rsid w:val="00140719"/>
    <w:rsid w:val="00140DD5"/>
    <w:rsid w:val="00141C8A"/>
    <w:rsid w:val="001425C4"/>
    <w:rsid w:val="001435F6"/>
    <w:rsid w:val="0014664B"/>
    <w:rsid w:val="0014791B"/>
    <w:rsid w:val="001516CC"/>
    <w:rsid w:val="001523EC"/>
    <w:rsid w:val="00153533"/>
    <w:rsid w:val="00155CED"/>
    <w:rsid w:val="00156DFD"/>
    <w:rsid w:val="001576B1"/>
    <w:rsid w:val="0016185C"/>
    <w:rsid w:val="0018220F"/>
    <w:rsid w:val="0018309A"/>
    <w:rsid w:val="00184146"/>
    <w:rsid w:val="001867CE"/>
    <w:rsid w:val="001973C0"/>
    <w:rsid w:val="00197A00"/>
    <w:rsid w:val="001B70C1"/>
    <w:rsid w:val="001B7B03"/>
    <w:rsid w:val="001C4A2E"/>
    <w:rsid w:val="001C5BD0"/>
    <w:rsid w:val="001C62F7"/>
    <w:rsid w:val="001D3C4D"/>
    <w:rsid w:val="001D3E82"/>
    <w:rsid w:val="001E2449"/>
    <w:rsid w:val="001E7262"/>
    <w:rsid w:val="001F2563"/>
    <w:rsid w:val="001F4EFE"/>
    <w:rsid w:val="001F514E"/>
    <w:rsid w:val="001F6C23"/>
    <w:rsid w:val="00200691"/>
    <w:rsid w:val="00201FBC"/>
    <w:rsid w:val="00205BEB"/>
    <w:rsid w:val="00205F9E"/>
    <w:rsid w:val="002126C2"/>
    <w:rsid w:val="0021453D"/>
    <w:rsid w:val="0021694A"/>
    <w:rsid w:val="00226FCA"/>
    <w:rsid w:val="00230CC4"/>
    <w:rsid w:val="0023291E"/>
    <w:rsid w:val="00232B3A"/>
    <w:rsid w:val="0023535D"/>
    <w:rsid w:val="00236BB5"/>
    <w:rsid w:val="00252806"/>
    <w:rsid w:val="002538F6"/>
    <w:rsid w:val="00254654"/>
    <w:rsid w:val="00256C92"/>
    <w:rsid w:val="00257162"/>
    <w:rsid w:val="00257E4D"/>
    <w:rsid w:val="00263D43"/>
    <w:rsid w:val="00264ABC"/>
    <w:rsid w:val="00265765"/>
    <w:rsid w:val="00266B48"/>
    <w:rsid w:val="00272D3B"/>
    <w:rsid w:val="0027725D"/>
    <w:rsid w:val="00280154"/>
    <w:rsid w:val="00281C8E"/>
    <w:rsid w:val="002832E2"/>
    <w:rsid w:val="002839A2"/>
    <w:rsid w:val="00290FB2"/>
    <w:rsid w:val="00292E79"/>
    <w:rsid w:val="00295520"/>
    <w:rsid w:val="002A06B9"/>
    <w:rsid w:val="002A0B5E"/>
    <w:rsid w:val="002A3B8F"/>
    <w:rsid w:val="002A4B6D"/>
    <w:rsid w:val="002A59EE"/>
    <w:rsid w:val="002A7AD2"/>
    <w:rsid w:val="002B3245"/>
    <w:rsid w:val="002B353A"/>
    <w:rsid w:val="002B4677"/>
    <w:rsid w:val="002B734F"/>
    <w:rsid w:val="002C0E8E"/>
    <w:rsid w:val="002C3633"/>
    <w:rsid w:val="002C39A1"/>
    <w:rsid w:val="002C561F"/>
    <w:rsid w:val="002C6D3D"/>
    <w:rsid w:val="002D09F7"/>
    <w:rsid w:val="002D5C22"/>
    <w:rsid w:val="002D6AFE"/>
    <w:rsid w:val="002E2943"/>
    <w:rsid w:val="002E6DF6"/>
    <w:rsid w:val="002E6DF9"/>
    <w:rsid w:val="002E70FD"/>
    <w:rsid w:val="003018DF"/>
    <w:rsid w:val="00305748"/>
    <w:rsid w:val="00307EFB"/>
    <w:rsid w:val="00311500"/>
    <w:rsid w:val="00311630"/>
    <w:rsid w:val="00312067"/>
    <w:rsid w:val="00312748"/>
    <w:rsid w:val="00317500"/>
    <w:rsid w:val="0032096E"/>
    <w:rsid w:val="00321BB5"/>
    <w:rsid w:val="0032392E"/>
    <w:rsid w:val="00327574"/>
    <w:rsid w:val="00333F2B"/>
    <w:rsid w:val="00334099"/>
    <w:rsid w:val="00345BAA"/>
    <w:rsid w:val="003515A3"/>
    <w:rsid w:val="0035665C"/>
    <w:rsid w:val="00360963"/>
    <w:rsid w:val="0037253A"/>
    <w:rsid w:val="00372677"/>
    <w:rsid w:val="00377406"/>
    <w:rsid w:val="00382917"/>
    <w:rsid w:val="003908BC"/>
    <w:rsid w:val="003909ED"/>
    <w:rsid w:val="00391BC6"/>
    <w:rsid w:val="00392345"/>
    <w:rsid w:val="0039429B"/>
    <w:rsid w:val="003954A3"/>
    <w:rsid w:val="00395A37"/>
    <w:rsid w:val="00396B0D"/>
    <w:rsid w:val="003A11E9"/>
    <w:rsid w:val="003A1C8F"/>
    <w:rsid w:val="003A59E4"/>
    <w:rsid w:val="003A5A5E"/>
    <w:rsid w:val="003A6B20"/>
    <w:rsid w:val="003B58D3"/>
    <w:rsid w:val="003B665E"/>
    <w:rsid w:val="003C3958"/>
    <w:rsid w:val="003C4E0B"/>
    <w:rsid w:val="003C5CC8"/>
    <w:rsid w:val="003D0564"/>
    <w:rsid w:val="003D6415"/>
    <w:rsid w:val="003D64EA"/>
    <w:rsid w:val="003F0239"/>
    <w:rsid w:val="003F0599"/>
    <w:rsid w:val="003F6675"/>
    <w:rsid w:val="00401529"/>
    <w:rsid w:val="004040C1"/>
    <w:rsid w:val="00404325"/>
    <w:rsid w:val="00404805"/>
    <w:rsid w:val="004069E2"/>
    <w:rsid w:val="0041000C"/>
    <w:rsid w:val="00411078"/>
    <w:rsid w:val="00415637"/>
    <w:rsid w:val="00420A0C"/>
    <w:rsid w:val="00425184"/>
    <w:rsid w:val="00437E5A"/>
    <w:rsid w:val="004439FB"/>
    <w:rsid w:val="00446DCA"/>
    <w:rsid w:val="00452819"/>
    <w:rsid w:val="00453A5D"/>
    <w:rsid w:val="00454016"/>
    <w:rsid w:val="00455109"/>
    <w:rsid w:val="004613A1"/>
    <w:rsid w:val="00462056"/>
    <w:rsid w:val="0046437A"/>
    <w:rsid w:val="00471216"/>
    <w:rsid w:val="0047200A"/>
    <w:rsid w:val="00472443"/>
    <w:rsid w:val="00482229"/>
    <w:rsid w:val="0048268C"/>
    <w:rsid w:val="00483D71"/>
    <w:rsid w:val="00495E63"/>
    <w:rsid w:val="00496277"/>
    <w:rsid w:val="004967EE"/>
    <w:rsid w:val="004A40D8"/>
    <w:rsid w:val="004A64C2"/>
    <w:rsid w:val="004B1A4D"/>
    <w:rsid w:val="004B2633"/>
    <w:rsid w:val="004B4759"/>
    <w:rsid w:val="004C0274"/>
    <w:rsid w:val="004C264D"/>
    <w:rsid w:val="004C2CAE"/>
    <w:rsid w:val="004C7C02"/>
    <w:rsid w:val="004D0AE0"/>
    <w:rsid w:val="004D1380"/>
    <w:rsid w:val="004D1EDC"/>
    <w:rsid w:val="004D2023"/>
    <w:rsid w:val="004D5A93"/>
    <w:rsid w:val="004D7742"/>
    <w:rsid w:val="004E0B4F"/>
    <w:rsid w:val="004E2779"/>
    <w:rsid w:val="004E4680"/>
    <w:rsid w:val="004E48ED"/>
    <w:rsid w:val="004F03CB"/>
    <w:rsid w:val="004F08ED"/>
    <w:rsid w:val="004F4F0D"/>
    <w:rsid w:val="005034AF"/>
    <w:rsid w:val="0050761C"/>
    <w:rsid w:val="00507CA5"/>
    <w:rsid w:val="005107E2"/>
    <w:rsid w:val="00513940"/>
    <w:rsid w:val="0051422A"/>
    <w:rsid w:val="00515B79"/>
    <w:rsid w:val="0051661D"/>
    <w:rsid w:val="00516F3D"/>
    <w:rsid w:val="00521A1D"/>
    <w:rsid w:val="00521F59"/>
    <w:rsid w:val="005234C1"/>
    <w:rsid w:val="00527FAF"/>
    <w:rsid w:val="00530B36"/>
    <w:rsid w:val="00531A66"/>
    <w:rsid w:val="00533F01"/>
    <w:rsid w:val="00537595"/>
    <w:rsid w:val="0054059F"/>
    <w:rsid w:val="00540A89"/>
    <w:rsid w:val="005412FE"/>
    <w:rsid w:val="00543EC2"/>
    <w:rsid w:val="00562060"/>
    <w:rsid w:val="00562CCA"/>
    <w:rsid w:val="0056409D"/>
    <w:rsid w:val="00566952"/>
    <w:rsid w:val="005809F0"/>
    <w:rsid w:val="00584A59"/>
    <w:rsid w:val="00584CDF"/>
    <w:rsid w:val="00592E4C"/>
    <w:rsid w:val="005938A9"/>
    <w:rsid w:val="00595011"/>
    <w:rsid w:val="00595459"/>
    <w:rsid w:val="005A03A3"/>
    <w:rsid w:val="005A213E"/>
    <w:rsid w:val="005A301B"/>
    <w:rsid w:val="005A3796"/>
    <w:rsid w:val="005A6565"/>
    <w:rsid w:val="005B0183"/>
    <w:rsid w:val="005B424A"/>
    <w:rsid w:val="005B46E9"/>
    <w:rsid w:val="005C0349"/>
    <w:rsid w:val="005C0E4A"/>
    <w:rsid w:val="005C2DAC"/>
    <w:rsid w:val="005C3A14"/>
    <w:rsid w:val="005D0443"/>
    <w:rsid w:val="005D0A07"/>
    <w:rsid w:val="005D5545"/>
    <w:rsid w:val="005E0D26"/>
    <w:rsid w:val="005E26E8"/>
    <w:rsid w:val="005E5ECF"/>
    <w:rsid w:val="005E6B23"/>
    <w:rsid w:val="005F19DF"/>
    <w:rsid w:val="005F524F"/>
    <w:rsid w:val="005F6F5E"/>
    <w:rsid w:val="00601E85"/>
    <w:rsid w:val="00604C41"/>
    <w:rsid w:val="00605A88"/>
    <w:rsid w:val="00607780"/>
    <w:rsid w:val="0061546B"/>
    <w:rsid w:val="00615F7E"/>
    <w:rsid w:val="006228FC"/>
    <w:rsid w:val="006237B7"/>
    <w:rsid w:val="00624A97"/>
    <w:rsid w:val="00624BC0"/>
    <w:rsid w:val="006260B4"/>
    <w:rsid w:val="00630745"/>
    <w:rsid w:val="00632816"/>
    <w:rsid w:val="006337E7"/>
    <w:rsid w:val="0063545C"/>
    <w:rsid w:val="00635636"/>
    <w:rsid w:val="00636EED"/>
    <w:rsid w:val="00640DCE"/>
    <w:rsid w:val="00650E2A"/>
    <w:rsid w:val="00650FF9"/>
    <w:rsid w:val="00651DAF"/>
    <w:rsid w:val="00653C36"/>
    <w:rsid w:val="00653E57"/>
    <w:rsid w:val="0065525E"/>
    <w:rsid w:val="00661975"/>
    <w:rsid w:val="006626F3"/>
    <w:rsid w:val="00662D20"/>
    <w:rsid w:val="006706DD"/>
    <w:rsid w:val="006801EE"/>
    <w:rsid w:val="0068299F"/>
    <w:rsid w:val="00684E61"/>
    <w:rsid w:val="00690CD7"/>
    <w:rsid w:val="00694E5C"/>
    <w:rsid w:val="00697AAE"/>
    <w:rsid w:val="006B12A8"/>
    <w:rsid w:val="006B1A3F"/>
    <w:rsid w:val="006B318D"/>
    <w:rsid w:val="006B3440"/>
    <w:rsid w:val="006B4834"/>
    <w:rsid w:val="006B5DB2"/>
    <w:rsid w:val="006B67AE"/>
    <w:rsid w:val="006C03A8"/>
    <w:rsid w:val="006C1B1B"/>
    <w:rsid w:val="006C29CD"/>
    <w:rsid w:val="006C5627"/>
    <w:rsid w:val="006C576B"/>
    <w:rsid w:val="006D024A"/>
    <w:rsid w:val="006D3D8E"/>
    <w:rsid w:val="006D515B"/>
    <w:rsid w:val="006D5191"/>
    <w:rsid w:val="006D7386"/>
    <w:rsid w:val="006E36BB"/>
    <w:rsid w:val="006F1D66"/>
    <w:rsid w:val="006F4291"/>
    <w:rsid w:val="006F6D50"/>
    <w:rsid w:val="007015A0"/>
    <w:rsid w:val="00702A65"/>
    <w:rsid w:val="0070568B"/>
    <w:rsid w:val="00712837"/>
    <w:rsid w:val="007130F5"/>
    <w:rsid w:val="00713CC8"/>
    <w:rsid w:val="0071589B"/>
    <w:rsid w:val="00721991"/>
    <w:rsid w:val="00721ADA"/>
    <w:rsid w:val="00725970"/>
    <w:rsid w:val="007263C5"/>
    <w:rsid w:val="00730C1D"/>
    <w:rsid w:val="00731D51"/>
    <w:rsid w:val="007331E8"/>
    <w:rsid w:val="00735887"/>
    <w:rsid w:val="00735FCB"/>
    <w:rsid w:val="00740795"/>
    <w:rsid w:val="007408B2"/>
    <w:rsid w:val="007452B9"/>
    <w:rsid w:val="0074531B"/>
    <w:rsid w:val="00745737"/>
    <w:rsid w:val="0075048D"/>
    <w:rsid w:val="00751B95"/>
    <w:rsid w:val="00753AEC"/>
    <w:rsid w:val="00755A17"/>
    <w:rsid w:val="007611B5"/>
    <w:rsid w:val="00761909"/>
    <w:rsid w:val="00761B13"/>
    <w:rsid w:val="0076322F"/>
    <w:rsid w:val="00764F0B"/>
    <w:rsid w:val="00773620"/>
    <w:rsid w:val="00780A75"/>
    <w:rsid w:val="00780C4F"/>
    <w:rsid w:val="00781280"/>
    <w:rsid w:val="007826F2"/>
    <w:rsid w:val="007833AA"/>
    <w:rsid w:val="007920ED"/>
    <w:rsid w:val="007958A9"/>
    <w:rsid w:val="00796F09"/>
    <w:rsid w:val="00797DCD"/>
    <w:rsid w:val="007A38C9"/>
    <w:rsid w:val="007B085F"/>
    <w:rsid w:val="007B5C79"/>
    <w:rsid w:val="007C2F5D"/>
    <w:rsid w:val="007D326D"/>
    <w:rsid w:val="007D4FA0"/>
    <w:rsid w:val="007E06C7"/>
    <w:rsid w:val="007E1155"/>
    <w:rsid w:val="007E2DA9"/>
    <w:rsid w:val="007E4AAC"/>
    <w:rsid w:val="007E5905"/>
    <w:rsid w:val="007F3384"/>
    <w:rsid w:val="007F6B57"/>
    <w:rsid w:val="0080329D"/>
    <w:rsid w:val="0080451F"/>
    <w:rsid w:val="00807B6F"/>
    <w:rsid w:val="00810FF9"/>
    <w:rsid w:val="00812B19"/>
    <w:rsid w:val="0081307A"/>
    <w:rsid w:val="0081369A"/>
    <w:rsid w:val="0081485E"/>
    <w:rsid w:val="008174A9"/>
    <w:rsid w:val="00823BCE"/>
    <w:rsid w:val="008273C2"/>
    <w:rsid w:val="00827E28"/>
    <w:rsid w:val="00842B99"/>
    <w:rsid w:val="00844695"/>
    <w:rsid w:val="008516D0"/>
    <w:rsid w:val="00854791"/>
    <w:rsid w:val="0085513C"/>
    <w:rsid w:val="00855C17"/>
    <w:rsid w:val="008565B1"/>
    <w:rsid w:val="00857A50"/>
    <w:rsid w:val="00860946"/>
    <w:rsid w:val="008671E5"/>
    <w:rsid w:val="00870D18"/>
    <w:rsid w:val="00877470"/>
    <w:rsid w:val="008777FE"/>
    <w:rsid w:val="00877E11"/>
    <w:rsid w:val="0088005C"/>
    <w:rsid w:val="00883930"/>
    <w:rsid w:val="0088411C"/>
    <w:rsid w:val="00891912"/>
    <w:rsid w:val="008A1348"/>
    <w:rsid w:val="008A1857"/>
    <w:rsid w:val="008A2DAD"/>
    <w:rsid w:val="008A2DD4"/>
    <w:rsid w:val="008A3421"/>
    <w:rsid w:val="008A4B83"/>
    <w:rsid w:val="008B2A60"/>
    <w:rsid w:val="008B397E"/>
    <w:rsid w:val="008B436E"/>
    <w:rsid w:val="008B5AE5"/>
    <w:rsid w:val="008C09AF"/>
    <w:rsid w:val="008C2D7B"/>
    <w:rsid w:val="008C42FD"/>
    <w:rsid w:val="008C463E"/>
    <w:rsid w:val="008C519D"/>
    <w:rsid w:val="008D133D"/>
    <w:rsid w:val="008D55B4"/>
    <w:rsid w:val="008D55EC"/>
    <w:rsid w:val="008D674E"/>
    <w:rsid w:val="008E3160"/>
    <w:rsid w:val="008E5206"/>
    <w:rsid w:val="008E52A8"/>
    <w:rsid w:val="008E5C5C"/>
    <w:rsid w:val="008F2E60"/>
    <w:rsid w:val="008F2F63"/>
    <w:rsid w:val="008F70CC"/>
    <w:rsid w:val="00902B03"/>
    <w:rsid w:val="009056B4"/>
    <w:rsid w:val="00907F97"/>
    <w:rsid w:val="00911B3B"/>
    <w:rsid w:val="00911BC6"/>
    <w:rsid w:val="00912543"/>
    <w:rsid w:val="009159D8"/>
    <w:rsid w:val="00916A36"/>
    <w:rsid w:val="00920471"/>
    <w:rsid w:val="00927999"/>
    <w:rsid w:val="00930534"/>
    <w:rsid w:val="009316A9"/>
    <w:rsid w:val="009328F4"/>
    <w:rsid w:val="00932C81"/>
    <w:rsid w:val="00946F8C"/>
    <w:rsid w:val="00947587"/>
    <w:rsid w:val="009507E9"/>
    <w:rsid w:val="00953577"/>
    <w:rsid w:val="00953648"/>
    <w:rsid w:val="0095525F"/>
    <w:rsid w:val="00957535"/>
    <w:rsid w:val="00963E59"/>
    <w:rsid w:val="009656F1"/>
    <w:rsid w:val="009666D3"/>
    <w:rsid w:val="00970539"/>
    <w:rsid w:val="00970CC2"/>
    <w:rsid w:val="00972B6F"/>
    <w:rsid w:val="0097304B"/>
    <w:rsid w:val="0097384B"/>
    <w:rsid w:val="009742C1"/>
    <w:rsid w:val="0097590E"/>
    <w:rsid w:val="00976763"/>
    <w:rsid w:val="00980B18"/>
    <w:rsid w:val="0098637C"/>
    <w:rsid w:val="009924E0"/>
    <w:rsid w:val="009949E6"/>
    <w:rsid w:val="009973FA"/>
    <w:rsid w:val="00997E37"/>
    <w:rsid w:val="009A01B3"/>
    <w:rsid w:val="009A0769"/>
    <w:rsid w:val="009A09C7"/>
    <w:rsid w:val="009A0EDE"/>
    <w:rsid w:val="009A1A85"/>
    <w:rsid w:val="009B2797"/>
    <w:rsid w:val="009B5BCC"/>
    <w:rsid w:val="009B6823"/>
    <w:rsid w:val="009C28D5"/>
    <w:rsid w:val="009C2DEA"/>
    <w:rsid w:val="009C4E33"/>
    <w:rsid w:val="009C674D"/>
    <w:rsid w:val="009D0036"/>
    <w:rsid w:val="009D4D02"/>
    <w:rsid w:val="009D7CA8"/>
    <w:rsid w:val="009E6252"/>
    <w:rsid w:val="009E775D"/>
    <w:rsid w:val="009F136E"/>
    <w:rsid w:val="009F16AB"/>
    <w:rsid w:val="009F241B"/>
    <w:rsid w:val="009F31F0"/>
    <w:rsid w:val="009F5B6A"/>
    <w:rsid w:val="009F7B04"/>
    <w:rsid w:val="00A001CC"/>
    <w:rsid w:val="00A039F9"/>
    <w:rsid w:val="00A040E1"/>
    <w:rsid w:val="00A11136"/>
    <w:rsid w:val="00A14548"/>
    <w:rsid w:val="00A20439"/>
    <w:rsid w:val="00A251DE"/>
    <w:rsid w:val="00A26336"/>
    <w:rsid w:val="00A278F3"/>
    <w:rsid w:val="00A27F61"/>
    <w:rsid w:val="00A3281A"/>
    <w:rsid w:val="00A34FC4"/>
    <w:rsid w:val="00A35C40"/>
    <w:rsid w:val="00A40FFC"/>
    <w:rsid w:val="00A44AD2"/>
    <w:rsid w:val="00A47029"/>
    <w:rsid w:val="00A52BA3"/>
    <w:rsid w:val="00A52FC5"/>
    <w:rsid w:val="00A53312"/>
    <w:rsid w:val="00A5392C"/>
    <w:rsid w:val="00A540F5"/>
    <w:rsid w:val="00A551FC"/>
    <w:rsid w:val="00A55E3B"/>
    <w:rsid w:val="00A5666C"/>
    <w:rsid w:val="00A609DB"/>
    <w:rsid w:val="00A62479"/>
    <w:rsid w:val="00A62E52"/>
    <w:rsid w:val="00A6542E"/>
    <w:rsid w:val="00A86DD8"/>
    <w:rsid w:val="00A924A1"/>
    <w:rsid w:val="00A92650"/>
    <w:rsid w:val="00A9497F"/>
    <w:rsid w:val="00A962F1"/>
    <w:rsid w:val="00A97974"/>
    <w:rsid w:val="00AA2DB7"/>
    <w:rsid w:val="00AB16FA"/>
    <w:rsid w:val="00AB1E0D"/>
    <w:rsid w:val="00AB2AA1"/>
    <w:rsid w:val="00AB363B"/>
    <w:rsid w:val="00AB4612"/>
    <w:rsid w:val="00AB7882"/>
    <w:rsid w:val="00AC13C6"/>
    <w:rsid w:val="00AC37B1"/>
    <w:rsid w:val="00AC7E14"/>
    <w:rsid w:val="00AD2148"/>
    <w:rsid w:val="00AD519F"/>
    <w:rsid w:val="00AE2DA2"/>
    <w:rsid w:val="00AF0007"/>
    <w:rsid w:val="00AF200C"/>
    <w:rsid w:val="00AF22E6"/>
    <w:rsid w:val="00AF2D37"/>
    <w:rsid w:val="00AF427F"/>
    <w:rsid w:val="00AF6CC2"/>
    <w:rsid w:val="00B013EF"/>
    <w:rsid w:val="00B014FF"/>
    <w:rsid w:val="00B07ADE"/>
    <w:rsid w:val="00B108BF"/>
    <w:rsid w:val="00B14BC7"/>
    <w:rsid w:val="00B16B1E"/>
    <w:rsid w:val="00B22C39"/>
    <w:rsid w:val="00B23DF3"/>
    <w:rsid w:val="00B25759"/>
    <w:rsid w:val="00B265FC"/>
    <w:rsid w:val="00B3079C"/>
    <w:rsid w:val="00B363A5"/>
    <w:rsid w:val="00B40CB3"/>
    <w:rsid w:val="00B43CDB"/>
    <w:rsid w:val="00B5464D"/>
    <w:rsid w:val="00B60209"/>
    <w:rsid w:val="00B625EF"/>
    <w:rsid w:val="00B73F12"/>
    <w:rsid w:val="00B8078D"/>
    <w:rsid w:val="00B80FD0"/>
    <w:rsid w:val="00B81F19"/>
    <w:rsid w:val="00B82E5E"/>
    <w:rsid w:val="00B830E1"/>
    <w:rsid w:val="00B84ACB"/>
    <w:rsid w:val="00B86119"/>
    <w:rsid w:val="00B863A8"/>
    <w:rsid w:val="00B90C73"/>
    <w:rsid w:val="00B925FA"/>
    <w:rsid w:val="00B952E9"/>
    <w:rsid w:val="00B9585E"/>
    <w:rsid w:val="00B9654C"/>
    <w:rsid w:val="00BA2765"/>
    <w:rsid w:val="00BA480B"/>
    <w:rsid w:val="00BA7150"/>
    <w:rsid w:val="00BB23AE"/>
    <w:rsid w:val="00BB79AA"/>
    <w:rsid w:val="00BC2AEF"/>
    <w:rsid w:val="00BC39EB"/>
    <w:rsid w:val="00BC3B76"/>
    <w:rsid w:val="00BC738B"/>
    <w:rsid w:val="00BC75A7"/>
    <w:rsid w:val="00BC79BA"/>
    <w:rsid w:val="00BD18C5"/>
    <w:rsid w:val="00BD2016"/>
    <w:rsid w:val="00BE02FF"/>
    <w:rsid w:val="00BE161B"/>
    <w:rsid w:val="00BE2EA7"/>
    <w:rsid w:val="00BF04AB"/>
    <w:rsid w:val="00BF51D8"/>
    <w:rsid w:val="00BF6939"/>
    <w:rsid w:val="00BF7FD9"/>
    <w:rsid w:val="00C02D6D"/>
    <w:rsid w:val="00C037F1"/>
    <w:rsid w:val="00C07984"/>
    <w:rsid w:val="00C07BE8"/>
    <w:rsid w:val="00C12AB5"/>
    <w:rsid w:val="00C130A0"/>
    <w:rsid w:val="00C14F52"/>
    <w:rsid w:val="00C16351"/>
    <w:rsid w:val="00C17A34"/>
    <w:rsid w:val="00C21770"/>
    <w:rsid w:val="00C2569B"/>
    <w:rsid w:val="00C25900"/>
    <w:rsid w:val="00C2705C"/>
    <w:rsid w:val="00C30C53"/>
    <w:rsid w:val="00C37AB8"/>
    <w:rsid w:val="00C40717"/>
    <w:rsid w:val="00C43A1A"/>
    <w:rsid w:val="00C44FD5"/>
    <w:rsid w:val="00C52C93"/>
    <w:rsid w:val="00C53178"/>
    <w:rsid w:val="00C534F0"/>
    <w:rsid w:val="00C567F0"/>
    <w:rsid w:val="00C6125B"/>
    <w:rsid w:val="00C63F9C"/>
    <w:rsid w:val="00C6407D"/>
    <w:rsid w:val="00C64C3E"/>
    <w:rsid w:val="00C66AAB"/>
    <w:rsid w:val="00C72F87"/>
    <w:rsid w:val="00C730CD"/>
    <w:rsid w:val="00C743A7"/>
    <w:rsid w:val="00C94466"/>
    <w:rsid w:val="00C97E91"/>
    <w:rsid w:val="00CA2AEF"/>
    <w:rsid w:val="00CA2DB0"/>
    <w:rsid w:val="00CA3044"/>
    <w:rsid w:val="00CA3946"/>
    <w:rsid w:val="00CA3C08"/>
    <w:rsid w:val="00CA6ADD"/>
    <w:rsid w:val="00CB163F"/>
    <w:rsid w:val="00CB441B"/>
    <w:rsid w:val="00CB6078"/>
    <w:rsid w:val="00CB64D4"/>
    <w:rsid w:val="00CB6834"/>
    <w:rsid w:val="00CB6C3E"/>
    <w:rsid w:val="00CB704B"/>
    <w:rsid w:val="00CB7E7A"/>
    <w:rsid w:val="00CC13E0"/>
    <w:rsid w:val="00CC1B44"/>
    <w:rsid w:val="00CC5742"/>
    <w:rsid w:val="00CD06BE"/>
    <w:rsid w:val="00CD4ED8"/>
    <w:rsid w:val="00CD6F47"/>
    <w:rsid w:val="00CE3C95"/>
    <w:rsid w:val="00CE4213"/>
    <w:rsid w:val="00CE5A2F"/>
    <w:rsid w:val="00CE5B4A"/>
    <w:rsid w:val="00CE6433"/>
    <w:rsid w:val="00CE6EF4"/>
    <w:rsid w:val="00CF0AE7"/>
    <w:rsid w:val="00CF0B92"/>
    <w:rsid w:val="00D136C9"/>
    <w:rsid w:val="00D17A42"/>
    <w:rsid w:val="00D21280"/>
    <w:rsid w:val="00D30A7E"/>
    <w:rsid w:val="00D34F80"/>
    <w:rsid w:val="00D3500F"/>
    <w:rsid w:val="00D3548E"/>
    <w:rsid w:val="00D3618A"/>
    <w:rsid w:val="00D475FF"/>
    <w:rsid w:val="00D55B67"/>
    <w:rsid w:val="00D56012"/>
    <w:rsid w:val="00D56FD2"/>
    <w:rsid w:val="00D676A0"/>
    <w:rsid w:val="00D74566"/>
    <w:rsid w:val="00D773E7"/>
    <w:rsid w:val="00D813DE"/>
    <w:rsid w:val="00D8189E"/>
    <w:rsid w:val="00D82E80"/>
    <w:rsid w:val="00D836F6"/>
    <w:rsid w:val="00D84A83"/>
    <w:rsid w:val="00D867B9"/>
    <w:rsid w:val="00D86B51"/>
    <w:rsid w:val="00D90A2B"/>
    <w:rsid w:val="00D92006"/>
    <w:rsid w:val="00D92AA7"/>
    <w:rsid w:val="00D96D4C"/>
    <w:rsid w:val="00DA0516"/>
    <w:rsid w:val="00DA09C4"/>
    <w:rsid w:val="00DA13DE"/>
    <w:rsid w:val="00DB2B80"/>
    <w:rsid w:val="00DB6F9C"/>
    <w:rsid w:val="00DC03CF"/>
    <w:rsid w:val="00DC16FA"/>
    <w:rsid w:val="00DC4A6F"/>
    <w:rsid w:val="00DC4C13"/>
    <w:rsid w:val="00DC4F25"/>
    <w:rsid w:val="00DC5241"/>
    <w:rsid w:val="00DD5736"/>
    <w:rsid w:val="00DE0DA3"/>
    <w:rsid w:val="00DE3879"/>
    <w:rsid w:val="00DE651A"/>
    <w:rsid w:val="00DF096E"/>
    <w:rsid w:val="00DF3915"/>
    <w:rsid w:val="00E0295A"/>
    <w:rsid w:val="00E0659B"/>
    <w:rsid w:val="00E06A71"/>
    <w:rsid w:val="00E121B1"/>
    <w:rsid w:val="00E145D4"/>
    <w:rsid w:val="00E15181"/>
    <w:rsid w:val="00E1556B"/>
    <w:rsid w:val="00E204F6"/>
    <w:rsid w:val="00E2614C"/>
    <w:rsid w:val="00E27D1F"/>
    <w:rsid w:val="00E325D9"/>
    <w:rsid w:val="00E34339"/>
    <w:rsid w:val="00E431BC"/>
    <w:rsid w:val="00E43A42"/>
    <w:rsid w:val="00E45B96"/>
    <w:rsid w:val="00E46EC3"/>
    <w:rsid w:val="00E50487"/>
    <w:rsid w:val="00E51D70"/>
    <w:rsid w:val="00E55CFF"/>
    <w:rsid w:val="00E62224"/>
    <w:rsid w:val="00E643CD"/>
    <w:rsid w:val="00E657BF"/>
    <w:rsid w:val="00E71214"/>
    <w:rsid w:val="00E73A6A"/>
    <w:rsid w:val="00E76806"/>
    <w:rsid w:val="00E84A23"/>
    <w:rsid w:val="00E858EF"/>
    <w:rsid w:val="00E95CF8"/>
    <w:rsid w:val="00E965DD"/>
    <w:rsid w:val="00EA29DC"/>
    <w:rsid w:val="00EA38F7"/>
    <w:rsid w:val="00EA5A74"/>
    <w:rsid w:val="00EA6603"/>
    <w:rsid w:val="00EB24C9"/>
    <w:rsid w:val="00EB31FA"/>
    <w:rsid w:val="00EB32A7"/>
    <w:rsid w:val="00EB3572"/>
    <w:rsid w:val="00EB5074"/>
    <w:rsid w:val="00EB6469"/>
    <w:rsid w:val="00EC116E"/>
    <w:rsid w:val="00EC18B6"/>
    <w:rsid w:val="00EC25BF"/>
    <w:rsid w:val="00EC2B54"/>
    <w:rsid w:val="00EC32F6"/>
    <w:rsid w:val="00EC4664"/>
    <w:rsid w:val="00EC7B2E"/>
    <w:rsid w:val="00EC7F6B"/>
    <w:rsid w:val="00ED0CF1"/>
    <w:rsid w:val="00ED1BF1"/>
    <w:rsid w:val="00ED29D1"/>
    <w:rsid w:val="00ED5708"/>
    <w:rsid w:val="00ED5FCD"/>
    <w:rsid w:val="00EE4C00"/>
    <w:rsid w:val="00EE6F70"/>
    <w:rsid w:val="00F11525"/>
    <w:rsid w:val="00F11786"/>
    <w:rsid w:val="00F15512"/>
    <w:rsid w:val="00F15D9F"/>
    <w:rsid w:val="00F17A28"/>
    <w:rsid w:val="00F23E2F"/>
    <w:rsid w:val="00F277D2"/>
    <w:rsid w:val="00F313BA"/>
    <w:rsid w:val="00F36352"/>
    <w:rsid w:val="00F403E6"/>
    <w:rsid w:val="00F467C8"/>
    <w:rsid w:val="00F509C3"/>
    <w:rsid w:val="00F572E8"/>
    <w:rsid w:val="00F642B6"/>
    <w:rsid w:val="00F81F51"/>
    <w:rsid w:val="00F8647F"/>
    <w:rsid w:val="00F94343"/>
    <w:rsid w:val="00F9615D"/>
    <w:rsid w:val="00FA3AF8"/>
    <w:rsid w:val="00FB48D9"/>
    <w:rsid w:val="00FB514D"/>
    <w:rsid w:val="00FB5F57"/>
    <w:rsid w:val="00FB7859"/>
    <w:rsid w:val="00FC2466"/>
    <w:rsid w:val="00FC2D36"/>
    <w:rsid w:val="00FD018F"/>
    <w:rsid w:val="00FD13F8"/>
    <w:rsid w:val="00FD3FFF"/>
    <w:rsid w:val="00FE0E65"/>
    <w:rsid w:val="00FE3DE3"/>
    <w:rsid w:val="00FE625F"/>
    <w:rsid w:val="00FE6EB9"/>
    <w:rsid w:val="00FF4F01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F39DC4"/>
  <w15:docId w15:val="{958E6A09-EDA7-43F3-96E3-105ECD0F0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4B263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fr-FR" w:eastAsia="fr-FR"/>
    </w:rPr>
  </w:style>
  <w:style w:type="paragraph" w:styleId="Titre1">
    <w:name w:val="heading 1"/>
    <w:basedOn w:val="Normal"/>
    <w:next w:val="Normal"/>
    <w:rsid w:val="00404805"/>
    <w:pPr>
      <w:keepNext/>
      <w:spacing w:before="240" w:after="60"/>
      <w:outlineLvl w:val="0"/>
    </w:pPr>
    <w:rPr>
      <w:b/>
      <w:kern w:val="28"/>
      <w:sz w:val="28"/>
    </w:rPr>
  </w:style>
  <w:style w:type="paragraph" w:styleId="Titre2">
    <w:name w:val="heading 2"/>
    <w:basedOn w:val="Normal"/>
    <w:next w:val="Normal"/>
    <w:rsid w:val="00404805"/>
    <w:pPr>
      <w:keepNext/>
      <w:spacing w:before="240" w:after="60"/>
      <w:outlineLvl w:val="1"/>
    </w:pPr>
    <w:rPr>
      <w:b/>
      <w:i/>
      <w:sz w:val="24"/>
    </w:rPr>
  </w:style>
  <w:style w:type="paragraph" w:styleId="Titre3">
    <w:name w:val="heading 3"/>
    <w:basedOn w:val="Normal"/>
    <w:next w:val="Normal"/>
    <w:rsid w:val="00404805"/>
    <w:pPr>
      <w:keepNext/>
      <w:spacing w:before="240" w:after="60"/>
      <w:outlineLvl w:val="2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40480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404805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04805"/>
  </w:style>
  <w:style w:type="character" w:customStyle="1" w:styleId="Ecrituremain">
    <w:name w:val="Ecriture main"/>
    <w:basedOn w:val="Policepardfaut"/>
    <w:rsid w:val="00F81F51"/>
    <w:rPr>
      <w:rFonts w:ascii="blzee" w:hAnsi="blzee"/>
      <w:sz w:val="20"/>
      <w:u w:val="single"/>
    </w:rPr>
  </w:style>
  <w:style w:type="table" w:styleId="Grilledutableau">
    <w:name w:val="Table Grid"/>
    <w:basedOn w:val="TableauNormal"/>
    <w:rsid w:val="005809F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FE0E6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rsid w:val="00A251DE"/>
    <w:pPr>
      <w:ind w:left="720"/>
      <w:contextualSpacing/>
    </w:pPr>
  </w:style>
  <w:style w:type="character" w:styleId="Lienhypertexte">
    <w:name w:val="Hyperlink"/>
    <w:basedOn w:val="Policepardfaut"/>
    <w:rsid w:val="001131A4"/>
    <w:rPr>
      <w:color w:val="5976EB" w:themeColor="hyperlink"/>
      <w:u w:val="single"/>
    </w:rPr>
  </w:style>
  <w:style w:type="character" w:styleId="Marquedecommentaire">
    <w:name w:val="annotation reference"/>
    <w:basedOn w:val="Policepardfaut"/>
    <w:rsid w:val="0098637C"/>
    <w:rPr>
      <w:sz w:val="16"/>
      <w:szCs w:val="16"/>
    </w:rPr>
  </w:style>
  <w:style w:type="paragraph" w:styleId="Commentaire">
    <w:name w:val="annotation text"/>
    <w:basedOn w:val="Normal"/>
    <w:link w:val="CommentaireCar"/>
    <w:rsid w:val="0098637C"/>
    <w:rPr>
      <w:sz w:val="20"/>
    </w:rPr>
  </w:style>
  <w:style w:type="character" w:customStyle="1" w:styleId="CommentaireCar">
    <w:name w:val="Commentaire Car"/>
    <w:basedOn w:val="Policepardfaut"/>
    <w:link w:val="Commentaire"/>
    <w:rsid w:val="0098637C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98637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98637C"/>
    <w:rPr>
      <w:rFonts w:ascii="Arial" w:hAnsi="Arial"/>
      <w:b/>
      <w:bCs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CE3C95"/>
    <w:rPr>
      <w:color w:val="605E5C"/>
      <w:shd w:val="clear" w:color="auto" w:fill="E1DFDD"/>
    </w:rPr>
  </w:style>
  <w:style w:type="character" w:customStyle="1" w:styleId="En-tteCar">
    <w:name w:val="En-tête Car"/>
    <w:basedOn w:val="Policepardfaut"/>
    <w:link w:val="En-tte"/>
    <w:uiPriority w:val="99"/>
    <w:rsid w:val="00482229"/>
    <w:rPr>
      <w:rFonts w:ascii="Arial" w:hAnsi="Arial"/>
      <w:sz w:val="22"/>
      <w:lang w:val="fr-FR" w:eastAsia="fr-FR"/>
    </w:rPr>
  </w:style>
  <w:style w:type="paragraph" w:customStyle="1" w:styleId="Titre1HESAV">
    <w:name w:val="Titre 1 HESAV"/>
    <w:basedOn w:val="Normal"/>
    <w:link w:val="Titre1HESAVCar"/>
    <w:qFormat/>
    <w:rsid w:val="00FE625F"/>
    <w:pPr>
      <w:spacing w:line="276" w:lineRule="auto"/>
    </w:pPr>
    <w:rPr>
      <w:rFonts w:cs="Arial"/>
      <w:bCs/>
      <w:caps/>
      <w:sz w:val="40"/>
      <w:szCs w:val="40"/>
    </w:rPr>
  </w:style>
  <w:style w:type="character" w:customStyle="1" w:styleId="Titre1HESAVCar">
    <w:name w:val="Titre 1 HESAV Car"/>
    <w:basedOn w:val="Policepardfaut"/>
    <w:link w:val="Titre1HESAV"/>
    <w:rsid w:val="00FE625F"/>
    <w:rPr>
      <w:rFonts w:ascii="Arial" w:hAnsi="Arial" w:cs="Arial"/>
      <w:bCs/>
      <w:caps/>
      <w:sz w:val="40"/>
      <w:szCs w:val="40"/>
      <w:lang w:val="fr-FR" w:eastAsia="fr-FR"/>
    </w:rPr>
  </w:style>
  <w:style w:type="paragraph" w:customStyle="1" w:styleId="Titre2HESAV">
    <w:name w:val="Titre 2 HESAV"/>
    <w:basedOn w:val="Normal"/>
    <w:link w:val="Titre2HESAVCar"/>
    <w:qFormat/>
    <w:rsid w:val="007E06C7"/>
    <w:pPr>
      <w:spacing w:line="276" w:lineRule="auto"/>
    </w:pPr>
    <w:rPr>
      <w:rFonts w:cs="Arial"/>
      <w:sz w:val="32"/>
      <w:szCs w:val="32"/>
    </w:rPr>
  </w:style>
  <w:style w:type="character" w:customStyle="1" w:styleId="Titre2HESAVCar">
    <w:name w:val="Titre 2 HESAV Car"/>
    <w:basedOn w:val="Policepardfaut"/>
    <w:link w:val="Titre2HESAV"/>
    <w:rsid w:val="007E06C7"/>
    <w:rPr>
      <w:rFonts w:ascii="Arial" w:hAnsi="Arial" w:cs="Arial"/>
      <w:sz w:val="32"/>
      <w:szCs w:val="32"/>
      <w:lang w:val="fr-FR" w:eastAsia="fr-FR"/>
    </w:rPr>
  </w:style>
  <w:style w:type="paragraph" w:customStyle="1" w:styleId="NormalHESAV">
    <w:name w:val="Normal HESAV"/>
    <w:basedOn w:val="Normal"/>
    <w:link w:val="NormalHESAVCar"/>
    <w:qFormat/>
    <w:rsid w:val="007E06C7"/>
    <w:pPr>
      <w:spacing w:line="276" w:lineRule="auto"/>
    </w:pPr>
    <w:rPr>
      <w:rFonts w:cs="Arial"/>
      <w:sz w:val="21"/>
      <w:szCs w:val="21"/>
      <w:shd w:val="clear" w:color="auto" w:fill="FFFFFF"/>
      <w:lang w:val="en-US"/>
    </w:rPr>
  </w:style>
  <w:style w:type="character" w:customStyle="1" w:styleId="NormalHESAVCar">
    <w:name w:val="Normal HESAV Car"/>
    <w:basedOn w:val="Policepardfaut"/>
    <w:link w:val="NormalHESAV"/>
    <w:rsid w:val="007E06C7"/>
    <w:rPr>
      <w:rFonts w:ascii="Arial" w:hAnsi="Arial" w:cs="Arial"/>
      <w:sz w:val="21"/>
      <w:szCs w:val="21"/>
      <w:lang w:val="en-US" w:eastAsia="fr-FR"/>
    </w:rPr>
  </w:style>
  <w:style w:type="paragraph" w:customStyle="1" w:styleId="Sur-titreHESAV">
    <w:name w:val="Sur-titre HESAV"/>
    <w:basedOn w:val="Normal"/>
    <w:link w:val="Sur-titreHESAVCar"/>
    <w:rsid w:val="007E06C7"/>
    <w:pPr>
      <w:overflowPunct/>
      <w:autoSpaceDE/>
      <w:autoSpaceDN/>
      <w:adjustRightInd/>
      <w:textAlignment w:val="auto"/>
    </w:pPr>
    <w:rPr>
      <w:rFonts w:cs="Arial"/>
      <w:b/>
      <w:bCs/>
      <w:szCs w:val="22"/>
      <w:lang w:val="en-US"/>
    </w:rPr>
  </w:style>
  <w:style w:type="character" w:customStyle="1" w:styleId="Sur-titreHESAVCar">
    <w:name w:val="Sur-titre HESAV Car"/>
    <w:basedOn w:val="Policepardfaut"/>
    <w:link w:val="Sur-titreHESAV"/>
    <w:rsid w:val="007E06C7"/>
    <w:rPr>
      <w:rFonts w:ascii="Arial" w:hAnsi="Arial" w:cs="Arial"/>
      <w:b/>
      <w:bCs/>
      <w:sz w:val="22"/>
      <w:szCs w:val="22"/>
      <w:lang w:val="en-US" w:eastAsia="fr-FR"/>
    </w:rPr>
  </w:style>
  <w:style w:type="paragraph" w:customStyle="1" w:styleId="Sur-TitreHESAV0">
    <w:name w:val="Sur-Titre HESAV"/>
    <w:basedOn w:val="Sur-titreHESAV"/>
    <w:link w:val="Sur-TitreHESAVCar0"/>
    <w:qFormat/>
    <w:rsid w:val="00527FAF"/>
    <w:rPr>
      <w:caps/>
      <w:sz w:val="24"/>
      <w:szCs w:val="24"/>
    </w:rPr>
  </w:style>
  <w:style w:type="character" w:customStyle="1" w:styleId="Sur-TitreHESAVCar0">
    <w:name w:val="Sur-Titre HESAV Car"/>
    <w:basedOn w:val="Sur-titreHESAVCar"/>
    <w:link w:val="Sur-TitreHESAV0"/>
    <w:rsid w:val="00527FAF"/>
    <w:rPr>
      <w:rFonts w:ascii="Arial" w:hAnsi="Arial" w:cs="Arial"/>
      <w:b/>
      <w:bCs/>
      <w:caps/>
      <w:sz w:val="24"/>
      <w:szCs w:val="24"/>
      <w:lang w:val="en-US" w:eastAsia="fr-FR"/>
    </w:rPr>
  </w:style>
  <w:style w:type="paragraph" w:customStyle="1" w:styleId="ItaliqueHESAV">
    <w:name w:val="Italique HESAV"/>
    <w:basedOn w:val="Normal"/>
    <w:link w:val="ItaliqueHESAVCar"/>
    <w:qFormat/>
    <w:rsid w:val="00713CC8"/>
    <w:rPr>
      <w:rFonts w:cs="Arial"/>
      <w:bCs/>
      <w:i/>
      <w:iCs/>
      <w:szCs w:val="22"/>
      <w:lang w:val="fr-CH"/>
    </w:rPr>
  </w:style>
  <w:style w:type="character" w:customStyle="1" w:styleId="ItaliqueHESAVCar">
    <w:name w:val="Italique HESAV Car"/>
    <w:basedOn w:val="Policepardfaut"/>
    <w:link w:val="ItaliqueHESAV"/>
    <w:rsid w:val="00713CC8"/>
    <w:rPr>
      <w:rFonts w:ascii="Arial" w:hAnsi="Arial" w:cs="Arial"/>
      <w:bCs/>
      <w:i/>
      <w:iCs/>
      <w:sz w:val="22"/>
      <w:szCs w:val="22"/>
      <w:lang w:eastAsia="fr-FR"/>
    </w:rPr>
  </w:style>
  <w:style w:type="paragraph" w:customStyle="1" w:styleId="ListeNumHESAV">
    <w:name w:val="Liste Num HESAV"/>
    <w:basedOn w:val="Paragraphedeliste"/>
    <w:link w:val="ListeNumHESAVCar"/>
    <w:qFormat/>
    <w:rsid w:val="00713CC8"/>
    <w:pPr>
      <w:numPr>
        <w:numId w:val="16"/>
      </w:numPr>
      <w:spacing w:line="276" w:lineRule="auto"/>
    </w:pPr>
    <w:rPr>
      <w:rFonts w:cs="Arial"/>
      <w:szCs w:val="22"/>
      <w:shd w:val="clear" w:color="auto" w:fill="FFFFFF"/>
      <w:lang w:val="fr-CH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713CC8"/>
    <w:rPr>
      <w:rFonts w:ascii="Arial" w:hAnsi="Arial"/>
      <w:sz w:val="22"/>
      <w:lang w:val="fr-FR" w:eastAsia="fr-FR"/>
    </w:rPr>
  </w:style>
  <w:style w:type="character" w:customStyle="1" w:styleId="ListeNumHESAVCar">
    <w:name w:val="Liste Num HESAV Car"/>
    <w:basedOn w:val="ParagraphedelisteCar"/>
    <w:link w:val="ListeNumHESAV"/>
    <w:rsid w:val="00713CC8"/>
    <w:rPr>
      <w:rFonts w:ascii="Arial" w:hAnsi="Arial" w:cs="Arial"/>
      <w:sz w:val="22"/>
      <w:szCs w:val="22"/>
      <w:lang w:val="fr-FR" w:eastAsia="fr-FR"/>
    </w:rPr>
  </w:style>
  <w:style w:type="paragraph" w:customStyle="1" w:styleId="LgendeHESAV">
    <w:name w:val="Légende HESAV"/>
    <w:basedOn w:val="Normal"/>
    <w:link w:val="LgendeHESAVCar"/>
    <w:qFormat/>
    <w:rsid w:val="00713CC8"/>
    <w:pPr>
      <w:spacing w:line="276" w:lineRule="auto"/>
      <w:ind w:left="4963"/>
      <w:jc w:val="center"/>
    </w:pPr>
    <w:rPr>
      <w:rFonts w:cs="Arial"/>
      <w:i/>
      <w:iCs/>
      <w:color w:val="595959" w:themeColor="text1" w:themeTint="A6"/>
      <w:sz w:val="16"/>
      <w:szCs w:val="16"/>
    </w:rPr>
  </w:style>
  <w:style w:type="character" w:customStyle="1" w:styleId="LgendeHESAVCar">
    <w:name w:val="Légende HESAV Car"/>
    <w:basedOn w:val="Policepardfaut"/>
    <w:link w:val="LgendeHESAV"/>
    <w:rsid w:val="00713CC8"/>
    <w:rPr>
      <w:rFonts w:ascii="Arial" w:hAnsi="Arial" w:cs="Arial"/>
      <w:i/>
      <w:iCs/>
      <w:color w:val="595959" w:themeColor="text1" w:themeTint="A6"/>
      <w:sz w:val="16"/>
      <w:szCs w:val="16"/>
      <w:lang w:val="fr-FR" w:eastAsia="fr-FR"/>
    </w:rPr>
  </w:style>
  <w:style w:type="paragraph" w:customStyle="1" w:styleId="Titre3HESAV">
    <w:name w:val="Titre 3 HESAV"/>
    <w:basedOn w:val="Normal"/>
    <w:link w:val="Titre3HESAVCar"/>
    <w:qFormat/>
    <w:rsid w:val="00FE625F"/>
    <w:pPr>
      <w:spacing w:line="276" w:lineRule="auto"/>
    </w:pPr>
    <w:rPr>
      <w:rFonts w:cs="Arial"/>
      <w:b/>
      <w:bCs/>
      <w:szCs w:val="22"/>
    </w:rPr>
  </w:style>
  <w:style w:type="character" w:customStyle="1" w:styleId="Titre3HESAVCar">
    <w:name w:val="Titre 3 HESAV Car"/>
    <w:basedOn w:val="Policepardfaut"/>
    <w:link w:val="Titre3HESAV"/>
    <w:rsid w:val="00FE625F"/>
    <w:rPr>
      <w:rFonts w:ascii="Arial" w:hAnsi="Arial" w:cs="Arial"/>
      <w:b/>
      <w:bCs/>
      <w:sz w:val="22"/>
      <w:szCs w:val="22"/>
      <w:lang w:val="fr-FR" w:eastAsia="fr-FR"/>
    </w:rPr>
  </w:style>
  <w:style w:type="paragraph" w:customStyle="1" w:styleId="AccentuationHESAV">
    <w:name w:val="Accentuation HESAV"/>
    <w:basedOn w:val="Normal"/>
    <w:link w:val="AccentuationHESAVCar"/>
    <w:qFormat/>
    <w:rsid w:val="00527FAF"/>
    <w:pPr>
      <w:spacing w:line="276" w:lineRule="auto"/>
    </w:pPr>
    <w:rPr>
      <w:rFonts w:cs="Arial"/>
      <w:b/>
      <w:bCs/>
      <w:sz w:val="24"/>
      <w:szCs w:val="24"/>
      <w:shd w:val="clear" w:color="auto" w:fill="FFFFFF"/>
      <w:lang w:val="en-US"/>
    </w:rPr>
  </w:style>
  <w:style w:type="character" w:customStyle="1" w:styleId="AccentuationHESAVCar">
    <w:name w:val="Accentuation HESAV Car"/>
    <w:basedOn w:val="Policepardfaut"/>
    <w:link w:val="AccentuationHESAV"/>
    <w:rsid w:val="00527FAF"/>
    <w:rPr>
      <w:rFonts w:ascii="Arial" w:hAnsi="Arial" w:cs="Arial"/>
      <w:b/>
      <w:bCs/>
      <w:sz w:val="24"/>
      <w:szCs w:val="24"/>
      <w:lang w:val="en-US" w:eastAsia="fr-FR"/>
    </w:rPr>
  </w:style>
  <w:style w:type="paragraph" w:customStyle="1" w:styleId="ListeHESAV">
    <w:name w:val="Liste HESAV"/>
    <w:basedOn w:val="Paragraphedeliste"/>
    <w:link w:val="ListeHESAVCar"/>
    <w:qFormat/>
    <w:rsid w:val="00527FAF"/>
    <w:pPr>
      <w:numPr>
        <w:numId w:val="2"/>
      </w:numPr>
      <w:spacing w:line="276" w:lineRule="auto"/>
    </w:pPr>
    <w:rPr>
      <w:rFonts w:cs="Arial"/>
      <w:szCs w:val="22"/>
      <w:shd w:val="clear" w:color="auto" w:fill="FFFFFF"/>
      <w:lang w:val="fr-CH"/>
    </w:rPr>
  </w:style>
  <w:style w:type="character" w:customStyle="1" w:styleId="ListeHESAVCar">
    <w:name w:val="Liste HESAV Car"/>
    <w:basedOn w:val="ParagraphedelisteCar"/>
    <w:link w:val="ListeHESAV"/>
    <w:rsid w:val="00527FAF"/>
    <w:rPr>
      <w:rFonts w:ascii="Arial" w:hAnsi="Arial" w:cs="Arial"/>
      <w:sz w:val="22"/>
      <w:szCs w:val="22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umerique.hes-so.ch/mod/url/view.php?id=22531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gane.pajor\OneDrive%20-%20HESAV\MPA%20-%20OneDrive\Communication\HESAV\Modele_document_Word_A4_v1-3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g"/></Relationships>
</file>

<file path=word/theme/theme1.xml><?xml version="1.0" encoding="utf-8"?>
<a:theme xmlns:a="http://schemas.openxmlformats.org/drawingml/2006/main" name="HESAV_Modele_PPT_Vert_V1-4">
  <a:themeElements>
    <a:clrScheme name="HESAV 2025">
      <a:dk1>
        <a:srgbClr val="000000"/>
      </a:dk1>
      <a:lt1>
        <a:srgbClr val="FFFFFF"/>
      </a:lt1>
      <a:dk2>
        <a:srgbClr val="000000"/>
      </a:dk2>
      <a:lt2>
        <a:srgbClr val="FFCD60"/>
      </a:lt2>
      <a:accent1>
        <a:srgbClr val="FF6F6C"/>
      </a:accent1>
      <a:accent2>
        <a:srgbClr val="57C9A1"/>
      </a:accent2>
      <a:accent3>
        <a:srgbClr val="5976EB"/>
      </a:accent3>
      <a:accent4>
        <a:srgbClr val="FF6F6C"/>
      </a:accent4>
      <a:accent5>
        <a:srgbClr val="57C9A1"/>
      </a:accent5>
      <a:accent6>
        <a:srgbClr val="5976EB"/>
      </a:accent6>
      <a:hlink>
        <a:srgbClr val="5976EB"/>
      </a:hlink>
      <a:folHlink>
        <a:srgbClr val="FF6F6C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blipFill>
          <a:blip xmlns:r="http://schemas.openxmlformats.org/officeDocument/2006/relationships" r:embed="rId1"/>
          <a:stretch>
            <a:fillRect/>
          </a:stretch>
        </a:blipFill>
        <a:ln>
          <a:noFill/>
        </a:ln>
      </a:spPr>
      <a:bodyPr rtlCol="0" anchor="ctr"/>
      <a:lstStyle>
        <a:defPPr algn="ctr">
          <a:defRPr dirty="0">
            <a:latin typeface="Haffer Light" panose="020B0404030103020203" pitchFamily="34" charset="0"/>
          </a:defRPr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HESAV_Modele_PPT_Vert_V1-4" id="{9D91B5E3-CE8A-4975-8FE8-612B75FB9D8F}" vid="{48BA0ECD-485D-4D4B-AFCF-AD798622997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2CB5643DCAD548AA8D03FA0A009587" ma:contentTypeVersion="7" ma:contentTypeDescription="Create a new document." ma:contentTypeScope="" ma:versionID="757595fd49f0cdc0e7a553ac58e2e272">
  <xsd:schema xmlns:xsd="http://www.w3.org/2001/XMLSchema" xmlns:xs="http://www.w3.org/2001/XMLSchema" xmlns:p="http://schemas.microsoft.com/office/2006/metadata/properties" xmlns:ns2="b8696a97-d9b4-4226-bb20-0c89ef12c55c" xmlns:ns3="84d7499e-e642-4a70-89a4-e30c4a100bd0" targetNamespace="http://schemas.microsoft.com/office/2006/metadata/properties" ma:root="true" ma:fieldsID="204975185ccbc8a00dadf2508fcb1275" ns2:_="" ns3:_="">
    <xsd:import namespace="b8696a97-d9b4-4226-bb20-0c89ef12c55c"/>
    <xsd:import namespace="84d7499e-e642-4a70-89a4-e30c4a100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96a97-d9b4-4226-bb20-0c89ef12c5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7499e-e642-4a70-89a4-e30c4a100bd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ype de contenu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3F5DA-8A5D-433F-B7A6-5C421B87E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03464-6440-493B-9AE9-3D71D9D98D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A85B91-2F6B-4702-90A8-703C8C95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696a97-d9b4-4226-bb20-0c89ef12c55c"/>
    <ds:schemaRef ds:uri="84d7499e-e642-4a70-89a4-e30c4a100b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C01322-2BD7-4BBB-82D1-5A6618C91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Modele_document_Word_A4_v1-3</Template>
  <TotalTime>49</TotalTime>
  <Pages>2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de document Word A4</vt:lpstr>
    </vt:vector>
  </TitlesOfParts>
  <Company>ETAT DE GENEVE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document Word A4</dc:title>
  <dc:creator>PAJOR Morgane</dc:creator>
  <cp:lastModifiedBy>PAJOR Morgane</cp:lastModifiedBy>
  <cp:revision>2</cp:revision>
  <cp:lastPrinted>2025-04-10T07:51:00Z</cp:lastPrinted>
  <dcterms:created xsi:type="dcterms:W3CDTF">2026-09-10T04:25:00Z</dcterms:created>
  <dcterms:modified xsi:type="dcterms:W3CDTF">2026-09-10T07:49:00Z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0x010100D12CB5643DCAD548AA8D03FA0A009587</vt:lpwstr>
  </property>
  <property fmtid="{D5CDD505-2E9C-101B-9397-08002B2CF9AE}" pid="3" name="_ExtendedDescription">
    <vt:lpwstr/>
  </property>
</Properties>
</file>