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66DB9" w14:textId="3BB47A73" w:rsidR="008273C2" w:rsidRPr="00205BEB" w:rsidRDefault="009408A9" w:rsidP="007E06C7">
      <w:pPr>
        <w:pStyle w:val="Titre1HESAV"/>
      </w:pPr>
      <w:r>
        <w:t>3518 – Problématiques sociétales</w:t>
      </w:r>
    </w:p>
    <w:p w14:paraId="163D96FD" w14:textId="573AA466" w:rsidR="008273C2" w:rsidRPr="00205BEB" w:rsidRDefault="009408A9" w:rsidP="007E06C7">
      <w:pPr>
        <w:pStyle w:val="Titre2HESAV"/>
      </w:pPr>
      <w:r>
        <w:t>Atelier de lecture 1 – Bereni et al. (2020)</w:t>
      </w:r>
    </w:p>
    <w:p w14:paraId="53D616AA" w14:textId="77777777" w:rsidR="008273C2" w:rsidRPr="00205BEB" w:rsidRDefault="008273C2" w:rsidP="008273C2">
      <w:pPr>
        <w:spacing w:line="276" w:lineRule="auto"/>
        <w:rPr>
          <w:rFonts w:ascii="Gotham Book" w:hAnsi="Gotham Book" w:cs="Arial"/>
          <w:szCs w:val="22"/>
        </w:rPr>
      </w:pPr>
    </w:p>
    <w:p w14:paraId="0528670F" w14:textId="77777777" w:rsidR="009408A9" w:rsidRPr="009408A9" w:rsidRDefault="009408A9" w:rsidP="009408A9">
      <w:pPr>
        <w:pStyle w:val="Sur-TitreHESAV0"/>
        <w:rPr>
          <w:lang w:val="fr-FR"/>
        </w:rPr>
      </w:pPr>
      <w:r w:rsidRPr="009408A9">
        <w:rPr>
          <w:lang w:val="fr-FR"/>
        </w:rPr>
        <w:t>Texte à lire</w:t>
      </w:r>
    </w:p>
    <w:p w14:paraId="7A06553B" w14:textId="77777777" w:rsidR="009408A9" w:rsidRDefault="009408A9" w:rsidP="009408A9">
      <w:pPr>
        <w:pStyle w:val="Sur-TitreHESAV0"/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</w:pPr>
      <w:r w:rsidRPr="009408A9"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  <w:t xml:space="preserve">Bereni, L., Chauvin, S., </w:t>
      </w:r>
      <w:proofErr w:type="spellStart"/>
      <w:r w:rsidRPr="009408A9"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  <w:t>Jaunait</w:t>
      </w:r>
      <w:proofErr w:type="spellEnd"/>
      <w:r w:rsidRPr="009408A9"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  <w:t xml:space="preserve">, A., &amp; </w:t>
      </w:r>
      <w:proofErr w:type="spellStart"/>
      <w:r w:rsidRPr="009408A9"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  <w:t>Revillard</w:t>
      </w:r>
      <w:proofErr w:type="spellEnd"/>
      <w:r w:rsidRPr="009408A9"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  <w:t xml:space="preserve">, A. (2020). Introduction aux études sur le genre. Dans </w:t>
      </w:r>
      <w:r w:rsidRPr="009408A9">
        <w:rPr>
          <w:b w:val="0"/>
          <w:bCs w:val="0"/>
          <w:i/>
          <w:iCs/>
          <w:caps w:val="0"/>
          <w:sz w:val="22"/>
          <w:szCs w:val="22"/>
          <w:shd w:val="clear" w:color="auto" w:fill="FFFFFF"/>
          <w:lang w:val="fr-FR"/>
        </w:rPr>
        <w:t>Intersections</w:t>
      </w:r>
      <w:r w:rsidRPr="009408A9"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  <w:t xml:space="preserve"> (chap. 6). Paris: Presses universitaires de France.</w:t>
      </w:r>
    </w:p>
    <w:p w14:paraId="151749CB" w14:textId="77777777" w:rsidR="009408A9" w:rsidRPr="009408A9" w:rsidRDefault="009408A9" w:rsidP="009408A9">
      <w:pPr>
        <w:pStyle w:val="Sur-TitreHESAV0"/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</w:pPr>
    </w:p>
    <w:p w14:paraId="6ACE89CE" w14:textId="77777777" w:rsidR="009408A9" w:rsidRDefault="009408A9" w:rsidP="00527FAF">
      <w:pPr>
        <w:pStyle w:val="Sur-TitreHESAV0"/>
        <w:rPr>
          <w:lang w:val="fr-FR"/>
        </w:rPr>
      </w:pPr>
      <w:r>
        <w:rPr>
          <w:lang w:val="fr-FR"/>
        </w:rPr>
        <w:t>Exercice réflexif</w:t>
      </w:r>
    </w:p>
    <w:p w14:paraId="4EB0E45C" w14:textId="092F69AB" w:rsidR="009408A9" w:rsidRDefault="009408A9" w:rsidP="00527FAF">
      <w:pPr>
        <w:pStyle w:val="Sur-TitreHESAV0"/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</w:pPr>
      <w:r w:rsidRPr="009408A9"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  <w:t>En prévision de l’atelier de lecture du 5 octobre prochain, lisez a</w:t>
      </w:r>
      <w:r>
        <w:rPr>
          <w:b w:val="0"/>
          <w:bCs w:val="0"/>
          <w:caps w:val="0"/>
          <w:sz w:val="22"/>
          <w:szCs w:val="22"/>
          <w:shd w:val="clear" w:color="auto" w:fill="FFFFFF"/>
          <w:lang w:val="fr-FR"/>
        </w:rPr>
        <w:t>vec attention le texte suivant et répondez ensuite aux questions qui vous sont proposées.</w:t>
      </w:r>
    </w:p>
    <w:p w14:paraId="1B201B46" w14:textId="77777777" w:rsidR="009408A9" w:rsidRPr="009408A9" w:rsidRDefault="009408A9" w:rsidP="009408A9">
      <w:pPr>
        <w:spacing w:line="276" w:lineRule="auto"/>
        <w:rPr>
          <w:rFonts w:cs="Arial"/>
          <w:b/>
          <w:bCs/>
          <w:szCs w:val="22"/>
        </w:rPr>
      </w:pPr>
    </w:p>
    <w:p w14:paraId="58AD5835" w14:textId="4D81DAA8" w:rsidR="008273C2" w:rsidRDefault="009408A9" w:rsidP="008273C2">
      <w:pPr>
        <w:spacing w:line="276" w:lineRule="auto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Questions :</w:t>
      </w:r>
    </w:p>
    <w:p w14:paraId="79DA2AED" w14:textId="77777777" w:rsidR="009408A9" w:rsidRPr="00205BEB" w:rsidRDefault="009408A9" w:rsidP="008273C2">
      <w:pPr>
        <w:spacing w:line="276" w:lineRule="auto"/>
        <w:rPr>
          <w:rFonts w:cs="Arial"/>
          <w:szCs w:val="22"/>
        </w:rPr>
      </w:pPr>
    </w:p>
    <w:p w14:paraId="0D1DDBAC" w14:textId="19FDB90C" w:rsidR="008273C2" w:rsidRDefault="00683BC5" w:rsidP="009408A9">
      <w:pPr>
        <w:pStyle w:val="ListeNumHESAV"/>
        <w:spacing w:after="240"/>
        <w:ind w:left="567" w:hanging="283"/>
      </w:pPr>
      <w:r w:rsidRPr="00683BC5">
        <w:t>Quels liens pouvez-vous faire entre la notion de naturalisation évoquée en cours et les parties 3.3.2 et 3.3.3 du texte ?</w:t>
      </w:r>
      <w:r w:rsidR="009408A9">
        <w:t xml:space="preserve"> </w:t>
      </w:r>
    </w:p>
    <w:p w14:paraId="51E33562" w14:textId="77777777" w:rsidR="009408A9" w:rsidRDefault="009408A9" w:rsidP="009408A9">
      <w:pPr>
        <w:pStyle w:val="ListeNumHESAV"/>
        <w:numPr>
          <w:ilvl w:val="0"/>
          <w:numId w:val="0"/>
        </w:numPr>
        <w:spacing w:after="240"/>
        <w:ind w:left="567" w:hanging="283"/>
      </w:pPr>
    </w:p>
    <w:p w14:paraId="6E8DDAD5" w14:textId="7E0591CF" w:rsidR="009408A9" w:rsidRDefault="00683BC5" w:rsidP="009408A9">
      <w:pPr>
        <w:pStyle w:val="ListeNumHESAV"/>
        <w:ind w:left="567" w:hanging="283"/>
      </w:pPr>
      <w:r w:rsidRPr="00683BC5">
        <w:t>En vous appuyant sur le texte, qu'est ce qui caractérise une approche intersectionnelle ?</w:t>
      </w:r>
      <w:r w:rsidR="009408A9">
        <w:t xml:space="preserve"> </w:t>
      </w:r>
    </w:p>
    <w:p w14:paraId="1EC944EC" w14:textId="77777777" w:rsidR="009408A9" w:rsidRPr="00205BEB" w:rsidRDefault="009408A9" w:rsidP="009408A9">
      <w:pPr>
        <w:pStyle w:val="ListeNumHESAV"/>
        <w:numPr>
          <w:ilvl w:val="0"/>
          <w:numId w:val="0"/>
        </w:numPr>
        <w:ind w:left="567" w:hanging="283"/>
      </w:pPr>
    </w:p>
    <w:p w14:paraId="6C5B1EDA" w14:textId="1EEE3029" w:rsidR="008273C2" w:rsidRDefault="00683BC5" w:rsidP="00683BC5">
      <w:pPr>
        <w:pStyle w:val="ListeNumHESAV"/>
        <w:ind w:left="567" w:hanging="283"/>
      </w:pPr>
      <w:r w:rsidRPr="00683BC5">
        <w:t xml:space="preserve">Selon une approche intersectionnelle, en quoi les positions de </w:t>
      </w:r>
      <w:proofErr w:type="spellStart"/>
      <w:r w:rsidRPr="00683BC5">
        <w:t>dominé·e</w:t>
      </w:r>
      <w:proofErr w:type="spellEnd"/>
      <w:r w:rsidRPr="00683BC5">
        <w:t xml:space="preserve"> et de </w:t>
      </w:r>
      <w:proofErr w:type="spellStart"/>
      <w:r w:rsidRPr="00683BC5">
        <w:t>dominant·e</w:t>
      </w:r>
      <w:proofErr w:type="spellEnd"/>
      <w:r w:rsidRPr="00683BC5">
        <w:t xml:space="preserve"> ne résultent pas d’une addition de propriétés/catégories sociales ?</w:t>
      </w:r>
    </w:p>
    <w:p w14:paraId="737BCBBB" w14:textId="77777777" w:rsidR="00683BC5" w:rsidRDefault="00683BC5" w:rsidP="00683BC5">
      <w:pPr>
        <w:pStyle w:val="Paragraphedeliste"/>
      </w:pPr>
    </w:p>
    <w:p w14:paraId="312F0266" w14:textId="75DEACB3" w:rsidR="00683BC5" w:rsidRPr="009408A9" w:rsidRDefault="00683BC5" w:rsidP="00683BC5">
      <w:pPr>
        <w:pStyle w:val="ListeNumHESAV"/>
        <w:ind w:left="567" w:hanging="283"/>
      </w:pPr>
      <w:r w:rsidRPr="00683BC5">
        <w:t>Qu’est-ce que la lecture de ce texte apporte à une pratique d’ergothérapie ?</w:t>
      </w:r>
    </w:p>
    <w:sectPr w:rsidR="00683BC5" w:rsidRPr="009408A9" w:rsidSect="0032096E">
      <w:headerReference w:type="default" r:id="rId11"/>
      <w:footerReference w:type="default" r:id="rId12"/>
      <w:type w:val="continuous"/>
      <w:pgSz w:w="11907" w:h="16840" w:code="9"/>
      <w:pgMar w:top="720" w:right="851" w:bottom="737" w:left="851" w:header="624" w:footer="35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A4625" w14:textId="77777777" w:rsidR="0071283B" w:rsidRDefault="0071283B">
      <w:r>
        <w:separator/>
      </w:r>
    </w:p>
  </w:endnote>
  <w:endnote w:type="continuationSeparator" w:id="0">
    <w:p w14:paraId="04CA9F44" w14:textId="77777777" w:rsidR="0071283B" w:rsidRDefault="0071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Arial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ze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0BEFE" w14:textId="77777777" w:rsidR="00527FAF" w:rsidRDefault="00527FAF" w:rsidP="000B6E63">
    <w:pPr>
      <w:pStyle w:val="Pieddepage"/>
      <w:tabs>
        <w:tab w:val="clear" w:pos="4536"/>
        <w:tab w:val="clear" w:pos="9072"/>
        <w:tab w:val="left" w:pos="300"/>
        <w:tab w:val="center" w:pos="4639"/>
        <w:tab w:val="right" w:pos="9498"/>
      </w:tabs>
      <w:ind w:right="360"/>
      <w:rPr>
        <w:sz w:val="16"/>
      </w:rPr>
    </w:pPr>
  </w:p>
  <w:p w14:paraId="103BDCEF" w14:textId="77777777" w:rsidR="00527FAF" w:rsidRDefault="00292E79" w:rsidP="000B6E63">
    <w:pPr>
      <w:pStyle w:val="Pieddepage"/>
      <w:tabs>
        <w:tab w:val="clear" w:pos="4536"/>
        <w:tab w:val="clear" w:pos="9072"/>
        <w:tab w:val="left" w:pos="300"/>
        <w:tab w:val="center" w:pos="4639"/>
        <w:tab w:val="right" w:pos="9498"/>
      </w:tabs>
      <w:ind w:right="360"/>
      <w:rPr>
        <w:sz w:val="16"/>
      </w:rPr>
    </w:pP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41644A3B" wp14:editId="31BFC54B">
              <wp:simplePos x="0" y="0"/>
              <wp:positionH relativeFrom="margin">
                <wp:posOffset>5850890</wp:posOffset>
              </wp:positionH>
              <wp:positionV relativeFrom="paragraph">
                <wp:posOffset>81576</wp:posOffset>
              </wp:positionV>
              <wp:extent cx="624840" cy="139404"/>
              <wp:effectExtent l="0" t="0" r="3810" b="0"/>
              <wp:wrapNone/>
              <wp:docPr id="128562799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4840" cy="139404"/>
                        <a:chOff x="0" y="0"/>
                        <a:chExt cx="910590" cy="203200"/>
                      </a:xfrm>
                    </wpg:grpSpPr>
                    <pic:pic xmlns:pic="http://schemas.openxmlformats.org/drawingml/2006/picture">
                      <pic:nvPicPr>
                        <pic:cNvPr id="2009744601" name="Image 200974460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24627" y="48498"/>
                          <a:ext cx="112674" cy="1534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60851274" name="Image 126085127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762410" y="48491"/>
                          <a:ext cx="147922" cy="15314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76349228" name="Graphic 4"/>
                      <wps:cNvSpPr/>
                      <wps:spPr>
                        <a:xfrm>
                          <a:off x="554970" y="107618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27609" y="0"/>
                              </a:moveTo>
                              <a:lnTo>
                                <a:pt x="7962" y="0"/>
                              </a:lnTo>
                              <a:lnTo>
                                <a:pt x="0" y="7975"/>
                              </a:lnTo>
                              <a:lnTo>
                                <a:pt x="0" y="27609"/>
                              </a:lnTo>
                              <a:lnTo>
                                <a:pt x="7962" y="35585"/>
                              </a:lnTo>
                              <a:lnTo>
                                <a:pt x="27609" y="35585"/>
                              </a:lnTo>
                              <a:lnTo>
                                <a:pt x="35572" y="27609"/>
                              </a:lnTo>
                              <a:lnTo>
                                <a:pt x="35572" y="17792"/>
                              </a:lnTo>
                              <a:lnTo>
                                <a:pt x="35572" y="7975"/>
                              </a:lnTo>
                              <a:lnTo>
                                <a:pt x="276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0921917" name="Image 170921917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94" cy="2004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07532634" name="Image 180753263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4514" y="47016"/>
                          <a:ext cx="147637" cy="15594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95500024" name="Image 199550002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96219" y="47017"/>
                          <a:ext cx="123723" cy="1559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9F867E" id="Group 1" o:spid="_x0000_s1026" style="position:absolute;margin-left:460.7pt;margin-top:6.4pt;width:49.2pt;height:11pt;z-index:251661312;mso-wrap-distance-left:0;mso-wrap-distance-right:0;mso-position-horizontal-relative:margin;mso-width-relative:margin;mso-height-relative:margin" coordsize="9105,2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009744601" o:spid="_x0000_s1027" type="#_x0000_t75" style="position:absolute;left:6246;top:484;width:1127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">
                <v:imagedata r:id="rId6" o:title=""/>
              </v:shape>
              <v:shape id="Image 1260851274" o:spid="_x0000_s1028" type="#_x0000_t75" style="position:absolute;left:7624;top:484;width:1479;height:1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">
                <v:imagedata r:id="rId7" o:title=""/>
              </v:shape>
              <v:shape id="Graphic 4" o:spid="_x0000_s1029" style="position:absolute;left:5549;top:1076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" path="m27609,l7962,,,7975,,27609r7962,7976l27609,35585r7963,-7976l35572,17792r,-9817l27609,xe" fillcolor="black" stroked="f">
                <v:path arrowok="t"/>
              </v:shape>
              <v:shape id="Image 170921917" o:spid="_x0000_s1030" type="#_x0000_t75" style="position:absolute;width:1837;height:2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">
                <v:imagedata r:id="rId8" o:title=""/>
              </v:shape>
              <v:shape id="Image 1807532634" o:spid="_x0000_s1031" type="#_x0000_t75" style="position:absolute;left:2145;top:470;width:1476;height:1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">
                <v:imagedata r:id="rId9" o:title=""/>
              </v:shape>
              <v:shape id="Image 1995500024" o:spid="_x0000_s1032" type="#_x0000_t75" style="position:absolute;left:3962;top:470;width:1237;height:1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">
                <v:imagedata r:id="rId10" o:title=""/>
              </v:shape>
              <w10:wrap anchorx="margin"/>
            </v:group>
          </w:pict>
        </mc:Fallback>
      </mc:AlternateContent>
    </w:r>
  </w:p>
  <w:p w14:paraId="63977B50" w14:textId="09C042E5" w:rsidR="00CE6433" w:rsidRPr="00292E79" w:rsidRDefault="009656F1" w:rsidP="000B6E63">
    <w:pPr>
      <w:pStyle w:val="Pieddepage"/>
      <w:tabs>
        <w:tab w:val="clear" w:pos="4536"/>
        <w:tab w:val="clear" w:pos="9072"/>
        <w:tab w:val="left" w:pos="300"/>
        <w:tab w:val="center" w:pos="4639"/>
        <w:tab w:val="right" w:pos="9498"/>
      </w:tabs>
      <w:ind w:right="360"/>
      <w:rPr>
        <w:sz w:val="16"/>
      </w:rPr>
    </w:pPr>
    <w:r w:rsidRPr="00292E79">
      <w:rPr>
        <w:sz w:val="16"/>
      </w:rPr>
      <w:t>Date</w:t>
    </w:r>
    <w:r w:rsidR="00F403E6" w:rsidRPr="00292E79">
      <w:rPr>
        <w:sz w:val="16"/>
      </w:rPr>
      <w:t xml:space="preserve"> </w:t>
    </w:r>
    <w:r w:rsidR="009408A9">
      <w:rPr>
        <w:sz w:val="16"/>
      </w:rPr>
      <w:t>09.09.26</w:t>
    </w:r>
    <w:r w:rsidR="00CE6433" w:rsidRPr="00292E79">
      <w:rPr>
        <w:sz w:val="16"/>
      </w:rPr>
      <w:tab/>
      <w:t xml:space="preserve">Page </w:t>
    </w:r>
    <w:r w:rsidR="0027725D" w:rsidRPr="00292E79">
      <w:rPr>
        <w:sz w:val="16"/>
      </w:rPr>
      <w:fldChar w:fldCharType="begin"/>
    </w:r>
    <w:r w:rsidR="00CE6433" w:rsidRPr="00292E79">
      <w:rPr>
        <w:sz w:val="16"/>
      </w:rPr>
      <w:instrText xml:space="preserve"> PAGE </w:instrText>
    </w:r>
    <w:r w:rsidR="0027725D" w:rsidRPr="00292E79">
      <w:rPr>
        <w:sz w:val="16"/>
      </w:rPr>
      <w:fldChar w:fldCharType="separate"/>
    </w:r>
    <w:r w:rsidR="009A09C7" w:rsidRPr="00292E79">
      <w:rPr>
        <w:noProof/>
        <w:sz w:val="16"/>
      </w:rPr>
      <w:t>3</w:t>
    </w:r>
    <w:r w:rsidR="0027725D" w:rsidRPr="00292E79">
      <w:rPr>
        <w:sz w:val="16"/>
      </w:rPr>
      <w:fldChar w:fldCharType="end"/>
    </w:r>
    <w:r w:rsidR="00CE6433" w:rsidRPr="00292E79">
      <w:rPr>
        <w:sz w:val="16"/>
      </w:rPr>
      <w:t xml:space="preserve"> sur </w:t>
    </w:r>
    <w:r w:rsidR="0027725D" w:rsidRPr="00292E79">
      <w:rPr>
        <w:sz w:val="16"/>
      </w:rPr>
      <w:fldChar w:fldCharType="begin"/>
    </w:r>
    <w:r w:rsidR="00CE6433" w:rsidRPr="00292E79">
      <w:rPr>
        <w:sz w:val="16"/>
      </w:rPr>
      <w:instrText xml:space="preserve"> NUMPAGES </w:instrText>
    </w:r>
    <w:r w:rsidR="0027725D" w:rsidRPr="00292E79">
      <w:rPr>
        <w:sz w:val="16"/>
      </w:rPr>
      <w:fldChar w:fldCharType="separate"/>
    </w:r>
    <w:r w:rsidR="009A09C7" w:rsidRPr="00292E79">
      <w:rPr>
        <w:noProof/>
        <w:sz w:val="16"/>
      </w:rPr>
      <w:t>4</w:t>
    </w:r>
    <w:r w:rsidR="0027725D" w:rsidRPr="00292E79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DDC00" w14:textId="77777777" w:rsidR="0071283B" w:rsidRDefault="0071283B">
      <w:r>
        <w:separator/>
      </w:r>
    </w:p>
  </w:footnote>
  <w:footnote w:type="continuationSeparator" w:id="0">
    <w:p w14:paraId="47E39ECD" w14:textId="77777777" w:rsidR="0071283B" w:rsidRDefault="0071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06387" w14:textId="77777777" w:rsidR="00482229" w:rsidRDefault="00205BEB">
    <w:pPr>
      <w:pStyle w:val="En-tte"/>
      <w:rPr>
        <w:rFonts w:ascii="Arial Narrow" w:hAnsi="Arial Narrow"/>
        <w:b/>
        <w:noProof/>
        <w:sz w:val="32"/>
        <w:szCs w:val="32"/>
        <w:lang w:val="fr-CH" w:eastAsia="fr-CH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98BE33" wp14:editId="6A4716F6">
          <wp:simplePos x="0" y="0"/>
          <wp:positionH relativeFrom="margin">
            <wp:posOffset>-196215</wp:posOffset>
          </wp:positionH>
          <wp:positionV relativeFrom="paragraph">
            <wp:posOffset>-80010</wp:posOffset>
          </wp:positionV>
          <wp:extent cx="1733550" cy="1174340"/>
          <wp:effectExtent l="0" t="0" r="0" b="0"/>
          <wp:wrapNone/>
          <wp:docPr id="1832655235" name="Image 1" descr="Une image contenant noir, obscurité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797147" name="Image 1" descr="Une image contenant noir, obscurité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17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F6E3F2" w14:textId="77777777" w:rsidR="00205BEB" w:rsidRDefault="00205BEB">
    <w:pPr>
      <w:pStyle w:val="En-tte"/>
      <w:rPr>
        <w:rFonts w:ascii="Arial Narrow" w:hAnsi="Arial Narrow"/>
        <w:b/>
        <w:noProof/>
        <w:sz w:val="32"/>
        <w:szCs w:val="32"/>
        <w:lang w:val="fr-CH" w:eastAsia="fr-CH"/>
      </w:rPr>
    </w:pPr>
  </w:p>
  <w:p w14:paraId="349393B5" w14:textId="77777777" w:rsidR="00205BEB" w:rsidRDefault="00205BEB">
    <w:pPr>
      <w:pStyle w:val="En-tte"/>
      <w:rPr>
        <w:rFonts w:ascii="Arial Narrow" w:hAnsi="Arial Narrow"/>
        <w:b/>
        <w:noProof/>
        <w:sz w:val="32"/>
        <w:szCs w:val="32"/>
        <w:lang w:val="fr-CH" w:eastAsia="fr-CH"/>
      </w:rPr>
    </w:pPr>
  </w:p>
  <w:p w14:paraId="1C964399" w14:textId="77777777" w:rsidR="00205BEB" w:rsidRDefault="00205BEB">
    <w:pPr>
      <w:pStyle w:val="En-tte"/>
    </w:pPr>
  </w:p>
  <w:p w14:paraId="4BAC0AF0" w14:textId="77777777" w:rsidR="00527FAF" w:rsidRDefault="00527FAF">
    <w:pPr>
      <w:pStyle w:val="En-tte"/>
    </w:pPr>
  </w:p>
  <w:p w14:paraId="222C8888" w14:textId="77777777" w:rsidR="00527FAF" w:rsidRDefault="00527FA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2541"/>
    <w:multiLevelType w:val="hybridMultilevel"/>
    <w:tmpl w:val="B20279E6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E0691E"/>
    <w:multiLevelType w:val="hybridMultilevel"/>
    <w:tmpl w:val="38D24FA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25" w:hanging="705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6674B7"/>
    <w:multiLevelType w:val="hybridMultilevel"/>
    <w:tmpl w:val="B4E4466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502FF"/>
    <w:multiLevelType w:val="hybridMultilevel"/>
    <w:tmpl w:val="2CA64B00"/>
    <w:lvl w:ilvl="0" w:tplc="F670EA0A">
      <w:numFmt w:val="bullet"/>
      <w:lvlText w:val="-"/>
      <w:lvlJc w:val="left"/>
      <w:pPr>
        <w:ind w:left="720" w:hanging="360"/>
      </w:pPr>
      <w:rPr>
        <w:rFonts w:ascii="Gotham Book" w:eastAsia="Times New Roman" w:hAnsi="Gotham Book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D0027"/>
    <w:multiLevelType w:val="hybridMultilevel"/>
    <w:tmpl w:val="046038DA"/>
    <w:lvl w:ilvl="0" w:tplc="100C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E7D011D"/>
    <w:multiLevelType w:val="hybridMultilevel"/>
    <w:tmpl w:val="D4229F8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A395C"/>
    <w:multiLevelType w:val="hybridMultilevel"/>
    <w:tmpl w:val="CEBC9D06"/>
    <w:lvl w:ilvl="0" w:tplc="894ED518">
      <w:start w:val="1"/>
      <w:numFmt w:val="bullet"/>
      <w:pStyle w:val="ListeHESAV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8A2219"/>
    <w:multiLevelType w:val="hybridMultilevel"/>
    <w:tmpl w:val="302C5AE2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83E41"/>
    <w:multiLevelType w:val="hybridMultilevel"/>
    <w:tmpl w:val="A4942C26"/>
    <w:lvl w:ilvl="0" w:tplc="100C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8B900FF"/>
    <w:multiLevelType w:val="hybridMultilevel"/>
    <w:tmpl w:val="A7480E24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87EA3"/>
    <w:multiLevelType w:val="hybridMultilevel"/>
    <w:tmpl w:val="22AA217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E90F84"/>
    <w:multiLevelType w:val="hybridMultilevel"/>
    <w:tmpl w:val="20FCB74A"/>
    <w:lvl w:ilvl="0" w:tplc="25D48888">
      <w:start w:val="1"/>
      <w:numFmt w:val="decimal"/>
      <w:pStyle w:val="ListeNumHESAV"/>
      <w:lvlText w:val="%1."/>
      <w:lvlJc w:val="left"/>
      <w:pPr>
        <w:ind w:left="36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EB1967"/>
    <w:multiLevelType w:val="hybridMultilevel"/>
    <w:tmpl w:val="AEE4CBD6"/>
    <w:lvl w:ilvl="0" w:tplc="98AEC9FE">
      <w:numFmt w:val="bullet"/>
      <w:lvlText w:val="-"/>
      <w:lvlJc w:val="left"/>
      <w:pPr>
        <w:ind w:left="720" w:hanging="360"/>
      </w:pPr>
      <w:rPr>
        <w:rFonts w:ascii="Gotham Book" w:eastAsia="Times New Roman" w:hAnsi="Gotham Book" w:cs="Times New Roman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54591"/>
    <w:multiLevelType w:val="hybridMultilevel"/>
    <w:tmpl w:val="36884D54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5C68FF"/>
    <w:multiLevelType w:val="hybridMultilevel"/>
    <w:tmpl w:val="9A7ABC28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6E58EA"/>
    <w:multiLevelType w:val="hybridMultilevel"/>
    <w:tmpl w:val="7F8456B6"/>
    <w:lvl w:ilvl="0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7352347"/>
    <w:multiLevelType w:val="hybridMultilevel"/>
    <w:tmpl w:val="24A0650A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853BCD"/>
    <w:multiLevelType w:val="hybridMultilevel"/>
    <w:tmpl w:val="B0F43386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D2097D"/>
    <w:multiLevelType w:val="hybridMultilevel"/>
    <w:tmpl w:val="63648E3E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150558">
    <w:abstractNumId w:val="0"/>
  </w:num>
  <w:num w:numId="2" w16cid:durableId="1083070069">
    <w:abstractNumId w:val="6"/>
  </w:num>
  <w:num w:numId="3" w16cid:durableId="665943586">
    <w:abstractNumId w:val="4"/>
  </w:num>
  <w:num w:numId="4" w16cid:durableId="392432094">
    <w:abstractNumId w:val="8"/>
  </w:num>
  <w:num w:numId="5" w16cid:durableId="868303584">
    <w:abstractNumId w:val="1"/>
  </w:num>
  <w:num w:numId="6" w16cid:durableId="1289046641">
    <w:abstractNumId w:val="17"/>
  </w:num>
  <w:num w:numId="7" w16cid:durableId="362905559">
    <w:abstractNumId w:val="15"/>
  </w:num>
  <w:num w:numId="8" w16cid:durableId="2068651415">
    <w:abstractNumId w:val="13"/>
  </w:num>
  <w:num w:numId="9" w16cid:durableId="36862440">
    <w:abstractNumId w:val="2"/>
  </w:num>
  <w:num w:numId="10" w16cid:durableId="1357347840">
    <w:abstractNumId w:val="16"/>
  </w:num>
  <w:num w:numId="11" w16cid:durableId="324742911">
    <w:abstractNumId w:val="7"/>
  </w:num>
  <w:num w:numId="12" w16cid:durableId="1174612104">
    <w:abstractNumId w:val="14"/>
  </w:num>
  <w:num w:numId="13" w16cid:durableId="995912598">
    <w:abstractNumId w:val="9"/>
  </w:num>
  <w:num w:numId="14" w16cid:durableId="922489643">
    <w:abstractNumId w:val="10"/>
  </w:num>
  <w:num w:numId="15" w16cid:durableId="664481279">
    <w:abstractNumId w:val="18"/>
  </w:num>
  <w:num w:numId="16" w16cid:durableId="227152147">
    <w:abstractNumId w:val="11"/>
  </w:num>
  <w:num w:numId="17" w16cid:durableId="1217160434">
    <w:abstractNumId w:val="3"/>
  </w:num>
  <w:num w:numId="18" w16cid:durableId="792790804">
    <w:abstractNumId w:val="12"/>
  </w:num>
  <w:num w:numId="19" w16cid:durableId="105583359">
    <w:abstractNumId w:val="5"/>
  </w:num>
  <w:num w:numId="20" w16cid:durableId="826438010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fr-FR" w:vendorID="64" w:dllVersion="4096" w:nlCheck="1" w:checkStyle="0"/>
  <w:activeWritingStyle w:appName="MSWord" w:lang="de-CH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A9"/>
    <w:rsid w:val="00000691"/>
    <w:rsid w:val="000010B3"/>
    <w:rsid w:val="000042DB"/>
    <w:rsid w:val="00016536"/>
    <w:rsid w:val="00016605"/>
    <w:rsid w:val="00017841"/>
    <w:rsid w:val="000178C7"/>
    <w:rsid w:val="00024C4C"/>
    <w:rsid w:val="000342C7"/>
    <w:rsid w:val="00034C31"/>
    <w:rsid w:val="00036E36"/>
    <w:rsid w:val="00041EC2"/>
    <w:rsid w:val="000447E2"/>
    <w:rsid w:val="00045CD7"/>
    <w:rsid w:val="000471A3"/>
    <w:rsid w:val="000566DC"/>
    <w:rsid w:val="0005684F"/>
    <w:rsid w:val="0006192B"/>
    <w:rsid w:val="00065D0F"/>
    <w:rsid w:val="00066851"/>
    <w:rsid w:val="0006705A"/>
    <w:rsid w:val="00071F4F"/>
    <w:rsid w:val="000773C4"/>
    <w:rsid w:val="00081CFF"/>
    <w:rsid w:val="00081EDF"/>
    <w:rsid w:val="0008394B"/>
    <w:rsid w:val="0009663A"/>
    <w:rsid w:val="00097EF2"/>
    <w:rsid w:val="000A48C6"/>
    <w:rsid w:val="000A587B"/>
    <w:rsid w:val="000B2521"/>
    <w:rsid w:val="000B30B2"/>
    <w:rsid w:val="000B6E63"/>
    <w:rsid w:val="000C2284"/>
    <w:rsid w:val="000C47F7"/>
    <w:rsid w:val="000C48FC"/>
    <w:rsid w:val="000D04C2"/>
    <w:rsid w:val="000D4097"/>
    <w:rsid w:val="000D53DA"/>
    <w:rsid w:val="000E09FF"/>
    <w:rsid w:val="000E5D63"/>
    <w:rsid w:val="000E6574"/>
    <w:rsid w:val="000F1AA3"/>
    <w:rsid w:val="000F572E"/>
    <w:rsid w:val="001048DA"/>
    <w:rsid w:val="00106E8C"/>
    <w:rsid w:val="001070A1"/>
    <w:rsid w:val="001131A4"/>
    <w:rsid w:val="001164BC"/>
    <w:rsid w:val="00120546"/>
    <w:rsid w:val="0012054C"/>
    <w:rsid w:val="00127D07"/>
    <w:rsid w:val="00130CF1"/>
    <w:rsid w:val="00135C12"/>
    <w:rsid w:val="00140719"/>
    <w:rsid w:val="00140DD5"/>
    <w:rsid w:val="00141C8A"/>
    <w:rsid w:val="001425C4"/>
    <w:rsid w:val="001435F6"/>
    <w:rsid w:val="0014664B"/>
    <w:rsid w:val="0014791B"/>
    <w:rsid w:val="001516CC"/>
    <w:rsid w:val="00153533"/>
    <w:rsid w:val="00155CED"/>
    <w:rsid w:val="00156DFD"/>
    <w:rsid w:val="001576B1"/>
    <w:rsid w:val="0016185C"/>
    <w:rsid w:val="0018220F"/>
    <w:rsid w:val="0018309A"/>
    <w:rsid w:val="00184146"/>
    <w:rsid w:val="001867CE"/>
    <w:rsid w:val="001973C0"/>
    <w:rsid w:val="00197A00"/>
    <w:rsid w:val="001B70C1"/>
    <w:rsid w:val="001B7B03"/>
    <w:rsid w:val="001C4A2E"/>
    <w:rsid w:val="001C5BD0"/>
    <w:rsid w:val="001C62F7"/>
    <w:rsid w:val="001D3C4D"/>
    <w:rsid w:val="001D3E82"/>
    <w:rsid w:val="001E2449"/>
    <w:rsid w:val="001E7262"/>
    <w:rsid w:val="001F2563"/>
    <w:rsid w:val="001F4EFE"/>
    <w:rsid w:val="001F514E"/>
    <w:rsid w:val="001F6C23"/>
    <w:rsid w:val="00200691"/>
    <w:rsid w:val="00201FBC"/>
    <w:rsid w:val="00205BEB"/>
    <w:rsid w:val="00205F9E"/>
    <w:rsid w:val="002126C2"/>
    <w:rsid w:val="0021453D"/>
    <w:rsid w:val="0021694A"/>
    <w:rsid w:val="00226FCA"/>
    <w:rsid w:val="00230CC4"/>
    <w:rsid w:val="0023291E"/>
    <w:rsid w:val="00232B3A"/>
    <w:rsid w:val="0023535D"/>
    <w:rsid w:val="00236BB5"/>
    <w:rsid w:val="00252806"/>
    <w:rsid w:val="00254654"/>
    <w:rsid w:val="00256C92"/>
    <w:rsid w:val="00257162"/>
    <w:rsid w:val="00257E4D"/>
    <w:rsid w:val="00263D43"/>
    <w:rsid w:val="00264ABC"/>
    <w:rsid w:val="00265765"/>
    <w:rsid w:val="00266B48"/>
    <w:rsid w:val="00272D3B"/>
    <w:rsid w:val="0027725D"/>
    <w:rsid w:val="00280154"/>
    <w:rsid w:val="00281C8E"/>
    <w:rsid w:val="002832E2"/>
    <w:rsid w:val="002839A2"/>
    <w:rsid w:val="00290FB2"/>
    <w:rsid w:val="00292E79"/>
    <w:rsid w:val="00295520"/>
    <w:rsid w:val="002A06B9"/>
    <w:rsid w:val="002A0B5E"/>
    <w:rsid w:val="002A3B8F"/>
    <w:rsid w:val="002A4B6D"/>
    <w:rsid w:val="002A59EE"/>
    <w:rsid w:val="002A7AD2"/>
    <w:rsid w:val="002B3245"/>
    <w:rsid w:val="002B353A"/>
    <w:rsid w:val="002B4677"/>
    <w:rsid w:val="002B734F"/>
    <w:rsid w:val="002C0E8E"/>
    <w:rsid w:val="002C3633"/>
    <w:rsid w:val="002C39A1"/>
    <w:rsid w:val="002C561F"/>
    <w:rsid w:val="002C6D3D"/>
    <w:rsid w:val="002D09F7"/>
    <w:rsid w:val="002D5C22"/>
    <w:rsid w:val="002D6AFE"/>
    <w:rsid w:val="002E2943"/>
    <w:rsid w:val="002E6DF6"/>
    <w:rsid w:val="002E6DF9"/>
    <w:rsid w:val="002E70FD"/>
    <w:rsid w:val="003018DF"/>
    <w:rsid w:val="00305748"/>
    <w:rsid w:val="00307EFB"/>
    <w:rsid w:val="00311500"/>
    <w:rsid w:val="00311630"/>
    <w:rsid w:val="00312067"/>
    <w:rsid w:val="00312748"/>
    <w:rsid w:val="00317500"/>
    <w:rsid w:val="0032096E"/>
    <w:rsid w:val="00321BB5"/>
    <w:rsid w:val="0032392E"/>
    <w:rsid w:val="00327574"/>
    <w:rsid w:val="00333F2B"/>
    <w:rsid w:val="00334099"/>
    <w:rsid w:val="00345BAA"/>
    <w:rsid w:val="003515A3"/>
    <w:rsid w:val="0035665C"/>
    <w:rsid w:val="00360963"/>
    <w:rsid w:val="0037253A"/>
    <w:rsid w:val="00372677"/>
    <w:rsid w:val="00377406"/>
    <w:rsid w:val="00382917"/>
    <w:rsid w:val="003908BC"/>
    <w:rsid w:val="003909ED"/>
    <w:rsid w:val="00391BC6"/>
    <w:rsid w:val="00392345"/>
    <w:rsid w:val="0039429B"/>
    <w:rsid w:val="003954A3"/>
    <w:rsid w:val="00395A37"/>
    <w:rsid w:val="00396B0D"/>
    <w:rsid w:val="003A11E9"/>
    <w:rsid w:val="003A1C8F"/>
    <w:rsid w:val="003A59E4"/>
    <w:rsid w:val="003A5A5E"/>
    <w:rsid w:val="003A6B20"/>
    <w:rsid w:val="003B58D3"/>
    <w:rsid w:val="003B665E"/>
    <w:rsid w:val="003C3958"/>
    <w:rsid w:val="003C4E0B"/>
    <w:rsid w:val="003C5CC8"/>
    <w:rsid w:val="003D0564"/>
    <w:rsid w:val="003D6415"/>
    <w:rsid w:val="003D64EA"/>
    <w:rsid w:val="003F0239"/>
    <w:rsid w:val="003F0599"/>
    <w:rsid w:val="003F6675"/>
    <w:rsid w:val="00401529"/>
    <w:rsid w:val="004040C1"/>
    <w:rsid w:val="00404805"/>
    <w:rsid w:val="004069E2"/>
    <w:rsid w:val="0041000C"/>
    <w:rsid w:val="00411078"/>
    <w:rsid w:val="00415637"/>
    <w:rsid w:val="00420A0C"/>
    <w:rsid w:val="00425184"/>
    <w:rsid w:val="00437E5A"/>
    <w:rsid w:val="004439FB"/>
    <w:rsid w:val="00446DCA"/>
    <w:rsid w:val="00452819"/>
    <w:rsid w:val="00453A5D"/>
    <w:rsid w:val="00454016"/>
    <w:rsid w:val="00455109"/>
    <w:rsid w:val="004613A1"/>
    <w:rsid w:val="00462056"/>
    <w:rsid w:val="0046437A"/>
    <w:rsid w:val="00471216"/>
    <w:rsid w:val="0047200A"/>
    <w:rsid w:val="00472443"/>
    <w:rsid w:val="00482229"/>
    <w:rsid w:val="0048268C"/>
    <w:rsid w:val="00483D71"/>
    <w:rsid w:val="00495E63"/>
    <w:rsid w:val="00496277"/>
    <w:rsid w:val="004967EE"/>
    <w:rsid w:val="004A40D8"/>
    <w:rsid w:val="004A64C2"/>
    <w:rsid w:val="004B1A4D"/>
    <w:rsid w:val="004B2633"/>
    <w:rsid w:val="004B4759"/>
    <w:rsid w:val="004C0274"/>
    <w:rsid w:val="004C264D"/>
    <w:rsid w:val="004C2CAE"/>
    <w:rsid w:val="004C7C02"/>
    <w:rsid w:val="004D0AE0"/>
    <w:rsid w:val="004D1380"/>
    <w:rsid w:val="004D1EDC"/>
    <w:rsid w:val="004D2023"/>
    <w:rsid w:val="004D5A93"/>
    <w:rsid w:val="004D7742"/>
    <w:rsid w:val="004E0B4F"/>
    <w:rsid w:val="004E2779"/>
    <w:rsid w:val="004E48ED"/>
    <w:rsid w:val="004F03CB"/>
    <w:rsid w:val="004F08ED"/>
    <w:rsid w:val="004F4F0D"/>
    <w:rsid w:val="005034AF"/>
    <w:rsid w:val="0050761C"/>
    <w:rsid w:val="00507CA5"/>
    <w:rsid w:val="005107E2"/>
    <w:rsid w:val="00513940"/>
    <w:rsid w:val="0051422A"/>
    <w:rsid w:val="00515B79"/>
    <w:rsid w:val="0051661D"/>
    <w:rsid w:val="00516F3D"/>
    <w:rsid w:val="00521A1D"/>
    <w:rsid w:val="00521F59"/>
    <w:rsid w:val="005234C1"/>
    <w:rsid w:val="00527FAF"/>
    <w:rsid w:val="00530B36"/>
    <w:rsid w:val="00531A66"/>
    <w:rsid w:val="00533F01"/>
    <w:rsid w:val="00537595"/>
    <w:rsid w:val="0054059F"/>
    <w:rsid w:val="00540A89"/>
    <w:rsid w:val="005412FE"/>
    <w:rsid w:val="00543EC2"/>
    <w:rsid w:val="00562060"/>
    <w:rsid w:val="00562CCA"/>
    <w:rsid w:val="0056409D"/>
    <w:rsid w:val="00566952"/>
    <w:rsid w:val="005809F0"/>
    <w:rsid w:val="00584A59"/>
    <w:rsid w:val="00584CDF"/>
    <w:rsid w:val="00592E4C"/>
    <w:rsid w:val="005938A9"/>
    <w:rsid w:val="00595011"/>
    <w:rsid w:val="00595459"/>
    <w:rsid w:val="005A03A3"/>
    <w:rsid w:val="005A213E"/>
    <w:rsid w:val="005A301B"/>
    <w:rsid w:val="005A3796"/>
    <w:rsid w:val="005A6565"/>
    <w:rsid w:val="005B0183"/>
    <w:rsid w:val="005B424A"/>
    <w:rsid w:val="005B46E9"/>
    <w:rsid w:val="005C0349"/>
    <w:rsid w:val="005C0E4A"/>
    <w:rsid w:val="005C2DAC"/>
    <w:rsid w:val="005C3A14"/>
    <w:rsid w:val="005D0443"/>
    <w:rsid w:val="005D0A07"/>
    <w:rsid w:val="005D5545"/>
    <w:rsid w:val="005E0D26"/>
    <w:rsid w:val="005E26E8"/>
    <w:rsid w:val="005E5ECF"/>
    <w:rsid w:val="005E6B23"/>
    <w:rsid w:val="005F19DF"/>
    <w:rsid w:val="005F524F"/>
    <w:rsid w:val="005F6F5E"/>
    <w:rsid w:val="00601E85"/>
    <w:rsid w:val="00604C41"/>
    <w:rsid w:val="00605A88"/>
    <w:rsid w:val="00607780"/>
    <w:rsid w:val="0061546B"/>
    <w:rsid w:val="00615F7E"/>
    <w:rsid w:val="006228FC"/>
    <w:rsid w:val="006237B7"/>
    <w:rsid w:val="00624A97"/>
    <w:rsid w:val="00624BC0"/>
    <w:rsid w:val="006260B4"/>
    <w:rsid w:val="00630745"/>
    <w:rsid w:val="00632816"/>
    <w:rsid w:val="006337E7"/>
    <w:rsid w:val="0063545C"/>
    <w:rsid w:val="00635636"/>
    <w:rsid w:val="00636EED"/>
    <w:rsid w:val="00640DCE"/>
    <w:rsid w:val="00650E2A"/>
    <w:rsid w:val="00650FF9"/>
    <w:rsid w:val="00651DAF"/>
    <w:rsid w:val="00653C36"/>
    <w:rsid w:val="00653E57"/>
    <w:rsid w:val="0065525E"/>
    <w:rsid w:val="00661975"/>
    <w:rsid w:val="006626F3"/>
    <w:rsid w:val="00662D20"/>
    <w:rsid w:val="006706DD"/>
    <w:rsid w:val="006801EE"/>
    <w:rsid w:val="0068299F"/>
    <w:rsid w:val="00683BC5"/>
    <w:rsid w:val="00684E61"/>
    <w:rsid w:val="00694E5C"/>
    <w:rsid w:val="00697AAE"/>
    <w:rsid w:val="006B12A8"/>
    <w:rsid w:val="006B1A3F"/>
    <w:rsid w:val="006B318D"/>
    <w:rsid w:val="006B3440"/>
    <w:rsid w:val="006B4834"/>
    <w:rsid w:val="006B5DB2"/>
    <w:rsid w:val="006B67AE"/>
    <w:rsid w:val="006C03A8"/>
    <w:rsid w:val="006C1B1B"/>
    <w:rsid w:val="006C29CD"/>
    <w:rsid w:val="006C5627"/>
    <w:rsid w:val="006C576B"/>
    <w:rsid w:val="006D024A"/>
    <w:rsid w:val="006D3D8E"/>
    <w:rsid w:val="006D515B"/>
    <w:rsid w:val="006D5191"/>
    <w:rsid w:val="006D7386"/>
    <w:rsid w:val="006E36BB"/>
    <w:rsid w:val="006F1D66"/>
    <w:rsid w:val="006F4291"/>
    <w:rsid w:val="006F6D50"/>
    <w:rsid w:val="007015A0"/>
    <w:rsid w:val="00702A65"/>
    <w:rsid w:val="0070568B"/>
    <w:rsid w:val="00712837"/>
    <w:rsid w:val="0071283B"/>
    <w:rsid w:val="007130F5"/>
    <w:rsid w:val="00713CC8"/>
    <w:rsid w:val="0071589B"/>
    <w:rsid w:val="00721991"/>
    <w:rsid w:val="00721ADA"/>
    <w:rsid w:val="00725970"/>
    <w:rsid w:val="007263C5"/>
    <w:rsid w:val="00730C1D"/>
    <w:rsid w:val="00731D51"/>
    <w:rsid w:val="007331E8"/>
    <w:rsid w:val="00735887"/>
    <w:rsid w:val="00735FCB"/>
    <w:rsid w:val="00740795"/>
    <w:rsid w:val="007408B2"/>
    <w:rsid w:val="007452B9"/>
    <w:rsid w:val="0074531B"/>
    <w:rsid w:val="00745737"/>
    <w:rsid w:val="0075048D"/>
    <w:rsid w:val="00751B95"/>
    <w:rsid w:val="00753AEC"/>
    <w:rsid w:val="00755A17"/>
    <w:rsid w:val="007611B5"/>
    <w:rsid w:val="00761909"/>
    <w:rsid w:val="00761B13"/>
    <w:rsid w:val="0076322F"/>
    <w:rsid w:val="00764F0B"/>
    <w:rsid w:val="00773620"/>
    <w:rsid w:val="00780A75"/>
    <w:rsid w:val="00780C4F"/>
    <w:rsid w:val="00781280"/>
    <w:rsid w:val="007826F2"/>
    <w:rsid w:val="007833AA"/>
    <w:rsid w:val="007920ED"/>
    <w:rsid w:val="007958A9"/>
    <w:rsid w:val="00796F09"/>
    <w:rsid w:val="00797DCD"/>
    <w:rsid w:val="007A38C9"/>
    <w:rsid w:val="007B085F"/>
    <w:rsid w:val="007B5C79"/>
    <w:rsid w:val="007C2F5D"/>
    <w:rsid w:val="007D4FA0"/>
    <w:rsid w:val="007D5688"/>
    <w:rsid w:val="007E06C7"/>
    <w:rsid w:val="007E1155"/>
    <w:rsid w:val="007E2DA9"/>
    <w:rsid w:val="007E4AAC"/>
    <w:rsid w:val="007E5905"/>
    <w:rsid w:val="007F3384"/>
    <w:rsid w:val="007F6B57"/>
    <w:rsid w:val="0080329D"/>
    <w:rsid w:val="0080451F"/>
    <w:rsid w:val="00807B6F"/>
    <w:rsid w:val="00810FF9"/>
    <w:rsid w:val="00812B19"/>
    <w:rsid w:val="0081307A"/>
    <w:rsid w:val="0081369A"/>
    <w:rsid w:val="0081485E"/>
    <w:rsid w:val="008174A9"/>
    <w:rsid w:val="00823BCE"/>
    <w:rsid w:val="008273C2"/>
    <w:rsid w:val="00827E28"/>
    <w:rsid w:val="00842B99"/>
    <w:rsid w:val="00844695"/>
    <w:rsid w:val="008516D0"/>
    <w:rsid w:val="00854791"/>
    <w:rsid w:val="0085513C"/>
    <w:rsid w:val="00855C17"/>
    <w:rsid w:val="008565B1"/>
    <w:rsid w:val="00857A50"/>
    <w:rsid w:val="00860946"/>
    <w:rsid w:val="008671E5"/>
    <w:rsid w:val="00870D18"/>
    <w:rsid w:val="00877470"/>
    <w:rsid w:val="008777FE"/>
    <w:rsid w:val="00877E11"/>
    <w:rsid w:val="0088005C"/>
    <w:rsid w:val="00883930"/>
    <w:rsid w:val="0088411C"/>
    <w:rsid w:val="00891912"/>
    <w:rsid w:val="008A1348"/>
    <w:rsid w:val="008A1857"/>
    <w:rsid w:val="008A2DAD"/>
    <w:rsid w:val="008A2DD4"/>
    <w:rsid w:val="008A3421"/>
    <w:rsid w:val="008A4B83"/>
    <w:rsid w:val="008B2A60"/>
    <w:rsid w:val="008B397E"/>
    <w:rsid w:val="008B436E"/>
    <w:rsid w:val="008B5AE5"/>
    <w:rsid w:val="008C09AF"/>
    <w:rsid w:val="008C2D7B"/>
    <w:rsid w:val="008C42FD"/>
    <w:rsid w:val="008C463E"/>
    <w:rsid w:val="008C519D"/>
    <w:rsid w:val="008D133D"/>
    <w:rsid w:val="008D55B4"/>
    <w:rsid w:val="008D55EC"/>
    <w:rsid w:val="008D674E"/>
    <w:rsid w:val="008E3160"/>
    <w:rsid w:val="008E5206"/>
    <w:rsid w:val="008E52A8"/>
    <w:rsid w:val="008E5C5C"/>
    <w:rsid w:val="008F2E60"/>
    <w:rsid w:val="008F2F63"/>
    <w:rsid w:val="008F70CC"/>
    <w:rsid w:val="00902B03"/>
    <w:rsid w:val="009056B4"/>
    <w:rsid w:val="00907F97"/>
    <w:rsid w:val="00911B3B"/>
    <w:rsid w:val="00911BC6"/>
    <w:rsid w:val="00912543"/>
    <w:rsid w:val="009159D8"/>
    <w:rsid w:val="00916A36"/>
    <w:rsid w:val="00920471"/>
    <w:rsid w:val="00927999"/>
    <w:rsid w:val="00930534"/>
    <w:rsid w:val="009316A9"/>
    <w:rsid w:val="009328F4"/>
    <w:rsid w:val="00932C81"/>
    <w:rsid w:val="009408A9"/>
    <w:rsid w:val="00946F8C"/>
    <w:rsid w:val="00947587"/>
    <w:rsid w:val="009507E9"/>
    <w:rsid w:val="00953577"/>
    <w:rsid w:val="00953648"/>
    <w:rsid w:val="0095525F"/>
    <w:rsid w:val="00957535"/>
    <w:rsid w:val="00963E59"/>
    <w:rsid w:val="009656F1"/>
    <w:rsid w:val="009666D3"/>
    <w:rsid w:val="00970539"/>
    <w:rsid w:val="00970CC2"/>
    <w:rsid w:val="00972B6F"/>
    <w:rsid w:val="0097304B"/>
    <w:rsid w:val="0097384B"/>
    <w:rsid w:val="009742C1"/>
    <w:rsid w:val="0097590E"/>
    <w:rsid w:val="00976763"/>
    <w:rsid w:val="00980B18"/>
    <w:rsid w:val="0098637C"/>
    <w:rsid w:val="009924E0"/>
    <w:rsid w:val="009949E6"/>
    <w:rsid w:val="009973FA"/>
    <w:rsid w:val="00997E37"/>
    <w:rsid w:val="009A01B3"/>
    <w:rsid w:val="009A0769"/>
    <w:rsid w:val="009A09C7"/>
    <w:rsid w:val="009A0EDE"/>
    <w:rsid w:val="009A1A85"/>
    <w:rsid w:val="009B2797"/>
    <w:rsid w:val="009B5BCC"/>
    <w:rsid w:val="009B6823"/>
    <w:rsid w:val="009C28D5"/>
    <w:rsid w:val="009C2DEA"/>
    <w:rsid w:val="009C4E33"/>
    <w:rsid w:val="009C674D"/>
    <w:rsid w:val="009D0036"/>
    <w:rsid w:val="009D4D02"/>
    <w:rsid w:val="009D7CA8"/>
    <w:rsid w:val="009E6252"/>
    <w:rsid w:val="009E775D"/>
    <w:rsid w:val="009F136E"/>
    <w:rsid w:val="009F16AB"/>
    <w:rsid w:val="009F241B"/>
    <w:rsid w:val="009F31F0"/>
    <w:rsid w:val="009F5B6A"/>
    <w:rsid w:val="009F7B04"/>
    <w:rsid w:val="00A001CC"/>
    <w:rsid w:val="00A039F9"/>
    <w:rsid w:val="00A040E1"/>
    <w:rsid w:val="00A11136"/>
    <w:rsid w:val="00A14548"/>
    <w:rsid w:val="00A20439"/>
    <w:rsid w:val="00A251DE"/>
    <w:rsid w:val="00A26336"/>
    <w:rsid w:val="00A278F3"/>
    <w:rsid w:val="00A27F61"/>
    <w:rsid w:val="00A3281A"/>
    <w:rsid w:val="00A34FC4"/>
    <w:rsid w:val="00A35C40"/>
    <w:rsid w:val="00A40FFC"/>
    <w:rsid w:val="00A44AD2"/>
    <w:rsid w:val="00A47029"/>
    <w:rsid w:val="00A52BA3"/>
    <w:rsid w:val="00A52FC5"/>
    <w:rsid w:val="00A53312"/>
    <w:rsid w:val="00A5392C"/>
    <w:rsid w:val="00A540F5"/>
    <w:rsid w:val="00A551FC"/>
    <w:rsid w:val="00A55E3B"/>
    <w:rsid w:val="00A5666C"/>
    <w:rsid w:val="00A609DB"/>
    <w:rsid w:val="00A62479"/>
    <w:rsid w:val="00A62E52"/>
    <w:rsid w:val="00A6542E"/>
    <w:rsid w:val="00A71319"/>
    <w:rsid w:val="00A86DD8"/>
    <w:rsid w:val="00A924A1"/>
    <w:rsid w:val="00A92650"/>
    <w:rsid w:val="00A9497F"/>
    <w:rsid w:val="00A962F1"/>
    <w:rsid w:val="00A97974"/>
    <w:rsid w:val="00AA2DB7"/>
    <w:rsid w:val="00AB16FA"/>
    <w:rsid w:val="00AB1E0D"/>
    <w:rsid w:val="00AB2AA1"/>
    <w:rsid w:val="00AB363B"/>
    <w:rsid w:val="00AB4612"/>
    <w:rsid w:val="00AB7882"/>
    <w:rsid w:val="00AC13C6"/>
    <w:rsid w:val="00AC37B1"/>
    <w:rsid w:val="00AC7E14"/>
    <w:rsid w:val="00AD2148"/>
    <w:rsid w:val="00AD519F"/>
    <w:rsid w:val="00AE2DA2"/>
    <w:rsid w:val="00AF0007"/>
    <w:rsid w:val="00AF200C"/>
    <w:rsid w:val="00AF22E6"/>
    <w:rsid w:val="00AF427F"/>
    <w:rsid w:val="00AF6CC2"/>
    <w:rsid w:val="00B013EF"/>
    <w:rsid w:val="00B014FF"/>
    <w:rsid w:val="00B07ADE"/>
    <w:rsid w:val="00B108BF"/>
    <w:rsid w:val="00B14BC7"/>
    <w:rsid w:val="00B16B1E"/>
    <w:rsid w:val="00B22C39"/>
    <w:rsid w:val="00B23DF3"/>
    <w:rsid w:val="00B25759"/>
    <w:rsid w:val="00B265FC"/>
    <w:rsid w:val="00B3079C"/>
    <w:rsid w:val="00B363A5"/>
    <w:rsid w:val="00B40CB3"/>
    <w:rsid w:val="00B43CDB"/>
    <w:rsid w:val="00B5464D"/>
    <w:rsid w:val="00B60209"/>
    <w:rsid w:val="00B625EF"/>
    <w:rsid w:val="00B73F12"/>
    <w:rsid w:val="00B8078D"/>
    <w:rsid w:val="00B80FD0"/>
    <w:rsid w:val="00B81F19"/>
    <w:rsid w:val="00B82E5E"/>
    <w:rsid w:val="00B830E1"/>
    <w:rsid w:val="00B84ACB"/>
    <w:rsid w:val="00B86119"/>
    <w:rsid w:val="00B863A8"/>
    <w:rsid w:val="00B90C73"/>
    <w:rsid w:val="00B925FA"/>
    <w:rsid w:val="00B952E9"/>
    <w:rsid w:val="00B9585E"/>
    <w:rsid w:val="00B9654C"/>
    <w:rsid w:val="00BA2765"/>
    <w:rsid w:val="00BA480B"/>
    <w:rsid w:val="00BA7150"/>
    <w:rsid w:val="00BB23AE"/>
    <w:rsid w:val="00BB79AA"/>
    <w:rsid w:val="00BC2AEF"/>
    <w:rsid w:val="00BC39EB"/>
    <w:rsid w:val="00BC3B76"/>
    <w:rsid w:val="00BC738B"/>
    <w:rsid w:val="00BC75A7"/>
    <w:rsid w:val="00BC79BA"/>
    <w:rsid w:val="00BD18C5"/>
    <w:rsid w:val="00BD2016"/>
    <w:rsid w:val="00BE02FF"/>
    <w:rsid w:val="00BE161B"/>
    <w:rsid w:val="00BE2EA7"/>
    <w:rsid w:val="00BF04AB"/>
    <w:rsid w:val="00BF51D8"/>
    <w:rsid w:val="00BF6939"/>
    <w:rsid w:val="00BF7FD9"/>
    <w:rsid w:val="00C02D6D"/>
    <w:rsid w:val="00C037F1"/>
    <w:rsid w:val="00C07104"/>
    <w:rsid w:val="00C07984"/>
    <w:rsid w:val="00C07BE8"/>
    <w:rsid w:val="00C12AB5"/>
    <w:rsid w:val="00C130A0"/>
    <w:rsid w:val="00C14F52"/>
    <w:rsid w:val="00C16351"/>
    <w:rsid w:val="00C17A34"/>
    <w:rsid w:val="00C21770"/>
    <w:rsid w:val="00C2569B"/>
    <w:rsid w:val="00C25900"/>
    <w:rsid w:val="00C2705C"/>
    <w:rsid w:val="00C30C53"/>
    <w:rsid w:val="00C37AB8"/>
    <w:rsid w:val="00C40717"/>
    <w:rsid w:val="00C43A1A"/>
    <w:rsid w:val="00C44FD5"/>
    <w:rsid w:val="00C52C93"/>
    <w:rsid w:val="00C53178"/>
    <w:rsid w:val="00C534F0"/>
    <w:rsid w:val="00C567F0"/>
    <w:rsid w:val="00C6125B"/>
    <w:rsid w:val="00C63F9C"/>
    <w:rsid w:val="00C6407D"/>
    <w:rsid w:val="00C64C3E"/>
    <w:rsid w:val="00C66AAB"/>
    <w:rsid w:val="00C72F87"/>
    <w:rsid w:val="00C730CD"/>
    <w:rsid w:val="00C743A7"/>
    <w:rsid w:val="00C94466"/>
    <w:rsid w:val="00C97E91"/>
    <w:rsid w:val="00CA2AEF"/>
    <w:rsid w:val="00CA2DB0"/>
    <w:rsid w:val="00CA3044"/>
    <w:rsid w:val="00CA3946"/>
    <w:rsid w:val="00CA3C08"/>
    <w:rsid w:val="00CA6ADD"/>
    <w:rsid w:val="00CB163F"/>
    <w:rsid w:val="00CB441B"/>
    <w:rsid w:val="00CB6078"/>
    <w:rsid w:val="00CB64D4"/>
    <w:rsid w:val="00CB6834"/>
    <w:rsid w:val="00CB6C3E"/>
    <w:rsid w:val="00CB704B"/>
    <w:rsid w:val="00CB7E7A"/>
    <w:rsid w:val="00CC13E0"/>
    <w:rsid w:val="00CC1B44"/>
    <w:rsid w:val="00CC5742"/>
    <w:rsid w:val="00CD06BE"/>
    <w:rsid w:val="00CD4ED8"/>
    <w:rsid w:val="00CD6F47"/>
    <w:rsid w:val="00CE3C95"/>
    <w:rsid w:val="00CE4213"/>
    <w:rsid w:val="00CE5A2F"/>
    <w:rsid w:val="00CE5B4A"/>
    <w:rsid w:val="00CE6433"/>
    <w:rsid w:val="00CE6EF4"/>
    <w:rsid w:val="00CF0AE7"/>
    <w:rsid w:val="00CF0B92"/>
    <w:rsid w:val="00D136C9"/>
    <w:rsid w:val="00D17A42"/>
    <w:rsid w:val="00D21280"/>
    <w:rsid w:val="00D30A7E"/>
    <w:rsid w:val="00D34F80"/>
    <w:rsid w:val="00D3500F"/>
    <w:rsid w:val="00D3548E"/>
    <w:rsid w:val="00D3618A"/>
    <w:rsid w:val="00D475FF"/>
    <w:rsid w:val="00D55B67"/>
    <w:rsid w:val="00D56012"/>
    <w:rsid w:val="00D56FD2"/>
    <w:rsid w:val="00D676A0"/>
    <w:rsid w:val="00D74566"/>
    <w:rsid w:val="00D773E7"/>
    <w:rsid w:val="00D813DE"/>
    <w:rsid w:val="00D8189E"/>
    <w:rsid w:val="00D82E80"/>
    <w:rsid w:val="00D836F6"/>
    <w:rsid w:val="00D84A83"/>
    <w:rsid w:val="00D867B9"/>
    <w:rsid w:val="00D86B51"/>
    <w:rsid w:val="00D90A2B"/>
    <w:rsid w:val="00D92006"/>
    <w:rsid w:val="00D92AA7"/>
    <w:rsid w:val="00D96D4C"/>
    <w:rsid w:val="00DA0516"/>
    <w:rsid w:val="00DA09C4"/>
    <w:rsid w:val="00DA13DE"/>
    <w:rsid w:val="00DB2B80"/>
    <w:rsid w:val="00DB6F9C"/>
    <w:rsid w:val="00DC03CF"/>
    <w:rsid w:val="00DC16FA"/>
    <w:rsid w:val="00DC4A6F"/>
    <w:rsid w:val="00DC4C13"/>
    <w:rsid w:val="00DC4F25"/>
    <w:rsid w:val="00DC5241"/>
    <w:rsid w:val="00DD5736"/>
    <w:rsid w:val="00DE0DA3"/>
    <w:rsid w:val="00DE3879"/>
    <w:rsid w:val="00DE651A"/>
    <w:rsid w:val="00DF096E"/>
    <w:rsid w:val="00DF3915"/>
    <w:rsid w:val="00E0295A"/>
    <w:rsid w:val="00E0659B"/>
    <w:rsid w:val="00E06A71"/>
    <w:rsid w:val="00E121B1"/>
    <w:rsid w:val="00E145D4"/>
    <w:rsid w:val="00E15181"/>
    <w:rsid w:val="00E1556B"/>
    <w:rsid w:val="00E204F6"/>
    <w:rsid w:val="00E2614C"/>
    <w:rsid w:val="00E27D1F"/>
    <w:rsid w:val="00E325D9"/>
    <w:rsid w:val="00E34339"/>
    <w:rsid w:val="00E431BC"/>
    <w:rsid w:val="00E43A42"/>
    <w:rsid w:val="00E45B96"/>
    <w:rsid w:val="00E46EC3"/>
    <w:rsid w:val="00E50487"/>
    <w:rsid w:val="00E51D70"/>
    <w:rsid w:val="00E55CFF"/>
    <w:rsid w:val="00E62224"/>
    <w:rsid w:val="00E643CD"/>
    <w:rsid w:val="00E657BF"/>
    <w:rsid w:val="00E71214"/>
    <w:rsid w:val="00E73A6A"/>
    <w:rsid w:val="00E76806"/>
    <w:rsid w:val="00E858EF"/>
    <w:rsid w:val="00E965DD"/>
    <w:rsid w:val="00EA29DC"/>
    <w:rsid w:val="00EA38F7"/>
    <w:rsid w:val="00EA5A74"/>
    <w:rsid w:val="00EA6603"/>
    <w:rsid w:val="00EB24C9"/>
    <w:rsid w:val="00EB31FA"/>
    <w:rsid w:val="00EB32A7"/>
    <w:rsid w:val="00EB3572"/>
    <w:rsid w:val="00EB5074"/>
    <w:rsid w:val="00EB6469"/>
    <w:rsid w:val="00EC116E"/>
    <w:rsid w:val="00EC18B6"/>
    <w:rsid w:val="00EC25BF"/>
    <w:rsid w:val="00EC2B54"/>
    <w:rsid w:val="00EC32F6"/>
    <w:rsid w:val="00EC4664"/>
    <w:rsid w:val="00EC7B2E"/>
    <w:rsid w:val="00EC7F6B"/>
    <w:rsid w:val="00ED0CF1"/>
    <w:rsid w:val="00ED1BF1"/>
    <w:rsid w:val="00ED29D1"/>
    <w:rsid w:val="00ED5708"/>
    <w:rsid w:val="00ED5FCD"/>
    <w:rsid w:val="00EE4C00"/>
    <w:rsid w:val="00EE6F70"/>
    <w:rsid w:val="00F11525"/>
    <w:rsid w:val="00F11786"/>
    <w:rsid w:val="00F15512"/>
    <w:rsid w:val="00F15D9F"/>
    <w:rsid w:val="00F17A28"/>
    <w:rsid w:val="00F23E2F"/>
    <w:rsid w:val="00F277D2"/>
    <w:rsid w:val="00F313BA"/>
    <w:rsid w:val="00F36352"/>
    <w:rsid w:val="00F403E6"/>
    <w:rsid w:val="00F467C8"/>
    <w:rsid w:val="00F509C3"/>
    <w:rsid w:val="00F572E8"/>
    <w:rsid w:val="00F642B6"/>
    <w:rsid w:val="00F81F51"/>
    <w:rsid w:val="00F8647F"/>
    <w:rsid w:val="00F94343"/>
    <w:rsid w:val="00F9615D"/>
    <w:rsid w:val="00FA3AF8"/>
    <w:rsid w:val="00FB48D9"/>
    <w:rsid w:val="00FB514D"/>
    <w:rsid w:val="00FB7859"/>
    <w:rsid w:val="00FC2466"/>
    <w:rsid w:val="00FC2D36"/>
    <w:rsid w:val="00FD018F"/>
    <w:rsid w:val="00FD13F8"/>
    <w:rsid w:val="00FD3FFF"/>
    <w:rsid w:val="00FE0E65"/>
    <w:rsid w:val="00FE3DE3"/>
    <w:rsid w:val="00FE625F"/>
    <w:rsid w:val="00FE6EB9"/>
    <w:rsid w:val="00FF4F01"/>
    <w:rsid w:val="00F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A1A3E2"/>
  <w15:docId w15:val="{9E55401D-027E-4E5C-8C8C-0D603ED3A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4B263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val="fr-FR" w:eastAsia="fr-FR"/>
    </w:rPr>
  </w:style>
  <w:style w:type="paragraph" w:styleId="Titre1">
    <w:name w:val="heading 1"/>
    <w:basedOn w:val="Normal"/>
    <w:next w:val="Normal"/>
    <w:rsid w:val="00404805"/>
    <w:pPr>
      <w:keepNext/>
      <w:spacing w:before="240" w:after="60"/>
      <w:outlineLvl w:val="0"/>
    </w:pPr>
    <w:rPr>
      <w:b/>
      <w:kern w:val="28"/>
      <w:sz w:val="28"/>
    </w:rPr>
  </w:style>
  <w:style w:type="paragraph" w:styleId="Titre2">
    <w:name w:val="heading 2"/>
    <w:basedOn w:val="Normal"/>
    <w:next w:val="Normal"/>
    <w:rsid w:val="00404805"/>
    <w:pPr>
      <w:keepNext/>
      <w:spacing w:before="240" w:after="60"/>
      <w:outlineLvl w:val="1"/>
    </w:pPr>
    <w:rPr>
      <w:b/>
      <w:i/>
      <w:sz w:val="24"/>
    </w:rPr>
  </w:style>
  <w:style w:type="paragraph" w:styleId="Titre3">
    <w:name w:val="heading 3"/>
    <w:basedOn w:val="Normal"/>
    <w:next w:val="Normal"/>
    <w:rsid w:val="00404805"/>
    <w:pPr>
      <w:keepNext/>
      <w:spacing w:before="240" w:after="60"/>
      <w:outlineLvl w:val="2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40480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04805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04805"/>
  </w:style>
  <w:style w:type="character" w:customStyle="1" w:styleId="Ecrituremain">
    <w:name w:val="Ecriture main"/>
    <w:basedOn w:val="Policepardfaut"/>
    <w:rsid w:val="00F81F51"/>
    <w:rPr>
      <w:rFonts w:ascii="blzee" w:hAnsi="blzee"/>
      <w:sz w:val="20"/>
      <w:u w:val="single"/>
    </w:rPr>
  </w:style>
  <w:style w:type="table" w:styleId="Grilledutableau">
    <w:name w:val="Table Grid"/>
    <w:basedOn w:val="TableauNormal"/>
    <w:rsid w:val="005809F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FE0E6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rsid w:val="00A251DE"/>
    <w:pPr>
      <w:ind w:left="720"/>
      <w:contextualSpacing/>
    </w:pPr>
  </w:style>
  <w:style w:type="character" w:styleId="Lienhypertexte">
    <w:name w:val="Hyperlink"/>
    <w:basedOn w:val="Policepardfaut"/>
    <w:rsid w:val="001131A4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rsid w:val="0098637C"/>
    <w:rPr>
      <w:sz w:val="16"/>
      <w:szCs w:val="16"/>
    </w:rPr>
  </w:style>
  <w:style w:type="paragraph" w:styleId="Commentaire">
    <w:name w:val="annotation text"/>
    <w:basedOn w:val="Normal"/>
    <w:link w:val="CommentaireCar"/>
    <w:rsid w:val="0098637C"/>
    <w:rPr>
      <w:sz w:val="20"/>
    </w:rPr>
  </w:style>
  <w:style w:type="character" w:customStyle="1" w:styleId="CommentaireCar">
    <w:name w:val="Commentaire Car"/>
    <w:basedOn w:val="Policepardfaut"/>
    <w:link w:val="Commentaire"/>
    <w:rsid w:val="0098637C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98637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98637C"/>
    <w:rPr>
      <w:rFonts w:ascii="Arial" w:hAnsi="Arial"/>
      <w:b/>
      <w:bCs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CE3C95"/>
    <w:rPr>
      <w:color w:val="605E5C"/>
      <w:shd w:val="clear" w:color="auto" w:fill="E1DFDD"/>
    </w:rPr>
  </w:style>
  <w:style w:type="character" w:customStyle="1" w:styleId="En-tteCar">
    <w:name w:val="En-tête Car"/>
    <w:basedOn w:val="Policepardfaut"/>
    <w:link w:val="En-tte"/>
    <w:uiPriority w:val="99"/>
    <w:rsid w:val="00482229"/>
    <w:rPr>
      <w:rFonts w:ascii="Arial" w:hAnsi="Arial"/>
      <w:sz w:val="22"/>
      <w:lang w:val="fr-FR" w:eastAsia="fr-FR"/>
    </w:rPr>
  </w:style>
  <w:style w:type="paragraph" w:customStyle="1" w:styleId="Titre1HESAV">
    <w:name w:val="Titre 1 HESAV"/>
    <w:basedOn w:val="Normal"/>
    <w:link w:val="Titre1HESAVCar"/>
    <w:qFormat/>
    <w:rsid w:val="00FE625F"/>
    <w:pPr>
      <w:spacing w:line="276" w:lineRule="auto"/>
    </w:pPr>
    <w:rPr>
      <w:rFonts w:cs="Arial"/>
      <w:bCs/>
      <w:caps/>
      <w:sz w:val="40"/>
      <w:szCs w:val="40"/>
    </w:rPr>
  </w:style>
  <w:style w:type="character" w:customStyle="1" w:styleId="Titre1HESAVCar">
    <w:name w:val="Titre 1 HESAV Car"/>
    <w:basedOn w:val="Policepardfaut"/>
    <w:link w:val="Titre1HESAV"/>
    <w:rsid w:val="00FE625F"/>
    <w:rPr>
      <w:rFonts w:ascii="Arial" w:hAnsi="Arial" w:cs="Arial"/>
      <w:bCs/>
      <w:caps/>
      <w:sz w:val="40"/>
      <w:szCs w:val="40"/>
      <w:lang w:val="fr-FR" w:eastAsia="fr-FR"/>
    </w:rPr>
  </w:style>
  <w:style w:type="paragraph" w:customStyle="1" w:styleId="Titre2HESAV">
    <w:name w:val="Titre 2 HESAV"/>
    <w:basedOn w:val="Normal"/>
    <w:link w:val="Titre2HESAVCar"/>
    <w:qFormat/>
    <w:rsid w:val="007E06C7"/>
    <w:pPr>
      <w:spacing w:line="276" w:lineRule="auto"/>
    </w:pPr>
    <w:rPr>
      <w:rFonts w:cs="Arial"/>
      <w:sz w:val="32"/>
      <w:szCs w:val="32"/>
    </w:rPr>
  </w:style>
  <w:style w:type="character" w:customStyle="1" w:styleId="Titre2HESAVCar">
    <w:name w:val="Titre 2 HESAV Car"/>
    <w:basedOn w:val="Policepardfaut"/>
    <w:link w:val="Titre2HESAV"/>
    <w:rsid w:val="007E06C7"/>
    <w:rPr>
      <w:rFonts w:ascii="Arial" w:hAnsi="Arial" w:cs="Arial"/>
      <w:sz w:val="32"/>
      <w:szCs w:val="32"/>
      <w:lang w:val="fr-FR" w:eastAsia="fr-FR"/>
    </w:rPr>
  </w:style>
  <w:style w:type="paragraph" w:customStyle="1" w:styleId="NormalHESAV">
    <w:name w:val="Normal HESAV"/>
    <w:basedOn w:val="Normal"/>
    <w:link w:val="NormalHESAVCar"/>
    <w:qFormat/>
    <w:rsid w:val="007E06C7"/>
    <w:pPr>
      <w:spacing w:line="276" w:lineRule="auto"/>
    </w:pPr>
    <w:rPr>
      <w:rFonts w:cs="Arial"/>
      <w:sz w:val="21"/>
      <w:szCs w:val="21"/>
      <w:shd w:val="clear" w:color="auto" w:fill="FFFFFF"/>
      <w:lang w:val="en-US"/>
    </w:rPr>
  </w:style>
  <w:style w:type="character" w:customStyle="1" w:styleId="NormalHESAVCar">
    <w:name w:val="Normal HESAV Car"/>
    <w:basedOn w:val="Policepardfaut"/>
    <w:link w:val="NormalHESAV"/>
    <w:rsid w:val="007E06C7"/>
    <w:rPr>
      <w:rFonts w:ascii="Arial" w:hAnsi="Arial" w:cs="Arial"/>
      <w:sz w:val="21"/>
      <w:szCs w:val="21"/>
      <w:lang w:val="en-US" w:eastAsia="fr-FR"/>
    </w:rPr>
  </w:style>
  <w:style w:type="paragraph" w:customStyle="1" w:styleId="Sur-titreHESAV">
    <w:name w:val="Sur-titre HESAV"/>
    <w:basedOn w:val="Normal"/>
    <w:link w:val="Sur-titreHESAVCar"/>
    <w:rsid w:val="007E06C7"/>
    <w:pPr>
      <w:overflowPunct/>
      <w:autoSpaceDE/>
      <w:autoSpaceDN/>
      <w:adjustRightInd/>
      <w:textAlignment w:val="auto"/>
    </w:pPr>
    <w:rPr>
      <w:rFonts w:cs="Arial"/>
      <w:b/>
      <w:bCs/>
      <w:szCs w:val="22"/>
      <w:lang w:val="en-US"/>
    </w:rPr>
  </w:style>
  <w:style w:type="character" w:customStyle="1" w:styleId="Sur-titreHESAVCar">
    <w:name w:val="Sur-titre HESAV Car"/>
    <w:basedOn w:val="Policepardfaut"/>
    <w:link w:val="Sur-titreHESAV"/>
    <w:rsid w:val="007E06C7"/>
    <w:rPr>
      <w:rFonts w:ascii="Arial" w:hAnsi="Arial" w:cs="Arial"/>
      <w:b/>
      <w:bCs/>
      <w:sz w:val="22"/>
      <w:szCs w:val="22"/>
      <w:lang w:val="en-US" w:eastAsia="fr-FR"/>
    </w:rPr>
  </w:style>
  <w:style w:type="paragraph" w:customStyle="1" w:styleId="Sur-TitreHESAV0">
    <w:name w:val="Sur-Titre HESAV"/>
    <w:basedOn w:val="Sur-titreHESAV"/>
    <w:link w:val="Sur-TitreHESAVCar0"/>
    <w:qFormat/>
    <w:rsid w:val="00527FAF"/>
    <w:rPr>
      <w:caps/>
      <w:sz w:val="24"/>
      <w:szCs w:val="24"/>
    </w:rPr>
  </w:style>
  <w:style w:type="character" w:customStyle="1" w:styleId="Sur-TitreHESAVCar0">
    <w:name w:val="Sur-Titre HESAV Car"/>
    <w:basedOn w:val="Sur-titreHESAVCar"/>
    <w:link w:val="Sur-TitreHESAV0"/>
    <w:rsid w:val="00527FAF"/>
    <w:rPr>
      <w:rFonts w:ascii="Arial" w:hAnsi="Arial" w:cs="Arial"/>
      <w:b/>
      <w:bCs/>
      <w:caps/>
      <w:sz w:val="24"/>
      <w:szCs w:val="24"/>
      <w:lang w:val="en-US" w:eastAsia="fr-FR"/>
    </w:rPr>
  </w:style>
  <w:style w:type="paragraph" w:customStyle="1" w:styleId="ItaliqueHESAV">
    <w:name w:val="Italique HESAV"/>
    <w:basedOn w:val="Normal"/>
    <w:link w:val="ItaliqueHESAVCar"/>
    <w:qFormat/>
    <w:rsid w:val="00713CC8"/>
    <w:rPr>
      <w:rFonts w:cs="Arial"/>
      <w:bCs/>
      <w:i/>
      <w:iCs/>
      <w:szCs w:val="22"/>
      <w:lang w:val="fr-CH"/>
    </w:rPr>
  </w:style>
  <w:style w:type="character" w:customStyle="1" w:styleId="ItaliqueHESAVCar">
    <w:name w:val="Italique HESAV Car"/>
    <w:basedOn w:val="Policepardfaut"/>
    <w:link w:val="ItaliqueHESAV"/>
    <w:rsid w:val="00713CC8"/>
    <w:rPr>
      <w:rFonts w:ascii="Arial" w:hAnsi="Arial" w:cs="Arial"/>
      <w:bCs/>
      <w:i/>
      <w:iCs/>
      <w:sz w:val="22"/>
      <w:szCs w:val="22"/>
      <w:lang w:eastAsia="fr-FR"/>
    </w:rPr>
  </w:style>
  <w:style w:type="paragraph" w:customStyle="1" w:styleId="ListeNumHESAV">
    <w:name w:val="Liste Num HESAV"/>
    <w:basedOn w:val="Paragraphedeliste"/>
    <w:link w:val="ListeNumHESAVCar"/>
    <w:qFormat/>
    <w:rsid w:val="00713CC8"/>
    <w:pPr>
      <w:numPr>
        <w:numId w:val="16"/>
      </w:numPr>
      <w:spacing w:line="276" w:lineRule="auto"/>
    </w:pPr>
    <w:rPr>
      <w:rFonts w:cs="Arial"/>
      <w:szCs w:val="22"/>
      <w:shd w:val="clear" w:color="auto" w:fill="FFFFFF"/>
      <w:lang w:val="fr-CH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713CC8"/>
    <w:rPr>
      <w:rFonts w:ascii="Arial" w:hAnsi="Arial"/>
      <w:sz w:val="22"/>
      <w:lang w:val="fr-FR" w:eastAsia="fr-FR"/>
    </w:rPr>
  </w:style>
  <w:style w:type="character" w:customStyle="1" w:styleId="ListeNumHESAVCar">
    <w:name w:val="Liste Num HESAV Car"/>
    <w:basedOn w:val="ParagraphedelisteCar"/>
    <w:link w:val="ListeNumHESAV"/>
    <w:rsid w:val="00713CC8"/>
    <w:rPr>
      <w:rFonts w:ascii="Arial" w:hAnsi="Arial" w:cs="Arial"/>
      <w:sz w:val="22"/>
      <w:szCs w:val="22"/>
      <w:lang w:val="fr-FR" w:eastAsia="fr-FR"/>
    </w:rPr>
  </w:style>
  <w:style w:type="paragraph" w:customStyle="1" w:styleId="LgendeHESAV">
    <w:name w:val="Légende HESAV"/>
    <w:basedOn w:val="Normal"/>
    <w:link w:val="LgendeHESAVCar"/>
    <w:qFormat/>
    <w:rsid w:val="00713CC8"/>
    <w:pPr>
      <w:spacing w:line="276" w:lineRule="auto"/>
      <w:ind w:left="4963"/>
      <w:jc w:val="center"/>
    </w:pPr>
    <w:rPr>
      <w:rFonts w:cs="Arial"/>
      <w:i/>
      <w:iCs/>
      <w:color w:val="595959" w:themeColor="text1" w:themeTint="A6"/>
      <w:sz w:val="16"/>
      <w:szCs w:val="16"/>
    </w:rPr>
  </w:style>
  <w:style w:type="character" w:customStyle="1" w:styleId="LgendeHESAVCar">
    <w:name w:val="Légende HESAV Car"/>
    <w:basedOn w:val="Policepardfaut"/>
    <w:link w:val="LgendeHESAV"/>
    <w:rsid w:val="00713CC8"/>
    <w:rPr>
      <w:rFonts w:ascii="Arial" w:hAnsi="Arial" w:cs="Arial"/>
      <w:i/>
      <w:iCs/>
      <w:color w:val="595959" w:themeColor="text1" w:themeTint="A6"/>
      <w:sz w:val="16"/>
      <w:szCs w:val="16"/>
      <w:lang w:val="fr-FR" w:eastAsia="fr-FR"/>
    </w:rPr>
  </w:style>
  <w:style w:type="paragraph" w:customStyle="1" w:styleId="Titre3HESAV">
    <w:name w:val="Titre 3 HESAV"/>
    <w:basedOn w:val="Normal"/>
    <w:link w:val="Titre3HESAVCar"/>
    <w:qFormat/>
    <w:rsid w:val="00FE625F"/>
    <w:pPr>
      <w:spacing w:line="276" w:lineRule="auto"/>
    </w:pPr>
    <w:rPr>
      <w:rFonts w:cs="Arial"/>
      <w:b/>
      <w:bCs/>
      <w:szCs w:val="22"/>
    </w:rPr>
  </w:style>
  <w:style w:type="character" w:customStyle="1" w:styleId="Titre3HESAVCar">
    <w:name w:val="Titre 3 HESAV Car"/>
    <w:basedOn w:val="Policepardfaut"/>
    <w:link w:val="Titre3HESAV"/>
    <w:rsid w:val="00FE625F"/>
    <w:rPr>
      <w:rFonts w:ascii="Arial" w:hAnsi="Arial" w:cs="Arial"/>
      <w:b/>
      <w:bCs/>
      <w:sz w:val="22"/>
      <w:szCs w:val="22"/>
      <w:lang w:val="fr-FR" w:eastAsia="fr-FR"/>
    </w:rPr>
  </w:style>
  <w:style w:type="paragraph" w:customStyle="1" w:styleId="AccentuationHESAV">
    <w:name w:val="Accentuation HESAV"/>
    <w:basedOn w:val="Normal"/>
    <w:link w:val="AccentuationHESAVCar"/>
    <w:qFormat/>
    <w:rsid w:val="00527FAF"/>
    <w:pPr>
      <w:spacing w:line="276" w:lineRule="auto"/>
    </w:pPr>
    <w:rPr>
      <w:rFonts w:cs="Arial"/>
      <w:b/>
      <w:bCs/>
      <w:sz w:val="24"/>
      <w:szCs w:val="24"/>
      <w:shd w:val="clear" w:color="auto" w:fill="FFFFFF"/>
      <w:lang w:val="en-US"/>
    </w:rPr>
  </w:style>
  <w:style w:type="character" w:customStyle="1" w:styleId="AccentuationHESAVCar">
    <w:name w:val="Accentuation HESAV Car"/>
    <w:basedOn w:val="Policepardfaut"/>
    <w:link w:val="AccentuationHESAV"/>
    <w:rsid w:val="00527FAF"/>
    <w:rPr>
      <w:rFonts w:ascii="Arial" w:hAnsi="Arial" w:cs="Arial"/>
      <w:b/>
      <w:bCs/>
      <w:sz w:val="24"/>
      <w:szCs w:val="24"/>
      <w:lang w:val="en-US" w:eastAsia="fr-FR"/>
    </w:rPr>
  </w:style>
  <w:style w:type="paragraph" w:customStyle="1" w:styleId="ListeHESAV">
    <w:name w:val="Liste HESAV"/>
    <w:basedOn w:val="Paragraphedeliste"/>
    <w:link w:val="ListeHESAVCar"/>
    <w:qFormat/>
    <w:rsid w:val="00527FAF"/>
    <w:pPr>
      <w:numPr>
        <w:numId w:val="2"/>
      </w:numPr>
      <w:spacing w:line="276" w:lineRule="auto"/>
    </w:pPr>
    <w:rPr>
      <w:rFonts w:cs="Arial"/>
      <w:szCs w:val="22"/>
      <w:shd w:val="clear" w:color="auto" w:fill="FFFFFF"/>
      <w:lang w:val="fr-CH"/>
    </w:rPr>
  </w:style>
  <w:style w:type="character" w:customStyle="1" w:styleId="ListeHESAVCar">
    <w:name w:val="Liste HESAV Car"/>
    <w:basedOn w:val="ParagraphedelisteCar"/>
    <w:link w:val="ListeHESAV"/>
    <w:rsid w:val="00527FAF"/>
    <w:rPr>
      <w:rFonts w:ascii="Arial" w:hAnsi="Arial" w:cs="Arial"/>
      <w:sz w:val="22"/>
      <w:szCs w:val="22"/>
      <w:lang w:val="fr-FR" w:eastAsia="fr-FR"/>
    </w:rPr>
  </w:style>
  <w:style w:type="character" w:styleId="Accentuation">
    <w:name w:val="Emphasis"/>
    <w:basedOn w:val="Policepardfaut"/>
    <w:uiPriority w:val="20"/>
    <w:qFormat/>
    <w:rsid w:val="009408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gane.pajor\OneDrive%20-%20HESAV\MPA%20-%20OneDrive\Communication\HESAV\Modele_document_Word_A4_v1-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2CB5643DCAD548AA8D03FA0A009587" ma:contentTypeVersion="7" ma:contentTypeDescription="Create a new document." ma:contentTypeScope="" ma:versionID="757595fd49f0cdc0e7a553ac58e2e272">
  <xsd:schema xmlns:xsd="http://www.w3.org/2001/XMLSchema" xmlns:xs="http://www.w3.org/2001/XMLSchema" xmlns:p="http://schemas.microsoft.com/office/2006/metadata/properties" xmlns:ns2="b8696a97-d9b4-4226-bb20-0c89ef12c55c" xmlns:ns3="84d7499e-e642-4a70-89a4-e30c4a100bd0" targetNamespace="http://schemas.microsoft.com/office/2006/metadata/properties" ma:root="true" ma:fieldsID="204975185ccbc8a00dadf2508fcb1275" ns2:_="" ns3:_="">
    <xsd:import namespace="b8696a97-d9b4-4226-bb20-0c89ef12c55c"/>
    <xsd:import namespace="84d7499e-e642-4a70-89a4-e30c4a100b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96a97-d9b4-4226-bb20-0c89ef12c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7499e-e642-4a70-89a4-e30c4a100b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ype de contenu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B03464-6440-493B-9AE9-3D71D9D98D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A85B91-2F6B-4702-90A8-703C8C953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696a97-d9b4-4226-bb20-0c89ef12c55c"/>
    <ds:schemaRef ds:uri="84d7499e-e642-4a70-89a4-e30c4a100b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C01322-2BD7-4BBB-82D1-5A6618C915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33F5DA-8A5D-433F-B7A6-5C421B87EF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Modele_document_Word_A4_v1-3</Template>
  <TotalTime>13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document Word A4</vt:lpstr>
    </vt:vector>
  </TitlesOfParts>
  <Company>ETAT DE GENEVE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document Word A4</dc:title>
  <dc:creator>PAJOR Morgane</dc:creator>
  <cp:lastModifiedBy>PAJOR Morgane</cp:lastModifiedBy>
  <cp:revision>2</cp:revision>
  <cp:lastPrinted>2025-04-10T07:51:00Z</cp:lastPrinted>
  <dcterms:created xsi:type="dcterms:W3CDTF">2026-09-09T06:34:00Z</dcterms:created>
  <dcterms:modified xsi:type="dcterms:W3CDTF">2026-09-18T18:33:00Z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0x010100D12CB5643DCAD548AA8D03FA0A009587</vt:lpwstr>
  </property>
  <property fmtid="{D5CDD505-2E9C-101B-9397-08002B2CF9AE}" pid="3" name="_ExtendedDescription">
    <vt:lpwstr/>
  </property>
</Properties>
</file>