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C273BA" w14:textId="77777777" w:rsidR="002A4206" w:rsidRDefault="002A4206" w:rsidP="002A4206">
      <w:pPr>
        <w:pStyle w:val="Sur-TitreHESAV0"/>
      </w:pPr>
      <w:bookmarkStart w:id="0" w:name="_Toc148363909"/>
    </w:p>
    <w:p w14:paraId="04C646C8" w14:textId="77777777" w:rsidR="002A4206" w:rsidRDefault="002A4206" w:rsidP="002A4206">
      <w:pPr>
        <w:pStyle w:val="Sur-TitreHESAV0"/>
      </w:pPr>
    </w:p>
    <w:p w14:paraId="28DA4E85" w14:textId="77777777" w:rsidR="002A4206" w:rsidRDefault="002A4206" w:rsidP="002A4206">
      <w:pPr>
        <w:pStyle w:val="Sur-TitreHESAV0"/>
      </w:pPr>
    </w:p>
    <w:p w14:paraId="40EB8145" w14:textId="77777777" w:rsidR="002A4206" w:rsidRDefault="002A4206" w:rsidP="002A4206">
      <w:pPr>
        <w:pStyle w:val="Sur-TitreHESAV0"/>
      </w:pPr>
    </w:p>
    <w:p w14:paraId="787FBEDB" w14:textId="77777777" w:rsidR="002A4206" w:rsidRDefault="002A4206" w:rsidP="002A4206">
      <w:pPr>
        <w:pStyle w:val="Sur-TitreHESAV0"/>
      </w:pPr>
    </w:p>
    <w:p w14:paraId="768F3857" w14:textId="77777777" w:rsidR="002A4206" w:rsidRDefault="002A4206" w:rsidP="002A4206">
      <w:pPr>
        <w:pStyle w:val="Sur-TitreHESAV0"/>
      </w:pPr>
    </w:p>
    <w:p w14:paraId="67A8E339" w14:textId="77777777" w:rsidR="002A4206" w:rsidRDefault="002A4206" w:rsidP="002A4206">
      <w:pPr>
        <w:pStyle w:val="Sur-TitreHESAV0"/>
      </w:pPr>
    </w:p>
    <w:p w14:paraId="122C364A" w14:textId="77777777" w:rsidR="002A4206" w:rsidRDefault="002A4206" w:rsidP="002A4206">
      <w:pPr>
        <w:pStyle w:val="Sur-TitreHESAV0"/>
      </w:pPr>
    </w:p>
    <w:p w14:paraId="3A0AA8D0" w14:textId="77777777" w:rsidR="002A4206" w:rsidRDefault="002A4206" w:rsidP="002A4206">
      <w:pPr>
        <w:pStyle w:val="Sur-TitreHESAV0"/>
        <w:rPr>
          <w:lang w:val="fr-CH"/>
        </w:rPr>
      </w:pPr>
    </w:p>
    <w:p w14:paraId="491629EC" w14:textId="77777777" w:rsidR="002A4206" w:rsidRDefault="002A4206" w:rsidP="002A4206">
      <w:pPr>
        <w:pStyle w:val="Sur-TitreHESAV0"/>
        <w:rPr>
          <w:lang w:val="fr-CH"/>
        </w:rPr>
      </w:pPr>
    </w:p>
    <w:p w14:paraId="7BA6CC1C" w14:textId="77777777" w:rsidR="002A4206" w:rsidRDefault="002A4206" w:rsidP="002A4206">
      <w:pPr>
        <w:pStyle w:val="Sur-TitreHESAV0"/>
        <w:rPr>
          <w:lang w:val="fr-CH"/>
        </w:rPr>
      </w:pPr>
    </w:p>
    <w:p w14:paraId="6DD3F98C" w14:textId="77777777" w:rsidR="002A4206" w:rsidRDefault="002A4206" w:rsidP="002A4206">
      <w:pPr>
        <w:pStyle w:val="Sur-TitreHESAV0"/>
        <w:rPr>
          <w:lang w:val="fr-CH"/>
        </w:rPr>
      </w:pPr>
    </w:p>
    <w:p w14:paraId="02DE8849" w14:textId="77777777" w:rsidR="002A4206" w:rsidRDefault="002A4206" w:rsidP="002A4206">
      <w:pPr>
        <w:pStyle w:val="Sur-TitreHESAV0"/>
        <w:rPr>
          <w:lang w:val="fr-CH"/>
        </w:rPr>
      </w:pPr>
    </w:p>
    <w:p w14:paraId="777B0E8D" w14:textId="77777777" w:rsidR="002A4206" w:rsidRDefault="002A4206" w:rsidP="002A4206">
      <w:pPr>
        <w:pStyle w:val="Sur-TitreHESAV0"/>
        <w:rPr>
          <w:lang w:val="fr-CH"/>
        </w:rPr>
      </w:pPr>
    </w:p>
    <w:p w14:paraId="20159C86" w14:textId="77777777" w:rsidR="002A4206" w:rsidRDefault="002A4206" w:rsidP="002A4206">
      <w:pPr>
        <w:pStyle w:val="Sur-TitreHESAV0"/>
        <w:rPr>
          <w:lang w:val="fr-CH"/>
        </w:rPr>
      </w:pPr>
    </w:p>
    <w:p w14:paraId="55FA0258" w14:textId="46EA2837" w:rsidR="002A4206" w:rsidRDefault="002A4206" w:rsidP="002A4206">
      <w:pPr>
        <w:pStyle w:val="Sur-TitreHESAV0"/>
        <w:rPr>
          <w:lang w:val="fr-CH"/>
        </w:rPr>
      </w:pPr>
      <w:r w:rsidRPr="002A4206">
        <w:rPr>
          <w:lang w:val="fr-CH"/>
        </w:rPr>
        <w:t>Filière Ergothérapie</w:t>
      </w:r>
    </w:p>
    <w:p w14:paraId="7777064C" w14:textId="77777777" w:rsidR="002A4206" w:rsidRPr="002A4206" w:rsidRDefault="002A4206" w:rsidP="002A4206">
      <w:pPr>
        <w:pStyle w:val="Sur-TitreHESAV0"/>
        <w:rPr>
          <w:lang w:val="fr-CH"/>
        </w:rPr>
      </w:pPr>
    </w:p>
    <w:p w14:paraId="7A7AB7A7" w14:textId="36DC45D3" w:rsidR="002A4206" w:rsidRDefault="002A4206" w:rsidP="002A4206">
      <w:pPr>
        <w:pStyle w:val="Titre1HESAV"/>
      </w:pPr>
      <w:r>
        <w:t xml:space="preserve">Formation pratique Niveau </w:t>
      </w:r>
      <w:r w:rsidR="00BF32AF">
        <w:t>3</w:t>
      </w:r>
      <w:r>
        <w:t xml:space="preserve"> – Fiche d’évaluation</w:t>
      </w:r>
    </w:p>
    <w:p w14:paraId="6160DF91" w14:textId="77777777" w:rsidR="002A4206" w:rsidRDefault="002A4206" w:rsidP="002A4206">
      <w:pPr>
        <w:pStyle w:val="Titre1HESAV"/>
      </w:pPr>
    </w:p>
    <w:p w14:paraId="5F34A530" w14:textId="77777777" w:rsidR="002A4206" w:rsidRDefault="002A4206" w:rsidP="002A4206">
      <w:pPr>
        <w:pStyle w:val="Titre1HESAV"/>
      </w:pPr>
    </w:p>
    <w:p w14:paraId="23C365FE" w14:textId="77777777" w:rsidR="002A4206" w:rsidRDefault="002A4206" w:rsidP="002A4206">
      <w:pPr>
        <w:pStyle w:val="Titre1HESAV"/>
      </w:pPr>
    </w:p>
    <w:p w14:paraId="543EE334" w14:textId="77777777" w:rsidR="002A4206" w:rsidRDefault="002A4206">
      <w:pPr>
        <w:overflowPunct/>
        <w:autoSpaceDE/>
        <w:autoSpaceDN/>
        <w:adjustRightInd/>
        <w:textAlignment w:val="auto"/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2"/>
        <w:gridCol w:w="5658"/>
      </w:tblGrid>
      <w:tr w:rsidR="002A4206" w:rsidRPr="00525194" w14:paraId="2F591FD9" w14:textId="77777777" w:rsidTr="006A7044">
        <w:trPr>
          <w:trHeight w:val="510"/>
        </w:trPr>
        <w:tc>
          <w:tcPr>
            <w:tcW w:w="3402" w:type="dxa"/>
            <w:tcBorders>
              <w:bottom w:val="nil"/>
            </w:tcBorders>
            <w:vAlign w:val="bottom"/>
          </w:tcPr>
          <w:p w14:paraId="6629746E" w14:textId="77777777" w:rsidR="002A4206" w:rsidRPr="002D0799" w:rsidRDefault="002A4206" w:rsidP="0012778A">
            <w:pPr>
              <w:jc w:val="right"/>
            </w:pPr>
            <w:proofErr w:type="spellStart"/>
            <w:r w:rsidRPr="002D0799">
              <w:t>Étudiant·e</w:t>
            </w:r>
            <w:proofErr w:type="spellEnd"/>
          </w:p>
        </w:tc>
        <w:sdt>
          <w:sdtPr>
            <w:id w:val="222109058"/>
            <w:placeholder>
              <w:docPart w:val="35C5381A3C624739B46F3EB82D438B5A"/>
            </w:placeholder>
            <w:showingPlcHdr/>
            <w:text/>
          </w:sdtPr>
          <w:sdtContent>
            <w:tc>
              <w:tcPr>
                <w:tcW w:w="5658" w:type="dxa"/>
                <w:tcBorders>
                  <w:bottom w:val="single" w:sz="4" w:space="0" w:color="FF6F6C"/>
                </w:tcBorders>
                <w:vAlign w:val="bottom"/>
              </w:tcPr>
              <w:p w14:paraId="5F648BEE" w14:textId="77777777" w:rsidR="002A4206" w:rsidRPr="00525194" w:rsidRDefault="002A4206" w:rsidP="0012778A">
                <w:pPr>
                  <w:ind w:left="108"/>
                </w:pPr>
                <w:r w:rsidRPr="002D0799">
                  <w:rPr>
                    <w:color w:val="808080" w:themeColor="background1" w:themeShade="80"/>
                  </w:rPr>
                  <w:t xml:space="preserve">    </w:t>
                </w:r>
              </w:p>
            </w:tc>
          </w:sdtContent>
        </w:sdt>
      </w:tr>
      <w:tr w:rsidR="002A4206" w:rsidRPr="00525194" w14:paraId="0A88D15D" w14:textId="77777777" w:rsidTr="006A7044">
        <w:trPr>
          <w:trHeight w:val="510"/>
        </w:trPr>
        <w:tc>
          <w:tcPr>
            <w:tcW w:w="3402" w:type="dxa"/>
            <w:tcBorders>
              <w:bottom w:val="nil"/>
            </w:tcBorders>
            <w:vAlign w:val="bottom"/>
          </w:tcPr>
          <w:p w14:paraId="0927A160" w14:textId="77777777" w:rsidR="002A4206" w:rsidRPr="002D0799" w:rsidRDefault="002A4206" w:rsidP="0012778A">
            <w:pPr>
              <w:jc w:val="right"/>
            </w:pPr>
            <w:r w:rsidRPr="002D0799">
              <w:t>Dates du stage</w:t>
            </w:r>
          </w:p>
        </w:tc>
        <w:sdt>
          <w:sdtPr>
            <w:id w:val="-1121832116"/>
            <w:placeholder>
              <w:docPart w:val="3E86360EAC3A4E91B4D93CB0C0893BE3"/>
            </w:placeholder>
            <w:showingPlcHdr/>
            <w:text/>
          </w:sdtPr>
          <w:sdtContent>
            <w:tc>
              <w:tcPr>
                <w:tcW w:w="5658" w:type="dxa"/>
                <w:tcBorders>
                  <w:top w:val="single" w:sz="4" w:space="0" w:color="FF6F6C"/>
                  <w:bottom w:val="single" w:sz="4" w:space="0" w:color="FF6F6C"/>
                </w:tcBorders>
                <w:vAlign w:val="bottom"/>
              </w:tcPr>
              <w:p w14:paraId="506695AC" w14:textId="77777777" w:rsidR="002A4206" w:rsidRPr="00525194" w:rsidRDefault="002A4206" w:rsidP="0012778A">
                <w:pPr>
                  <w:ind w:left="108"/>
                </w:pPr>
                <w:r w:rsidRPr="002D0799">
                  <w:rPr>
                    <w:caps/>
                  </w:rPr>
                  <w:t xml:space="preserve">    </w:t>
                </w:r>
              </w:p>
            </w:tc>
          </w:sdtContent>
        </w:sdt>
      </w:tr>
      <w:tr w:rsidR="002A4206" w:rsidRPr="00525194" w14:paraId="5F15E59D" w14:textId="77777777" w:rsidTr="006A7044">
        <w:trPr>
          <w:trHeight w:val="510"/>
        </w:trPr>
        <w:tc>
          <w:tcPr>
            <w:tcW w:w="3402" w:type="dxa"/>
            <w:tcBorders>
              <w:top w:val="nil"/>
              <w:bottom w:val="nil"/>
            </w:tcBorders>
            <w:vAlign w:val="bottom"/>
          </w:tcPr>
          <w:p w14:paraId="3DD48326" w14:textId="77777777" w:rsidR="002A4206" w:rsidRPr="002D0799" w:rsidRDefault="002A4206" w:rsidP="0012778A">
            <w:pPr>
              <w:jc w:val="right"/>
            </w:pPr>
            <w:r w:rsidRPr="002D0799">
              <w:t>Date</w:t>
            </w:r>
            <w:r>
              <w:t xml:space="preserve"> évaluation intermédiaire</w:t>
            </w:r>
          </w:p>
        </w:tc>
        <w:sdt>
          <w:sdtPr>
            <w:id w:val="-17692022"/>
            <w:placeholder>
              <w:docPart w:val="4ADDE3A201A349FB852B2DD8C3FFACD8"/>
            </w:placeholder>
            <w:showingPlcHdr/>
            <w:text/>
          </w:sdtPr>
          <w:sdtContent>
            <w:tc>
              <w:tcPr>
                <w:tcW w:w="5658" w:type="dxa"/>
                <w:tcBorders>
                  <w:top w:val="single" w:sz="4" w:space="0" w:color="FF6F6C"/>
                  <w:bottom w:val="single" w:sz="4" w:space="0" w:color="FF6F6C"/>
                </w:tcBorders>
                <w:vAlign w:val="bottom"/>
              </w:tcPr>
              <w:p w14:paraId="1CB822A5" w14:textId="77777777" w:rsidR="002A4206" w:rsidRPr="00525194" w:rsidRDefault="002A4206" w:rsidP="0012778A">
                <w:pPr>
                  <w:ind w:left="108"/>
                </w:pPr>
                <w:r w:rsidRPr="002D0799">
                  <w:rPr>
                    <w:caps/>
                  </w:rPr>
                  <w:t xml:space="preserve">    </w:t>
                </w:r>
              </w:p>
            </w:tc>
          </w:sdtContent>
        </w:sdt>
      </w:tr>
      <w:tr w:rsidR="002A4206" w:rsidRPr="00525194" w14:paraId="47B8FA68" w14:textId="77777777" w:rsidTr="006A7044">
        <w:trPr>
          <w:trHeight w:val="510"/>
        </w:trPr>
        <w:tc>
          <w:tcPr>
            <w:tcW w:w="3402" w:type="dxa"/>
            <w:tcBorders>
              <w:top w:val="nil"/>
              <w:bottom w:val="nil"/>
            </w:tcBorders>
            <w:vAlign w:val="bottom"/>
          </w:tcPr>
          <w:p w14:paraId="6616916C" w14:textId="77777777" w:rsidR="002A4206" w:rsidRPr="002D0799" w:rsidRDefault="002A4206" w:rsidP="0012778A">
            <w:pPr>
              <w:jc w:val="right"/>
            </w:pPr>
            <w:r w:rsidRPr="002D0799">
              <w:t xml:space="preserve">Date </w:t>
            </w:r>
            <w:r>
              <w:t>évaluation finale</w:t>
            </w:r>
          </w:p>
        </w:tc>
        <w:tc>
          <w:tcPr>
            <w:tcW w:w="5658" w:type="dxa"/>
            <w:tcBorders>
              <w:top w:val="single" w:sz="4" w:space="0" w:color="FF6F6C"/>
              <w:bottom w:val="single" w:sz="4" w:space="0" w:color="FF6F6C"/>
            </w:tcBorders>
            <w:vAlign w:val="bottom"/>
          </w:tcPr>
          <w:sdt>
            <w:sdtPr>
              <w:id w:val="900485767"/>
              <w:placeholder>
                <w:docPart w:val="3572553F0794409792E7E9B6F91C4B4F"/>
              </w:placeholder>
              <w:showingPlcHdr/>
              <w:text/>
            </w:sdtPr>
            <w:sdtContent>
              <w:p w14:paraId="0AD5D0D4" w14:textId="20C41553" w:rsidR="002A4206" w:rsidRPr="00525194" w:rsidRDefault="002A4206" w:rsidP="002A4206">
                <w:r w:rsidRPr="002D0799">
                  <w:rPr>
                    <w:caps/>
                  </w:rPr>
                  <w:t xml:space="preserve">    </w:t>
                </w:r>
              </w:p>
            </w:sdtContent>
          </w:sdt>
        </w:tc>
      </w:tr>
      <w:tr w:rsidR="002A4206" w:rsidRPr="00525194" w14:paraId="388B96EB" w14:textId="77777777" w:rsidTr="006A7044">
        <w:trPr>
          <w:trHeight w:val="510"/>
        </w:trPr>
        <w:tc>
          <w:tcPr>
            <w:tcW w:w="3402" w:type="dxa"/>
            <w:tcBorders>
              <w:top w:val="nil"/>
              <w:bottom w:val="nil"/>
            </w:tcBorders>
            <w:vAlign w:val="bottom"/>
          </w:tcPr>
          <w:p w14:paraId="109CA610" w14:textId="57B22CFF" w:rsidR="002A4206" w:rsidRPr="002D0799" w:rsidRDefault="002A4206" w:rsidP="002A4206">
            <w:pPr>
              <w:jc w:val="right"/>
            </w:pPr>
            <w:proofErr w:type="spellStart"/>
            <w:r>
              <w:t>Praticien</w:t>
            </w:r>
            <w:r w:rsidRPr="002D0799">
              <w:t>·</w:t>
            </w:r>
            <w:r>
              <w:t>ne</w:t>
            </w:r>
            <w:proofErr w:type="spellEnd"/>
            <w:r>
              <w:t xml:space="preserve"> </w:t>
            </w:r>
            <w:proofErr w:type="spellStart"/>
            <w:r>
              <w:t>formateur</w:t>
            </w:r>
            <w:r w:rsidRPr="002D0799">
              <w:t>·</w:t>
            </w:r>
            <w:r>
              <w:t>trice</w:t>
            </w:r>
            <w:proofErr w:type="spellEnd"/>
          </w:p>
        </w:tc>
        <w:tc>
          <w:tcPr>
            <w:tcW w:w="5658" w:type="dxa"/>
            <w:tcBorders>
              <w:top w:val="single" w:sz="4" w:space="0" w:color="FF6F6C"/>
              <w:bottom w:val="single" w:sz="4" w:space="0" w:color="FF6F6C"/>
            </w:tcBorders>
            <w:vAlign w:val="bottom"/>
          </w:tcPr>
          <w:p w14:paraId="148B4ACE" w14:textId="77777777" w:rsidR="002A4206" w:rsidRDefault="002A4206" w:rsidP="0012778A">
            <w:pPr>
              <w:ind w:left="108"/>
            </w:pPr>
          </w:p>
          <w:p w14:paraId="649B6557" w14:textId="77777777" w:rsidR="002A4206" w:rsidRDefault="002A4206" w:rsidP="002A4206"/>
        </w:tc>
      </w:tr>
      <w:tr w:rsidR="002A4206" w:rsidRPr="00525194" w14:paraId="03BA1729" w14:textId="77777777" w:rsidTr="006A7044">
        <w:trPr>
          <w:trHeight w:val="510"/>
        </w:trPr>
        <w:tc>
          <w:tcPr>
            <w:tcW w:w="3402" w:type="dxa"/>
            <w:tcBorders>
              <w:top w:val="nil"/>
              <w:bottom w:val="nil"/>
            </w:tcBorders>
            <w:vAlign w:val="bottom"/>
          </w:tcPr>
          <w:p w14:paraId="2200B198" w14:textId="6C31F9E3" w:rsidR="002A4206" w:rsidRDefault="002A4206" w:rsidP="002A4206">
            <w:pPr>
              <w:jc w:val="right"/>
            </w:pPr>
            <w:r>
              <w:t>Nom de l’institution</w:t>
            </w:r>
          </w:p>
        </w:tc>
        <w:tc>
          <w:tcPr>
            <w:tcW w:w="5658" w:type="dxa"/>
            <w:tcBorders>
              <w:top w:val="single" w:sz="4" w:space="0" w:color="FF6F6C"/>
              <w:bottom w:val="single" w:sz="4" w:space="0" w:color="FF6F6C"/>
            </w:tcBorders>
            <w:vAlign w:val="bottom"/>
          </w:tcPr>
          <w:p w14:paraId="0FA9E4C5" w14:textId="77777777" w:rsidR="002A4206" w:rsidRDefault="002A4206" w:rsidP="0012778A">
            <w:pPr>
              <w:ind w:left="108"/>
            </w:pPr>
          </w:p>
        </w:tc>
      </w:tr>
      <w:tr w:rsidR="002A4206" w:rsidRPr="00525194" w14:paraId="37318575" w14:textId="77777777" w:rsidTr="006A7044">
        <w:trPr>
          <w:trHeight w:val="510"/>
        </w:trPr>
        <w:tc>
          <w:tcPr>
            <w:tcW w:w="3402" w:type="dxa"/>
            <w:tcBorders>
              <w:top w:val="nil"/>
              <w:bottom w:val="nil"/>
            </w:tcBorders>
            <w:vAlign w:val="bottom"/>
          </w:tcPr>
          <w:p w14:paraId="592E594D" w14:textId="242C30D3" w:rsidR="002A4206" w:rsidRDefault="002A4206" w:rsidP="002A4206">
            <w:pPr>
              <w:jc w:val="right"/>
            </w:pPr>
            <w:r>
              <w:t>Adresse</w:t>
            </w:r>
          </w:p>
        </w:tc>
        <w:tc>
          <w:tcPr>
            <w:tcW w:w="5658" w:type="dxa"/>
            <w:tcBorders>
              <w:top w:val="single" w:sz="4" w:space="0" w:color="FF6F6C"/>
              <w:bottom w:val="single" w:sz="4" w:space="0" w:color="FF6F6C"/>
            </w:tcBorders>
            <w:vAlign w:val="bottom"/>
          </w:tcPr>
          <w:p w14:paraId="6224C1F3" w14:textId="77777777" w:rsidR="002A4206" w:rsidRDefault="002A4206" w:rsidP="0012778A">
            <w:pPr>
              <w:ind w:left="108"/>
            </w:pPr>
          </w:p>
        </w:tc>
      </w:tr>
      <w:tr w:rsidR="002A4206" w:rsidRPr="00525194" w14:paraId="38BF4406" w14:textId="77777777" w:rsidTr="006A7044">
        <w:trPr>
          <w:trHeight w:val="510"/>
        </w:trPr>
        <w:tc>
          <w:tcPr>
            <w:tcW w:w="3402" w:type="dxa"/>
            <w:tcBorders>
              <w:top w:val="nil"/>
              <w:bottom w:val="nil"/>
            </w:tcBorders>
            <w:vAlign w:val="bottom"/>
          </w:tcPr>
          <w:p w14:paraId="0EF8DC0C" w14:textId="77777777" w:rsidR="002A4206" w:rsidRDefault="002A4206" w:rsidP="002A4206">
            <w:pPr>
              <w:jc w:val="right"/>
            </w:pPr>
          </w:p>
        </w:tc>
        <w:tc>
          <w:tcPr>
            <w:tcW w:w="5658" w:type="dxa"/>
            <w:tcBorders>
              <w:top w:val="single" w:sz="4" w:space="0" w:color="FF6F6C"/>
              <w:bottom w:val="single" w:sz="4" w:space="0" w:color="FF6F6C"/>
            </w:tcBorders>
            <w:vAlign w:val="bottom"/>
          </w:tcPr>
          <w:p w14:paraId="7C1E7D71" w14:textId="77777777" w:rsidR="002A4206" w:rsidRDefault="002A4206" w:rsidP="0012778A">
            <w:pPr>
              <w:ind w:left="108"/>
            </w:pPr>
          </w:p>
        </w:tc>
      </w:tr>
    </w:tbl>
    <w:p w14:paraId="730B9A30" w14:textId="61708E85" w:rsidR="00FC0FCF" w:rsidRDefault="00FC0FCF">
      <w:pPr>
        <w:overflowPunct/>
        <w:autoSpaceDE/>
        <w:autoSpaceDN/>
        <w:adjustRightInd/>
        <w:textAlignment w:val="auto"/>
      </w:pPr>
    </w:p>
    <w:p w14:paraId="36186B58" w14:textId="77777777" w:rsidR="00FC0FCF" w:rsidRDefault="00FC0FCF">
      <w:pPr>
        <w:overflowPunct/>
        <w:autoSpaceDE/>
        <w:autoSpaceDN/>
        <w:adjustRightInd/>
        <w:textAlignment w:val="auto"/>
      </w:pPr>
      <w:r>
        <w:br w:type="page"/>
      </w:r>
    </w:p>
    <w:p w14:paraId="0769CB64" w14:textId="015B643D" w:rsidR="002A4206" w:rsidRPr="00B36B38" w:rsidRDefault="00FC0FCF" w:rsidP="00FC0FCF">
      <w:pPr>
        <w:pStyle w:val="Titre1HESAV"/>
      </w:pPr>
      <w:r>
        <w:lastRenderedPageBreak/>
        <w:t xml:space="preserve">1 </w:t>
      </w:r>
      <w:r w:rsidR="002A4206" w:rsidRPr="00B36B38">
        <w:t>Rôle d’expert·e</w:t>
      </w:r>
      <w:bookmarkEnd w:id="0"/>
    </w:p>
    <w:p w14:paraId="00AC65E4" w14:textId="5B044D4C" w:rsidR="002A4206" w:rsidRPr="00B36B38" w:rsidRDefault="00FC0FCF" w:rsidP="00FC0FCF">
      <w:pPr>
        <w:pStyle w:val="Titre2HESAV"/>
      </w:pPr>
      <w:r>
        <w:t xml:space="preserve">1.1 </w:t>
      </w:r>
      <w:r w:rsidR="002A4206" w:rsidRPr="00B36B38">
        <w:t>Fondements conceptuels</w:t>
      </w:r>
    </w:p>
    <w:tbl>
      <w:tblPr>
        <w:tblStyle w:val="Grilledutableau"/>
        <w:tblW w:w="4999" w:type="pct"/>
        <w:tblBorders>
          <w:top w:val="single" w:sz="2" w:space="0" w:color="FFFFFF" w:themeColor="background1"/>
          <w:left w:val="single" w:sz="2" w:space="0" w:color="FFFFFF" w:themeColor="background1"/>
          <w:bottom w:val="none" w:sz="0" w:space="0" w:color="auto"/>
          <w:right w:val="single" w:sz="2" w:space="0" w:color="FFFFFF" w:themeColor="background1"/>
          <w:insideH w:val="single" w:sz="6" w:space="0" w:color="FFFFFF" w:themeColor="background1"/>
          <w:insideV w:val="single" w:sz="6" w:space="0" w:color="FFFFFF" w:themeColor="background1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496"/>
        <w:gridCol w:w="1105"/>
        <w:gridCol w:w="1178"/>
        <w:gridCol w:w="1105"/>
        <w:gridCol w:w="1105"/>
        <w:gridCol w:w="1106"/>
        <w:gridCol w:w="1105"/>
      </w:tblGrid>
      <w:tr w:rsidR="002A4206" w:rsidRPr="001107C5" w14:paraId="0B66360E" w14:textId="77777777" w:rsidTr="00666D9F">
        <w:trPr>
          <w:trHeight w:val="311"/>
        </w:trPr>
        <w:tc>
          <w:tcPr>
            <w:tcW w:w="1714" w:type="pct"/>
            <w:tcBorders>
              <w:top w:val="nil"/>
              <w:left w:val="nil"/>
              <w:bottom w:val="nil"/>
              <w:right w:val="single" w:sz="6" w:space="0" w:color="FFFFFF" w:themeColor="background1"/>
            </w:tcBorders>
            <w:shd w:val="clear" w:color="auto" w:fill="FF6F6C"/>
            <w:vAlign w:val="center"/>
          </w:tcPr>
          <w:p w14:paraId="70CD95E5" w14:textId="77777777" w:rsidR="002A4206" w:rsidRDefault="002A4206" w:rsidP="00127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61" w:type="pct"/>
            <w:gridSpan w:val="3"/>
            <w:tcBorders>
              <w:top w:val="single" w:sz="2" w:space="0" w:color="FFFFFF" w:themeColor="background1"/>
              <w:left w:val="single" w:sz="6" w:space="0" w:color="FFFFFF" w:themeColor="background1"/>
              <w:bottom w:val="nil"/>
              <w:right w:val="single" w:sz="6" w:space="0" w:color="FFFFFF" w:themeColor="background1"/>
            </w:tcBorders>
            <w:shd w:val="clear" w:color="auto" w:fill="FF6F6C"/>
            <w:vAlign w:val="center"/>
          </w:tcPr>
          <w:p w14:paraId="19FC69A2" w14:textId="77777777" w:rsidR="002A4206" w:rsidRPr="00FC0FCF" w:rsidRDefault="002A4206" w:rsidP="0012778A">
            <w:pPr>
              <w:jc w:val="center"/>
              <w:rPr>
                <w:rFonts w:cstheme="minorHAnsi"/>
                <w:szCs w:val="22"/>
              </w:rPr>
            </w:pPr>
            <w:r w:rsidRPr="00FC0FCF">
              <w:rPr>
                <w:rFonts w:cstheme="minorHAnsi"/>
                <w:szCs w:val="22"/>
              </w:rPr>
              <w:t>Évaluation intermédiaire</w:t>
            </w:r>
          </w:p>
        </w:tc>
        <w:tc>
          <w:tcPr>
            <w:tcW w:w="1625" w:type="pct"/>
            <w:gridSpan w:val="3"/>
            <w:tcBorders>
              <w:top w:val="single" w:sz="2" w:space="0" w:color="FFFFFF" w:themeColor="background1"/>
              <w:left w:val="single" w:sz="6" w:space="0" w:color="FFFFFF" w:themeColor="background1"/>
              <w:bottom w:val="nil"/>
              <w:right w:val="single" w:sz="2" w:space="0" w:color="FFFFFF" w:themeColor="background1"/>
            </w:tcBorders>
            <w:shd w:val="clear" w:color="auto" w:fill="FF6F6C"/>
            <w:vAlign w:val="center"/>
          </w:tcPr>
          <w:p w14:paraId="036D190A" w14:textId="77777777" w:rsidR="002A4206" w:rsidRPr="00FC0FCF" w:rsidRDefault="002A4206" w:rsidP="0012778A">
            <w:pPr>
              <w:jc w:val="center"/>
              <w:rPr>
                <w:rFonts w:cstheme="minorHAnsi"/>
                <w:szCs w:val="22"/>
              </w:rPr>
            </w:pPr>
            <w:r w:rsidRPr="00FC0FCF">
              <w:rPr>
                <w:rFonts w:cstheme="minorHAnsi"/>
                <w:szCs w:val="22"/>
              </w:rPr>
              <w:t>Évaluation finale</w:t>
            </w:r>
          </w:p>
        </w:tc>
      </w:tr>
      <w:tr w:rsidR="002A4206" w:rsidRPr="001107C5" w14:paraId="2EE5BBF5" w14:textId="77777777" w:rsidTr="00666D9F">
        <w:trPr>
          <w:trHeight w:val="311"/>
        </w:trPr>
        <w:tc>
          <w:tcPr>
            <w:tcW w:w="1714" w:type="pct"/>
            <w:tcBorders>
              <w:top w:val="nil"/>
              <w:bottom w:val="single" w:sz="2" w:space="0" w:color="FF6F6C"/>
              <w:right w:val="single" w:sz="6" w:space="0" w:color="FFFFFF" w:themeColor="background1"/>
            </w:tcBorders>
            <w:shd w:val="clear" w:color="auto" w:fill="FF6F6C"/>
            <w:vAlign w:val="center"/>
          </w:tcPr>
          <w:p w14:paraId="6B346B02" w14:textId="77777777" w:rsidR="002A4206" w:rsidRPr="00FC0FCF" w:rsidRDefault="002A4206" w:rsidP="0012778A">
            <w:pPr>
              <w:jc w:val="center"/>
              <w:rPr>
                <w:rFonts w:cstheme="minorHAnsi"/>
                <w:szCs w:val="22"/>
              </w:rPr>
            </w:pPr>
            <w:r w:rsidRPr="00FC0FCF">
              <w:rPr>
                <w:rFonts w:cstheme="minorHAnsi"/>
                <w:szCs w:val="22"/>
              </w:rPr>
              <w:t>Activités</w:t>
            </w:r>
          </w:p>
        </w:tc>
        <w:tc>
          <w:tcPr>
            <w:tcW w:w="542" w:type="pct"/>
            <w:tcBorders>
              <w:top w:val="single" w:sz="2" w:space="0" w:color="FFFFFF" w:themeColor="background1"/>
              <w:left w:val="single" w:sz="6" w:space="0" w:color="FFFFFF" w:themeColor="background1"/>
              <w:bottom w:val="single" w:sz="2" w:space="0" w:color="FF6F6C"/>
              <w:right w:val="single" w:sz="2" w:space="0" w:color="FFFFFF" w:themeColor="background1"/>
            </w:tcBorders>
            <w:shd w:val="clear" w:color="auto" w:fill="FF6F6C"/>
            <w:vAlign w:val="center"/>
          </w:tcPr>
          <w:p w14:paraId="1BBF0348" w14:textId="6309119F" w:rsidR="002A4206" w:rsidRPr="00FC0FCF" w:rsidRDefault="002A4206" w:rsidP="00FC0FCF">
            <w:pPr>
              <w:jc w:val="center"/>
              <w:rPr>
                <w:rFonts w:cstheme="minorHAnsi"/>
                <w:szCs w:val="22"/>
              </w:rPr>
            </w:pPr>
            <w:r w:rsidRPr="00FC0FCF">
              <w:rPr>
                <w:rFonts w:cstheme="minorHAnsi"/>
                <w:szCs w:val="22"/>
              </w:rPr>
              <w:t>Non acquis</w:t>
            </w:r>
          </w:p>
        </w:tc>
        <w:tc>
          <w:tcPr>
            <w:tcW w:w="577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6F6C"/>
              <w:right w:val="single" w:sz="2" w:space="0" w:color="FFFFFF" w:themeColor="background1"/>
            </w:tcBorders>
            <w:shd w:val="clear" w:color="auto" w:fill="FF6F6C"/>
            <w:vAlign w:val="center"/>
          </w:tcPr>
          <w:p w14:paraId="7EC44A79" w14:textId="6DF5DAF9" w:rsidR="002A4206" w:rsidRPr="00FC0FCF" w:rsidRDefault="002A4206" w:rsidP="00FC0FCF">
            <w:pPr>
              <w:jc w:val="center"/>
              <w:rPr>
                <w:rFonts w:cstheme="minorHAnsi"/>
                <w:szCs w:val="22"/>
              </w:rPr>
            </w:pPr>
            <w:r w:rsidRPr="00FC0FCF">
              <w:rPr>
                <w:rFonts w:cstheme="minorHAnsi"/>
                <w:szCs w:val="22"/>
              </w:rPr>
              <w:t>Acquisition en cours</w:t>
            </w:r>
          </w:p>
        </w:tc>
        <w:tc>
          <w:tcPr>
            <w:tcW w:w="542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6F6C"/>
              <w:right w:val="single" w:sz="6" w:space="0" w:color="FFFFFF" w:themeColor="background1"/>
            </w:tcBorders>
            <w:shd w:val="clear" w:color="auto" w:fill="FF6F6C"/>
            <w:vAlign w:val="center"/>
          </w:tcPr>
          <w:p w14:paraId="4B69EDC1" w14:textId="77777777" w:rsidR="002A4206" w:rsidRPr="00FC0FCF" w:rsidRDefault="002A4206" w:rsidP="0012778A">
            <w:pPr>
              <w:jc w:val="center"/>
              <w:rPr>
                <w:rFonts w:cstheme="minorHAnsi"/>
                <w:szCs w:val="22"/>
              </w:rPr>
            </w:pPr>
            <w:r w:rsidRPr="00FC0FCF">
              <w:rPr>
                <w:rFonts w:cstheme="minorHAnsi"/>
                <w:szCs w:val="22"/>
              </w:rPr>
              <w:t>Acquis</w:t>
            </w:r>
          </w:p>
        </w:tc>
        <w:tc>
          <w:tcPr>
            <w:tcW w:w="542" w:type="pct"/>
            <w:tcBorders>
              <w:top w:val="single" w:sz="2" w:space="0" w:color="FFFFFF" w:themeColor="background1"/>
              <w:left w:val="single" w:sz="6" w:space="0" w:color="FFFFFF" w:themeColor="background1"/>
              <w:bottom w:val="single" w:sz="2" w:space="0" w:color="FF6F6C"/>
              <w:right w:val="single" w:sz="2" w:space="0" w:color="FFFFFF" w:themeColor="background1"/>
            </w:tcBorders>
            <w:shd w:val="clear" w:color="auto" w:fill="FF6F6C"/>
            <w:vAlign w:val="center"/>
          </w:tcPr>
          <w:p w14:paraId="6C7D68C1" w14:textId="27FE54D4" w:rsidR="002A4206" w:rsidRPr="00FC0FCF" w:rsidRDefault="002A4206" w:rsidP="00FC0FCF">
            <w:pPr>
              <w:jc w:val="center"/>
              <w:rPr>
                <w:rFonts w:cstheme="minorHAnsi"/>
                <w:szCs w:val="22"/>
              </w:rPr>
            </w:pPr>
            <w:r w:rsidRPr="00FC0FCF">
              <w:rPr>
                <w:rFonts w:cstheme="minorHAnsi"/>
                <w:szCs w:val="22"/>
              </w:rPr>
              <w:t>Non validé</w:t>
            </w:r>
          </w:p>
        </w:tc>
        <w:tc>
          <w:tcPr>
            <w:tcW w:w="542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6F6C"/>
              <w:right w:val="single" w:sz="2" w:space="0" w:color="FFFFFF" w:themeColor="background1"/>
            </w:tcBorders>
            <w:shd w:val="clear" w:color="auto" w:fill="FF6F6C"/>
            <w:vAlign w:val="center"/>
          </w:tcPr>
          <w:p w14:paraId="2228ABC7" w14:textId="77777777" w:rsidR="002A4206" w:rsidRPr="00FC0FCF" w:rsidRDefault="002A4206" w:rsidP="0012778A">
            <w:pPr>
              <w:jc w:val="center"/>
              <w:rPr>
                <w:rFonts w:cstheme="minorHAnsi"/>
                <w:szCs w:val="22"/>
              </w:rPr>
            </w:pPr>
            <w:r w:rsidRPr="00FC0FCF">
              <w:rPr>
                <w:rFonts w:cstheme="minorHAnsi"/>
                <w:szCs w:val="22"/>
              </w:rPr>
              <w:t>Validé</w:t>
            </w:r>
          </w:p>
        </w:tc>
        <w:tc>
          <w:tcPr>
            <w:tcW w:w="542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6F6C"/>
              <w:right w:val="nil"/>
            </w:tcBorders>
            <w:shd w:val="clear" w:color="auto" w:fill="FF6F6C"/>
            <w:vAlign w:val="center"/>
          </w:tcPr>
          <w:p w14:paraId="3700A5CF" w14:textId="0BDE76F9" w:rsidR="002A4206" w:rsidRPr="00FC0FCF" w:rsidRDefault="002A4206" w:rsidP="00FC0FCF">
            <w:pPr>
              <w:jc w:val="center"/>
              <w:rPr>
                <w:rFonts w:cstheme="minorHAnsi"/>
                <w:szCs w:val="22"/>
              </w:rPr>
            </w:pPr>
            <w:r w:rsidRPr="00FC0FCF">
              <w:rPr>
                <w:rFonts w:cstheme="minorHAnsi"/>
                <w:szCs w:val="22"/>
              </w:rPr>
              <w:t>Non applicable</w:t>
            </w:r>
          </w:p>
        </w:tc>
      </w:tr>
      <w:tr w:rsidR="00BF32AF" w:rsidRPr="00BE57E8" w14:paraId="5C5478E5" w14:textId="77777777" w:rsidTr="00666D9F">
        <w:trPr>
          <w:trHeight w:val="306"/>
        </w:trPr>
        <w:tc>
          <w:tcPr>
            <w:tcW w:w="1714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</w:tcPr>
          <w:p w14:paraId="3E6883F7" w14:textId="5322F48F" w:rsidR="00BF32AF" w:rsidRPr="00FC0FCF" w:rsidRDefault="00BF32AF" w:rsidP="00BF32AF">
            <w:pPr>
              <w:spacing w:line="276" w:lineRule="auto"/>
              <w:jc w:val="both"/>
              <w:rPr>
                <w:rFonts w:cs="Arial"/>
                <w:szCs w:val="22"/>
                <w:lang w:val="fr-CH"/>
              </w:rPr>
            </w:pPr>
            <w:r w:rsidRPr="00BF32AF">
              <w:rPr>
                <w:b/>
                <w:bCs/>
              </w:rPr>
              <w:t>Activité 1.</w:t>
            </w:r>
            <w:r w:rsidRPr="00F658FD">
              <w:t xml:space="preserve"> Promouvoir les activités à réaliser dans le cadre de l’intervention en ergothérapie</w:t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4A9B6C07" w14:textId="38DAE96F" w:rsidR="00BF32AF" w:rsidRPr="001107C5" w:rsidRDefault="00BF32AF" w:rsidP="00BF32AF">
            <w:pPr>
              <w:jc w:val="center"/>
              <w:rPr>
                <w:rFonts w:cstheme="minorHAnsi"/>
              </w:rPr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7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478C2574" w14:textId="51EA4B75" w:rsidR="00BF32AF" w:rsidRPr="00EA16B5" w:rsidRDefault="00BF32AF" w:rsidP="00BF32AF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6685B5F8" w14:textId="77777777" w:rsidR="00BF32AF" w:rsidRPr="00EA16B5" w:rsidRDefault="00BF32AF" w:rsidP="00BF32AF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32A2DB56" w14:textId="77777777" w:rsidR="00BF32AF" w:rsidRPr="00EA16B5" w:rsidRDefault="00BF32AF" w:rsidP="00BF32AF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2CC54FD4" w14:textId="77777777" w:rsidR="00BF32AF" w:rsidRPr="00EA16B5" w:rsidRDefault="00BF32AF" w:rsidP="00BF32AF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28944CD6" w14:textId="77777777" w:rsidR="00BF32AF" w:rsidRPr="00EA16B5" w:rsidRDefault="00BF32AF" w:rsidP="00BF32AF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</w:tr>
      <w:tr w:rsidR="00BF32AF" w:rsidRPr="00BE57E8" w14:paraId="5849B0A0" w14:textId="77777777" w:rsidTr="00666D9F">
        <w:trPr>
          <w:trHeight w:val="306"/>
        </w:trPr>
        <w:tc>
          <w:tcPr>
            <w:tcW w:w="1714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</w:tcPr>
          <w:p w14:paraId="2FAECA26" w14:textId="0CCEBB91" w:rsidR="00BF32AF" w:rsidRPr="00FC0FCF" w:rsidRDefault="00BF32AF" w:rsidP="00BF32AF">
            <w:pPr>
              <w:spacing w:line="276" w:lineRule="auto"/>
              <w:jc w:val="both"/>
              <w:rPr>
                <w:rFonts w:cs="Arial"/>
                <w:szCs w:val="22"/>
                <w:lang w:val="fr-CH"/>
              </w:rPr>
            </w:pPr>
            <w:r w:rsidRPr="00BF32AF">
              <w:rPr>
                <w:b/>
                <w:bCs/>
              </w:rPr>
              <w:t>Activité 2.</w:t>
            </w:r>
            <w:r w:rsidR="004728AC">
              <w:rPr>
                <w:b/>
                <w:bCs/>
              </w:rPr>
              <w:t xml:space="preserve"> </w:t>
            </w:r>
            <w:r w:rsidRPr="00F658FD">
              <w:t xml:space="preserve">Justifier l’utilisation d’une approche plutôt qu’une autre au sein d’un service et en fonction d’une personne (ex : top-down, </w:t>
            </w:r>
            <w:proofErr w:type="spellStart"/>
            <w:r w:rsidRPr="00F658FD">
              <w:t>bottom</w:t>
            </w:r>
            <w:proofErr w:type="spellEnd"/>
            <w:r w:rsidRPr="00F658FD">
              <w:t>-up, PCC...)</w:t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5F8DEF4A" w14:textId="77777777" w:rsidR="00BF32AF" w:rsidRPr="001107C5" w:rsidRDefault="00BF32AF" w:rsidP="00BF32AF">
            <w:pPr>
              <w:jc w:val="center"/>
              <w:rPr>
                <w:rFonts w:cstheme="minorHAnsi"/>
              </w:rPr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7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6321E1C4" w14:textId="77777777" w:rsidR="00BF32AF" w:rsidRPr="00EA16B5" w:rsidRDefault="00BF32AF" w:rsidP="00BF32AF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25DF0E05" w14:textId="77777777" w:rsidR="00BF32AF" w:rsidRPr="00EA16B5" w:rsidRDefault="00BF32AF" w:rsidP="00BF32AF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7929AC48" w14:textId="77777777" w:rsidR="00BF32AF" w:rsidRPr="00EA16B5" w:rsidRDefault="00BF32AF" w:rsidP="00BF32AF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4EC33786" w14:textId="77777777" w:rsidR="00BF32AF" w:rsidRPr="00EA16B5" w:rsidRDefault="00BF32AF" w:rsidP="00BF32AF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3235E2C7" w14:textId="77777777" w:rsidR="00BF32AF" w:rsidRPr="00EA16B5" w:rsidRDefault="00BF32AF" w:rsidP="00BF32AF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</w:tr>
      <w:tr w:rsidR="00BF32AF" w:rsidRPr="00BE57E8" w14:paraId="69EA4732" w14:textId="77777777" w:rsidTr="00666D9F">
        <w:trPr>
          <w:trHeight w:val="306"/>
        </w:trPr>
        <w:tc>
          <w:tcPr>
            <w:tcW w:w="1714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</w:tcPr>
          <w:p w14:paraId="1E09DD24" w14:textId="71FE6A90" w:rsidR="00BF32AF" w:rsidRPr="00FC0FCF" w:rsidRDefault="00BF32AF" w:rsidP="00BF32AF">
            <w:pPr>
              <w:spacing w:line="276" w:lineRule="auto"/>
              <w:jc w:val="both"/>
              <w:rPr>
                <w:rFonts w:cs="Arial"/>
                <w:szCs w:val="22"/>
                <w:lang w:val="fr-CH"/>
              </w:rPr>
            </w:pPr>
            <w:r w:rsidRPr="00BF32AF">
              <w:rPr>
                <w:b/>
                <w:bCs/>
              </w:rPr>
              <w:t>Activité 3.</w:t>
            </w:r>
            <w:r w:rsidRPr="00F658FD">
              <w:t xml:space="preserve"> Justifier un plan d’intervention à l’aide d’un modèle théorique et/ou de pratique adéquat (ex : OTPF, OTIPM, </w:t>
            </w:r>
            <w:proofErr w:type="spellStart"/>
            <w:r w:rsidRPr="00F658FD">
              <w:t>Bobath</w:t>
            </w:r>
            <w:proofErr w:type="spellEnd"/>
            <w:r w:rsidRPr="00F658FD">
              <w:t>...)</w:t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7B7580F2" w14:textId="77777777" w:rsidR="00BF32AF" w:rsidRPr="001107C5" w:rsidRDefault="00BF32AF" w:rsidP="00BF32AF">
            <w:pPr>
              <w:jc w:val="center"/>
              <w:rPr>
                <w:rFonts w:cstheme="minorHAnsi"/>
              </w:rPr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7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65E0C011" w14:textId="77777777" w:rsidR="00BF32AF" w:rsidRPr="00EA16B5" w:rsidRDefault="00BF32AF" w:rsidP="00BF32AF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7A354BA0" w14:textId="77777777" w:rsidR="00BF32AF" w:rsidRPr="00EA16B5" w:rsidRDefault="00BF32AF" w:rsidP="00BF32AF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69A33833" w14:textId="77777777" w:rsidR="00BF32AF" w:rsidRPr="00EA16B5" w:rsidRDefault="00BF32AF" w:rsidP="00BF32AF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35AFFF21" w14:textId="77777777" w:rsidR="00BF32AF" w:rsidRPr="00EA16B5" w:rsidRDefault="00BF32AF" w:rsidP="00BF32AF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3BDB5F78" w14:textId="77777777" w:rsidR="00BF32AF" w:rsidRPr="00EA16B5" w:rsidRDefault="00BF32AF" w:rsidP="00BF32AF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</w:tr>
    </w:tbl>
    <w:p w14:paraId="5BBA49BD" w14:textId="77777777" w:rsidR="002A4206" w:rsidRDefault="002A4206" w:rsidP="002A4206">
      <w:pPr>
        <w:pStyle w:val="Sansinterligne"/>
        <w:rPr>
          <w:rStyle w:val="Essentielle"/>
        </w:rPr>
      </w:pP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5097"/>
        <w:gridCol w:w="5098"/>
      </w:tblGrid>
      <w:tr w:rsidR="002A4206" w14:paraId="1B19AB74" w14:textId="77777777" w:rsidTr="0012778A">
        <w:tc>
          <w:tcPr>
            <w:tcW w:w="2500" w:type="pct"/>
            <w:tcBorders>
              <w:bottom w:val="nil"/>
            </w:tcBorders>
          </w:tcPr>
          <w:p w14:paraId="14ABCC2D" w14:textId="77777777" w:rsidR="002A4206" w:rsidRPr="00FC0FCF" w:rsidRDefault="002A4206" w:rsidP="0012778A">
            <w:pPr>
              <w:pStyle w:val="Sous-titre"/>
              <w:spacing w:before="60" w:after="60"/>
              <w:rPr>
                <w:color w:val="FF6F6C"/>
              </w:rPr>
            </w:pPr>
            <w:r w:rsidRPr="00FC0FCF">
              <w:rPr>
                <w:rFonts w:ascii="Arial" w:eastAsia="Times New Roman" w:hAnsi="Arial" w:cs="Arial"/>
                <w:color w:val="FF6F6C"/>
                <w:sz w:val="22"/>
                <w:szCs w:val="22"/>
                <w:lang w:eastAsia="fr-FR"/>
              </w:rPr>
              <w:t>Commentaires évaluation intermédiaire :</w:t>
            </w:r>
          </w:p>
        </w:tc>
        <w:tc>
          <w:tcPr>
            <w:tcW w:w="2500" w:type="pct"/>
            <w:tcBorders>
              <w:bottom w:val="nil"/>
            </w:tcBorders>
          </w:tcPr>
          <w:p w14:paraId="1DC49F22" w14:textId="77777777" w:rsidR="002A4206" w:rsidRPr="00FC0FCF" w:rsidRDefault="002A4206" w:rsidP="0012778A">
            <w:pPr>
              <w:pStyle w:val="Sous-titre"/>
              <w:spacing w:before="60" w:after="60"/>
              <w:rPr>
                <w:color w:val="FF6F6C"/>
              </w:rPr>
            </w:pPr>
            <w:r w:rsidRPr="00FC0FCF">
              <w:rPr>
                <w:rFonts w:ascii="Arial" w:eastAsia="Times New Roman" w:hAnsi="Arial" w:cs="Arial"/>
                <w:color w:val="FF6F6C"/>
                <w:sz w:val="22"/>
                <w:szCs w:val="22"/>
                <w:lang w:eastAsia="fr-FR"/>
              </w:rPr>
              <w:t>Commentaires évaluation finale :</w:t>
            </w:r>
          </w:p>
        </w:tc>
      </w:tr>
      <w:tr w:rsidR="002A4206" w14:paraId="69DE5332" w14:textId="77777777" w:rsidTr="00BF32AF">
        <w:trPr>
          <w:trHeight w:hRule="exact" w:val="6343"/>
        </w:trPr>
        <w:sdt>
          <w:sdtPr>
            <w:id w:val="-141275611"/>
            <w:placeholder>
              <w:docPart w:val="73AC589CCA50476E99D796EF22C675E5"/>
            </w:placeholder>
            <w:showingPlcHdr/>
            <w:text w:multiLine="1"/>
          </w:sdtPr>
          <w:sdtContent>
            <w:tc>
              <w:tcPr>
                <w:tcW w:w="2500" w:type="pct"/>
                <w:tcBorders>
                  <w:top w:val="nil"/>
                </w:tcBorders>
              </w:tcPr>
              <w:p w14:paraId="42D33B49" w14:textId="77777777" w:rsidR="002A4206" w:rsidRDefault="002A4206" w:rsidP="0012778A">
                <w:pPr>
                  <w:pStyle w:val="Sansinterligne"/>
                  <w:jc w:val="left"/>
                </w:pPr>
                <w:r>
                  <w:t xml:space="preserve">     </w:t>
                </w:r>
              </w:p>
            </w:tc>
          </w:sdtContent>
        </w:sdt>
        <w:sdt>
          <w:sdtPr>
            <w:id w:val="807368555"/>
            <w:placeholder>
              <w:docPart w:val="D95FAC2C0A3A408D8621EA7E78F40C9E"/>
            </w:placeholder>
            <w:showingPlcHdr/>
            <w:text w:multiLine="1"/>
          </w:sdtPr>
          <w:sdtContent>
            <w:tc>
              <w:tcPr>
                <w:tcW w:w="2500" w:type="pct"/>
                <w:tcBorders>
                  <w:top w:val="nil"/>
                </w:tcBorders>
              </w:tcPr>
              <w:p w14:paraId="3C963790" w14:textId="77777777" w:rsidR="002A4206" w:rsidRDefault="002A4206" w:rsidP="0012778A">
                <w:pPr>
                  <w:pStyle w:val="Sansinterligne"/>
                  <w:jc w:val="left"/>
                </w:pPr>
                <w:r>
                  <w:t xml:space="preserve">     </w:t>
                </w:r>
              </w:p>
            </w:tc>
          </w:sdtContent>
        </w:sdt>
      </w:tr>
    </w:tbl>
    <w:p w14:paraId="112A94BC" w14:textId="77777777" w:rsidR="002A4206" w:rsidRPr="00B47E07" w:rsidRDefault="002A4206" w:rsidP="002A4206">
      <w:pPr>
        <w:pStyle w:val="Sansinterligne"/>
        <w:rPr>
          <w:rStyle w:val="Essentielle"/>
        </w:rPr>
      </w:pPr>
    </w:p>
    <w:p w14:paraId="5B5DA1F0" w14:textId="77777777" w:rsidR="00FC0FCF" w:rsidRDefault="00FC0FCF" w:rsidP="00FC0FCF">
      <w:pPr>
        <w:pStyle w:val="Titre2HESAV"/>
      </w:pPr>
    </w:p>
    <w:p w14:paraId="44DAAE10" w14:textId="04BCD5AB" w:rsidR="00FC0FCF" w:rsidRDefault="00FC0FCF" w:rsidP="00FC0FCF">
      <w:pPr>
        <w:pStyle w:val="Titre2HESAV"/>
      </w:pPr>
      <w:r>
        <w:lastRenderedPageBreak/>
        <w:t xml:space="preserve">1.2 </w:t>
      </w:r>
      <w:r w:rsidR="002A4206" w:rsidRPr="00BE57E8">
        <w:t>Démarche en ergothérapie</w:t>
      </w:r>
    </w:p>
    <w:tbl>
      <w:tblPr>
        <w:tblStyle w:val="Grilledutableau"/>
        <w:tblW w:w="4999" w:type="pct"/>
        <w:tblBorders>
          <w:top w:val="single" w:sz="2" w:space="0" w:color="FFFFFF" w:themeColor="background1"/>
          <w:left w:val="single" w:sz="2" w:space="0" w:color="FFFFFF" w:themeColor="background1"/>
          <w:bottom w:val="none" w:sz="0" w:space="0" w:color="auto"/>
          <w:right w:val="single" w:sz="2" w:space="0" w:color="FFFFFF" w:themeColor="background1"/>
          <w:insideH w:val="single" w:sz="6" w:space="0" w:color="FFFFFF" w:themeColor="background1"/>
          <w:insideV w:val="single" w:sz="6" w:space="0" w:color="FFFFFF" w:themeColor="background1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496"/>
        <w:gridCol w:w="1105"/>
        <w:gridCol w:w="1178"/>
        <w:gridCol w:w="1105"/>
        <w:gridCol w:w="1105"/>
        <w:gridCol w:w="1106"/>
        <w:gridCol w:w="1105"/>
      </w:tblGrid>
      <w:tr w:rsidR="002A4206" w:rsidRPr="001107C5" w14:paraId="0E7E0FCD" w14:textId="77777777" w:rsidTr="00F959E4">
        <w:trPr>
          <w:cantSplit/>
          <w:trHeight w:val="311"/>
          <w:tblHeader/>
        </w:trPr>
        <w:tc>
          <w:tcPr>
            <w:tcW w:w="1714" w:type="pct"/>
            <w:tcBorders>
              <w:top w:val="nil"/>
              <w:left w:val="nil"/>
              <w:bottom w:val="nil"/>
              <w:right w:val="single" w:sz="6" w:space="0" w:color="FFFFFF" w:themeColor="background1"/>
            </w:tcBorders>
            <w:shd w:val="clear" w:color="auto" w:fill="FF6F6C"/>
            <w:vAlign w:val="center"/>
          </w:tcPr>
          <w:p w14:paraId="6278F5F3" w14:textId="77777777" w:rsidR="002A4206" w:rsidRPr="00FC0FCF" w:rsidRDefault="002A4206" w:rsidP="0012778A">
            <w:pPr>
              <w:jc w:val="center"/>
              <w:rPr>
                <w:rFonts w:cstheme="minorHAnsi"/>
                <w:szCs w:val="22"/>
              </w:rPr>
            </w:pPr>
          </w:p>
        </w:tc>
        <w:tc>
          <w:tcPr>
            <w:tcW w:w="1661" w:type="pct"/>
            <w:gridSpan w:val="3"/>
            <w:tcBorders>
              <w:top w:val="single" w:sz="2" w:space="0" w:color="FFFFFF" w:themeColor="background1"/>
              <w:left w:val="single" w:sz="6" w:space="0" w:color="FFFFFF" w:themeColor="background1"/>
              <w:bottom w:val="nil"/>
              <w:right w:val="single" w:sz="6" w:space="0" w:color="FFFFFF" w:themeColor="background1"/>
            </w:tcBorders>
            <w:shd w:val="clear" w:color="auto" w:fill="FF6F6C"/>
            <w:vAlign w:val="center"/>
          </w:tcPr>
          <w:p w14:paraId="5580596C" w14:textId="77777777" w:rsidR="002A4206" w:rsidRPr="00FC0FCF" w:rsidRDefault="002A4206" w:rsidP="0012778A">
            <w:pPr>
              <w:jc w:val="center"/>
              <w:rPr>
                <w:rFonts w:cstheme="minorHAnsi"/>
                <w:szCs w:val="22"/>
              </w:rPr>
            </w:pPr>
            <w:r w:rsidRPr="00FC0FCF">
              <w:rPr>
                <w:rFonts w:cstheme="minorHAnsi"/>
                <w:szCs w:val="22"/>
              </w:rPr>
              <w:t>Évaluation intermédiaire</w:t>
            </w:r>
          </w:p>
        </w:tc>
        <w:tc>
          <w:tcPr>
            <w:tcW w:w="1625" w:type="pct"/>
            <w:gridSpan w:val="3"/>
            <w:tcBorders>
              <w:top w:val="single" w:sz="2" w:space="0" w:color="FFFFFF" w:themeColor="background1"/>
              <w:left w:val="single" w:sz="6" w:space="0" w:color="FFFFFF" w:themeColor="background1"/>
              <w:bottom w:val="nil"/>
              <w:right w:val="single" w:sz="2" w:space="0" w:color="FFFFFF" w:themeColor="background1"/>
            </w:tcBorders>
            <w:shd w:val="clear" w:color="auto" w:fill="FF6F6C"/>
            <w:vAlign w:val="center"/>
          </w:tcPr>
          <w:p w14:paraId="37F35E86" w14:textId="77777777" w:rsidR="002A4206" w:rsidRPr="00FC0FCF" w:rsidRDefault="002A4206" w:rsidP="0012778A">
            <w:pPr>
              <w:jc w:val="center"/>
              <w:rPr>
                <w:rFonts w:cstheme="minorHAnsi"/>
                <w:szCs w:val="22"/>
              </w:rPr>
            </w:pPr>
            <w:r w:rsidRPr="00FC0FCF">
              <w:rPr>
                <w:rFonts w:cstheme="minorHAnsi"/>
                <w:szCs w:val="22"/>
              </w:rPr>
              <w:t>Évaluation finale</w:t>
            </w:r>
          </w:p>
        </w:tc>
      </w:tr>
      <w:tr w:rsidR="002A4206" w:rsidRPr="001107C5" w14:paraId="5171CD4F" w14:textId="77777777" w:rsidTr="00F959E4">
        <w:trPr>
          <w:cantSplit/>
          <w:trHeight w:val="311"/>
          <w:tblHeader/>
        </w:trPr>
        <w:tc>
          <w:tcPr>
            <w:tcW w:w="1714" w:type="pct"/>
            <w:tcBorders>
              <w:top w:val="nil"/>
              <w:bottom w:val="nil"/>
              <w:right w:val="single" w:sz="6" w:space="0" w:color="FFFFFF" w:themeColor="background1"/>
            </w:tcBorders>
            <w:shd w:val="clear" w:color="auto" w:fill="FF6F6C"/>
            <w:vAlign w:val="center"/>
          </w:tcPr>
          <w:p w14:paraId="1530EC24" w14:textId="77777777" w:rsidR="002A4206" w:rsidRPr="00FC0FCF" w:rsidRDefault="002A4206" w:rsidP="0012778A">
            <w:pPr>
              <w:jc w:val="center"/>
              <w:rPr>
                <w:rFonts w:cstheme="minorHAnsi"/>
                <w:szCs w:val="22"/>
              </w:rPr>
            </w:pPr>
            <w:r w:rsidRPr="00FC0FCF">
              <w:rPr>
                <w:rFonts w:cstheme="minorHAnsi"/>
                <w:szCs w:val="22"/>
              </w:rPr>
              <w:t>Activités</w:t>
            </w:r>
          </w:p>
        </w:tc>
        <w:tc>
          <w:tcPr>
            <w:tcW w:w="542" w:type="pct"/>
            <w:tcBorders>
              <w:top w:val="single" w:sz="2" w:space="0" w:color="FFFFFF" w:themeColor="background1"/>
              <w:left w:val="single" w:sz="6" w:space="0" w:color="FFFFFF" w:themeColor="background1"/>
              <w:bottom w:val="nil"/>
              <w:right w:val="single" w:sz="2" w:space="0" w:color="FFFFFF" w:themeColor="background1"/>
            </w:tcBorders>
            <w:shd w:val="clear" w:color="auto" w:fill="FF6F6C"/>
            <w:vAlign w:val="center"/>
          </w:tcPr>
          <w:p w14:paraId="7482CD6C" w14:textId="190505E9" w:rsidR="002A4206" w:rsidRPr="00FC0FCF" w:rsidRDefault="002A4206" w:rsidP="00FC0FCF">
            <w:pPr>
              <w:jc w:val="center"/>
              <w:rPr>
                <w:rFonts w:cstheme="minorHAnsi"/>
                <w:szCs w:val="22"/>
              </w:rPr>
            </w:pPr>
            <w:r w:rsidRPr="00FC0FCF">
              <w:rPr>
                <w:rFonts w:cstheme="minorHAnsi"/>
                <w:szCs w:val="22"/>
              </w:rPr>
              <w:t>Non acquis</w:t>
            </w:r>
          </w:p>
        </w:tc>
        <w:tc>
          <w:tcPr>
            <w:tcW w:w="577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nil"/>
              <w:right w:val="single" w:sz="2" w:space="0" w:color="FFFFFF" w:themeColor="background1"/>
            </w:tcBorders>
            <w:shd w:val="clear" w:color="auto" w:fill="FF6F6C"/>
            <w:vAlign w:val="center"/>
          </w:tcPr>
          <w:p w14:paraId="45622907" w14:textId="70C08479" w:rsidR="002A4206" w:rsidRPr="00FC0FCF" w:rsidRDefault="002A4206" w:rsidP="00FC0FCF">
            <w:pPr>
              <w:jc w:val="center"/>
              <w:rPr>
                <w:rFonts w:cstheme="minorHAnsi"/>
                <w:szCs w:val="22"/>
              </w:rPr>
            </w:pPr>
            <w:r w:rsidRPr="00FC0FCF">
              <w:rPr>
                <w:rFonts w:cstheme="minorHAnsi"/>
                <w:szCs w:val="22"/>
              </w:rPr>
              <w:t>Acquisition en cours</w:t>
            </w:r>
          </w:p>
        </w:tc>
        <w:tc>
          <w:tcPr>
            <w:tcW w:w="542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nil"/>
              <w:right w:val="single" w:sz="6" w:space="0" w:color="FFFFFF" w:themeColor="background1"/>
            </w:tcBorders>
            <w:shd w:val="clear" w:color="auto" w:fill="FF6F6C"/>
            <w:vAlign w:val="center"/>
          </w:tcPr>
          <w:p w14:paraId="61CCCF80" w14:textId="77777777" w:rsidR="002A4206" w:rsidRPr="00FC0FCF" w:rsidRDefault="002A4206" w:rsidP="0012778A">
            <w:pPr>
              <w:jc w:val="center"/>
              <w:rPr>
                <w:rFonts w:cstheme="minorHAnsi"/>
                <w:szCs w:val="22"/>
              </w:rPr>
            </w:pPr>
            <w:r w:rsidRPr="00FC0FCF">
              <w:rPr>
                <w:rFonts w:cstheme="minorHAnsi"/>
                <w:szCs w:val="22"/>
              </w:rPr>
              <w:t>Acquis</w:t>
            </w:r>
          </w:p>
        </w:tc>
        <w:tc>
          <w:tcPr>
            <w:tcW w:w="542" w:type="pct"/>
            <w:tcBorders>
              <w:top w:val="single" w:sz="2" w:space="0" w:color="FFFFFF" w:themeColor="background1"/>
              <w:left w:val="single" w:sz="6" w:space="0" w:color="FFFFFF" w:themeColor="background1"/>
              <w:bottom w:val="nil"/>
              <w:right w:val="single" w:sz="2" w:space="0" w:color="FFFFFF" w:themeColor="background1"/>
            </w:tcBorders>
            <w:shd w:val="clear" w:color="auto" w:fill="FF6F6C"/>
            <w:vAlign w:val="center"/>
          </w:tcPr>
          <w:p w14:paraId="2B0656CF" w14:textId="24A70514" w:rsidR="002A4206" w:rsidRPr="00FC0FCF" w:rsidRDefault="002A4206" w:rsidP="00FC0FCF">
            <w:pPr>
              <w:jc w:val="center"/>
              <w:rPr>
                <w:rFonts w:cstheme="minorHAnsi"/>
                <w:szCs w:val="22"/>
              </w:rPr>
            </w:pPr>
            <w:r w:rsidRPr="00FC0FCF">
              <w:rPr>
                <w:rFonts w:cstheme="minorHAnsi"/>
                <w:szCs w:val="22"/>
              </w:rPr>
              <w:t>Non validé</w:t>
            </w:r>
          </w:p>
        </w:tc>
        <w:tc>
          <w:tcPr>
            <w:tcW w:w="542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nil"/>
              <w:right w:val="single" w:sz="2" w:space="0" w:color="FFFFFF" w:themeColor="background1"/>
            </w:tcBorders>
            <w:shd w:val="clear" w:color="auto" w:fill="FF6F6C"/>
            <w:vAlign w:val="center"/>
          </w:tcPr>
          <w:p w14:paraId="2D3CFFAB" w14:textId="77777777" w:rsidR="002A4206" w:rsidRPr="00FC0FCF" w:rsidRDefault="002A4206" w:rsidP="0012778A">
            <w:pPr>
              <w:jc w:val="center"/>
              <w:rPr>
                <w:rFonts w:cstheme="minorHAnsi"/>
                <w:szCs w:val="22"/>
              </w:rPr>
            </w:pPr>
            <w:r w:rsidRPr="00FC0FCF">
              <w:rPr>
                <w:rFonts w:cstheme="minorHAnsi"/>
                <w:szCs w:val="22"/>
              </w:rPr>
              <w:t>Validé</w:t>
            </w:r>
          </w:p>
        </w:tc>
        <w:tc>
          <w:tcPr>
            <w:tcW w:w="542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nil"/>
              <w:right w:val="nil"/>
            </w:tcBorders>
            <w:shd w:val="clear" w:color="auto" w:fill="FF6F6C"/>
            <w:vAlign w:val="center"/>
          </w:tcPr>
          <w:p w14:paraId="79E49695" w14:textId="367A9221" w:rsidR="002A4206" w:rsidRPr="00FC0FCF" w:rsidRDefault="002A4206" w:rsidP="00FC0FCF">
            <w:pPr>
              <w:jc w:val="center"/>
              <w:rPr>
                <w:rFonts w:cstheme="minorHAnsi"/>
                <w:szCs w:val="22"/>
              </w:rPr>
            </w:pPr>
            <w:r w:rsidRPr="00FC0FCF">
              <w:rPr>
                <w:rFonts w:cstheme="minorHAnsi"/>
                <w:szCs w:val="22"/>
              </w:rPr>
              <w:t>Non applicable</w:t>
            </w:r>
          </w:p>
        </w:tc>
      </w:tr>
      <w:tr w:rsidR="00BF32AF" w:rsidRPr="00BE57E8" w14:paraId="3A5A5F2B" w14:textId="77777777" w:rsidTr="00EA67EF">
        <w:trPr>
          <w:cantSplit/>
          <w:trHeight w:val="306"/>
        </w:trPr>
        <w:tc>
          <w:tcPr>
            <w:tcW w:w="1714" w:type="pct"/>
            <w:tcBorders>
              <w:top w:val="nil"/>
              <w:left w:val="single" w:sz="2" w:space="0" w:color="FF6F6C"/>
              <w:bottom w:val="single" w:sz="2" w:space="0" w:color="FF6F6C"/>
              <w:right w:val="single" w:sz="2" w:space="0" w:color="FF6F6C"/>
            </w:tcBorders>
          </w:tcPr>
          <w:p w14:paraId="15DE4138" w14:textId="34738D9A" w:rsidR="00BF32AF" w:rsidRPr="00BF32AF" w:rsidRDefault="00BF32AF" w:rsidP="00BF32AF">
            <w:pPr>
              <w:pStyle w:val="Activits"/>
              <w:numPr>
                <w:ilvl w:val="0"/>
                <w:numId w:val="0"/>
              </w:numPr>
              <w:jc w:val="both"/>
              <w:rPr>
                <w:rFonts w:ascii="Arial" w:eastAsia="Times New Roman" w:hAnsi="Arial" w:cs="Arial"/>
                <w:sz w:val="22"/>
                <w:szCs w:val="22"/>
                <w:lang w:eastAsia="fr-FR"/>
              </w:rPr>
            </w:pPr>
            <w:r w:rsidRPr="00BF32A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Activité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  <w:r w:rsidRPr="00BF32A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.  </w:t>
            </w:r>
            <w:r w:rsidRPr="00BF32AF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Essentielle -</w:t>
            </w:r>
            <w:r w:rsidRPr="00BF32AF">
              <w:rPr>
                <w:rFonts w:ascii="Arial" w:hAnsi="Arial" w:cs="Arial"/>
                <w:sz w:val="22"/>
                <w:szCs w:val="22"/>
              </w:rPr>
              <w:t xml:space="preserve"> Recueillir des informations personnelles relatives à la personne et à son profil occupationnel, notamment ses attentes, ses besoins et les facteurs environnementaux de façon indirecte</w:t>
            </w:r>
          </w:p>
        </w:tc>
        <w:tc>
          <w:tcPr>
            <w:tcW w:w="542" w:type="pct"/>
            <w:tcBorders>
              <w:top w:val="nil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0A78BBF1" w14:textId="77777777" w:rsidR="00BF32AF" w:rsidRPr="001107C5" w:rsidRDefault="00BF32AF" w:rsidP="00BF32AF">
            <w:pPr>
              <w:jc w:val="center"/>
              <w:rPr>
                <w:rFonts w:cstheme="minorHAnsi"/>
              </w:rPr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77" w:type="pct"/>
            <w:tcBorders>
              <w:top w:val="nil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54CEC1AD" w14:textId="77777777" w:rsidR="00BF32AF" w:rsidRPr="00EA16B5" w:rsidRDefault="00BF32AF" w:rsidP="00BF32AF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2" w:type="pct"/>
            <w:tcBorders>
              <w:top w:val="nil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1AE8DB5F" w14:textId="77777777" w:rsidR="00BF32AF" w:rsidRPr="00EA16B5" w:rsidRDefault="00BF32AF" w:rsidP="00BF32AF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2" w:type="pct"/>
            <w:tcBorders>
              <w:top w:val="nil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723496F6" w14:textId="77777777" w:rsidR="00BF32AF" w:rsidRPr="00EA16B5" w:rsidRDefault="00BF32AF" w:rsidP="00BF32AF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2" w:type="pct"/>
            <w:tcBorders>
              <w:top w:val="nil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66905832" w14:textId="77777777" w:rsidR="00BF32AF" w:rsidRPr="00EA16B5" w:rsidRDefault="00BF32AF" w:rsidP="00BF32AF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2" w:type="pct"/>
            <w:tcBorders>
              <w:top w:val="nil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4A9467AE" w14:textId="77777777" w:rsidR="00BF32AF" w:rsidRPr="00EA16B5" w:rsidRDefault="00BF32AF" w:rsidP="00BF32AF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</w:tr>
      <w:tr w:rsidR="00BF32AF" w:rsidRPr="00BE57E8" w14:paraId="1BBE03CD" w14:textId="77777777" w:rsidTr="00EA67EF">
        <w:trPr>
          <w:cantSplit/>
          <w:trHeight w:val="306"/>
        </w:trPr>
        <w:tc>
          <w:tcPr>
            <w:tcW w:w="1714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</w:tcPr>
          <w:p w14:paraId="3801D01C" w14:textId="791F8DE4" w:rsidR="00BF32AF" w:rsidRPr="00BF32AF" w:rsidRDefault="00BF32AF" w:rsidP="00BF32AF">
            <w:pPr>
              <w:pStyle w:val="Activits"/>
              <w:numPr>
                <w:ilvl w:val="0"/>
                <w:numId w:val="0"/>
              </w:numPr>
              <w:jc w:val="both"/>
              <w:rPr>
                <w:rFonts w:ascii="Arial" w:eastAsia="Times New Roman" w:hAnsi="Arial" w:cs="Arial"/>
                <w:sz w:val="22"/>
                <w:szCs w:val="22"/>
                <w:lang w:eastAsia="fr-FR"/>
              </w:rPr>
            </w:pPr>
            <w:r w:rsidRPr="00BF32A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Activité 5.  </w:t>
            </w:r>
            <w:r w:rsidRPr="00BF32AF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Essentielle -</w:t>
            </w:r>
            <w:r w:rsidRPr="00BF32AF">
              <w:rPr>
                <w:rFonts w:ascii="Arial" w:hAnsi="Arial" w:cs="Arial"/>
                <w:sz w:val="22"/>
                <w:szCs w:val="22"/>
              </w:rPr>
              <w:t xml:space="preserve"> Recueillir des informations pertinentes relatives à la personne et à son profil occupationnel, notamment ses attentes, ses besoins et les facteurs environnementaux de façon directe</w:t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389993B2" w14:textId="77777777" w:rsidR="00BF32AF" w:rsidRPr="001107C5" w:rsidRDefault="00BF32AF" w:rsidP="00BF32AF">
            <w:pPr>
              <w:jc w:val="center"/>
              <w:rPr>
                <w:rFonts w:cstheme="minorHAnsi"/>
              </w:rPr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7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76C3DF1D" w14:textId="77777777" w:rsidR="00BF32AF" w:rsidRPr="00EA16B5" w:rsidRDefault="00BF32AF" w:rsidP="00BF32AF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5353585D" w14:textId="77777777" w:rsidR="00BF32AF" w:rsidRPr="00EA16B5" w:rsidRDefault="00BF32AF" w:rsidP="00BF32AF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3F71D94D" w14:textId="77777777" w:rsidR="00BF32AF" w:rsidRPr="00EA16B5" w:rsidRDefault="00BF32AF" w:rsidP="00BF32AF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0DAA3FEF" w14:textId="77777777" w:rsidR="00BF32AF" w:rsidRPr="00EA16B5" w:rsidRDefault="00BF32AF" w:rsidP="00BF32AF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576368F3" w14:textId="77777777" w:rsidR="00BF32AF" w:rsidRPr="00EA16B5" w:rsidRDefault="00BF32AF" w:rsidP="00BF32AF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</w:tr>
      <w:tr w:rsidR="00BF32AF" w:rsidRPr="00BE57E8" w14:paraId="02F00FBD" w14:textId="77777777" w:rsidTr="00EA67EF">
        <w:trPr>
          <w:cantSplit/>
          <w:trHeight w:val="306"/>
        </w:trPr>
        <w:tc>
          <w:tcPr>
            <w:tcW w:w="1714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</w:tcPr>
          <w:p w14:paraId="63A49AEC" w14:textId="1493AB85" w:rsidR="00BF32AF" w:rsidRPr="00BF32AF" w:rsidRDefault="00BF32AF" w:rsidP="00BF32AF">
            <w:pPr>
              <w:pStyle w:val="Activits"/>
              <w:numPr>
                <w:ilvl w:val="0"/>
                <w:numId w:val="0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F32A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Activité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6</w:t>
            </w:r>
            <w:r w:rsidRPr="00BF32A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.  </w:t>
            </w:r>
            <w:r w:rsidRPr="00BF32AF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Essentielle -</w:t>
            </w:r>
            <w:r w:rsidRPr="00BF32AF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  <w:r w:rsidRPr="00BF32AF">
              <w:rPr>
                <w:rFonts w:ascii="Arial" w:hAnsi="Arial" w:cs="Arial"/>
                <w:sz w:val="22"/>
                <w:szCs w:val="22"/>
              </w:rPr>
              <w:t>Etablir le profil occupationnel d’une personne suivie</w:t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3CD84C91" w14:textId="77777777" w:rsidR="00BF32AF" w:rsidRPr="001107C5" w:rsidRDefault="00BF32AF" w:rsidP="00BF32AF">
            <w:pPr>
              <w:jc w:val="center"/>
              <w:rPr>
                <w:rFonts w:cstheme="minorHAnsi"/>
              </w:rPr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7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50FE21AE" w14:textId="77777777" w:rsidR="00BF32AF" w:rsidRPr="00EA16B5" w:rsidRDefault="00BF32AF" w:rsidP="00BF32AF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405EE33B" w14:textId="77777777" w:rsidR="00BF32AF" w:rsidRPr="00EA16B5" w:rsidRDefault="00BF32AF" w:rsidP="00BF32AF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1340322B" w14:textId="77777777" w:rsidR="00BF32AF" w:rsidRPr="00EA16B5" w:rsidRDefault="00BF32AF" w:rsidP="00BF32AF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20D14608" w14:textId="77777777" w:rsidR="00BF32AF" w:rsidRPr="00EA16B5" w:rsidRDefault="00BF32AF" w:rsidP="00BF32AF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17787368" w14:textId="77777777" w:rsidR="00BF32AF" w:rsidRPr="00EA16B5" w:rsidRDefault="00BF32AF" w:rsidP="00BF32AF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</w:tr>
      <w:tr w:rsidR="00BF32AF" w:rsidRPr="00BE57E8" w14:paraId="21C9817F" w14:textId="77777777" w:rsidTr="00EA67EF">
        <w:trPr>
          <w:cantSplit/>
          <w:trHeight w:val="306"/>
        </w:trPr>
        <w:tc>
          <w:tcPr>
            <w:tcW w:w="1714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</w:tcPr>
          <w:p w14:paraId="4E98668E" w14:textId="4362FA58" w:rsidR="00BF32AF" w:rsidRPr="00BF32AF" w:rsidRDefault="00BF32AF" w:rsidP="00BF32AF">
            <w:pPr>
              <w:pStyle w:val="Activits"/>
              <w:numPr>
                <w:ilvl w:val="0"/>
                <w:numId w:val="0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F32A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Activité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7</w:t>
            </w:r>
            <w:r w:rsidRPr="00BF32A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.  </w:t>
            </w:r>
            <w:r w:rsidRPr="00BF32AF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Essentielle -</w:t>
            </w:r>
            <w:r w:rsidRPr="00BF32AF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  <w:r w:rsidRPr="00BF32AF">
              <w:rPr>
                <w:rFonts w:ascii="Arial" w:hAnsi="Arial" w:cs="Arial"/>
                <w:sz w:val="22"/>
                <w:szCs w:val="22"/>
              </w:rPr>
              <w:t>Choisir et conduire un dispositif d’évaluation des performances occupationnelles de la personne</w:t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47A32576" w14:textId="77777777" w:rsidR="00BF32AF" w:rsidRPr="00EA16B5" w:rsidRDefault="00BF32AF" w:rsidP="00BF32AF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7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58E10279" w14:textId="77777777" w:rsidR="00BF32AF" w:rsidRPr="00EA16B5" w:rsidRDefault="00BF32AF" w:rsidP="00BF32AF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4B28B74B" w14:textId="77777777" w:rsidR="00BF32AF" w:rsidRPr="00EA16B5" w:rsidRDefault="00BF32AF" w:rsidP="00BF32AF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740CA231" w14:textId="77777777" w:rsidR="00BF32AF" w:rsidRPr="00EA16B5" w:rsidRDefault="00BF32AF" w:rsidP="00BF32AF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23B72BDC" w14:textId="77777777" w:rsidR="00BF32AF" w:rsidRPr="00EA16B5" w:rsidRDefault="00BF32AF" w:rsidP="00BF32AF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451A6CB7" w14:textId="77777777" w:rsidR="00BF32AF" w:rsidRPr="00EA16B5" w:rsidRDefault="00BF32AF" w:rsidP="00BF32AF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</w:tr>
      <w:tr w:rsidR="00BF32AF" w:rsidRPr="00BE57E8" w14:paraId="643F0A4B" w14:textId="77777777" w:rsidTr="00EA67EF">
        <w:trPr>
          <w:cantSplit/>
          <w:trHeight w:val="306"/>
        </w:trPr>
        <w:tc>
          <w:tcPr>
            <w:tcW w:w="1714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</w:tcPr>
          <w:p w14:paraId="4A79B6E2" w14:textId="51706F2F" w:rsidR="00BF32AF" w:rsidRPr="00BF32AF" w:rsidRDefault="00BF32AF" w:rsidP="00BF32AF">
            <w:pPr>
              <w:pStyle w:val="Activits"/>
              <w:numPr>
                <w:ilvl w:val="0"/>
                <w:numId w:val="0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F32A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Activité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8</w:t>
            </w:r>
            <w:r w:rsidRPr="00BF32A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.  </w:t>
            </w:r>
            <w:r w:rsidRPr="00BF32AF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Essentielle -</w:t>
            </w:r>
            <w:r w:rsidRPr="00BF32AF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  <w:r w:rsidRPr="00BF32AF">
              <w:rPr>
                <w:rFonts w:ascii="Arial" w:hAnsi="Arial" w:cs="Arial"/>
                <w:sz w:val="22"/>
                <w:szCs w:val="22"/>
              </w:rPr>
              <w:t>Etablir l’état occupationnel de la personne</w:t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3A69DC76" w14:textId="77777777" w:rsidR="00BF32AF" w:rsidRPr="00EA16B5" w:rsidRDefault="00BF32AF" w:rsidP="00BF32AF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7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0A3B64FA" w14:textId="77777777" w:rsidR="00BF32AF" w:rsidRPr="00EA16B5" w:rsidRDefault="00BF32AF" w:rsidP="00BF32AF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239D7096" w14:textId="77777777" w:rsidR="00BF32AF" w:rsidRPr="00EA16B5" w:rsidRDefault="00BF32AF" w:rsidP="00BF32AF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69F4F2F2" w14:textId="77777777" w:rsidR="00BF32AF" w:rsidRPr="00EA16B5" w:rsidRDefault="00BF32AF" w:rsidP="00BF32AF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7519208D" w14:textId="77777777" w:rsidR="00BF32AF" w:rsidRPr="00EA16B5" w:rsidRDefault="00BF32AF" w:rsidP="00BF32AF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6002BDFA" w14:textId="77777777" w:rsidR="00BF32AF" w:rsidRPr="00EA16B5" w:rsidRDefault="00BF32AF" w:rsidP="00BF32AF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</w:tr>
      <w:tr w:rsidR="00BF32AF" w:rsidRPr="00BE57E8" w14:paraId="7F9CA6D3" w14:textId="77777777" w:rsidTr="00EA67EF">
        <w:trPr>
          <w:cantSplit/>
          <w:trHeight w:val="306"/>
        </w:trPr>
        <w:tc>
          <w:tcPr>
            <w:tcW w:w="1714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</w:tcPr>
          <w:p w14:paraId="617ABD5B" w14:textId="326F7987" w:rsidR="00BF32AF" w:rsidRPr="00BF32AF" w:rsidRDefault="00BF32AF" w:rsidP="00BF32AF">
            <w:pPr>
              <w:pStyle w:val="Activits"/>
              <w:numPr>
                <w:ilvl w:val="0"/>
                <w:numId w:val="0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F32A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Activité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9</w:t>
            </w:r>
            <w:r w:rsidRPr="00BF32AF"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  <w:r w:rsidR="004728A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BF32AF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Essentielle -</w:t>
            </w:r>
            <w:r w:rsidRPr="00BF32AF">
              <w:rPr>
                <w:rFonts w:ascii="Arial" w:hAnsi="Arial" w:cs="Arial"/>
                <w:sz w:val="22"/>
                <w:szCs w:val="22"/>
              </w:rPr>
              <w:t xml:space="preserve"> Construire la problématique  </w:t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3CBF2B4B" w14:textId="77777777" w:rsidR="00BF32AF" w:rsidRPr="00EA16B5" w:rsidRDefault="00BF32AF" w:rsidP="00BF32AF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7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0CECB0EB" w14:textId="77777777" w:rsidR="00BF32AF" w:rsidRPr="00EA16B5" w:rsidRDefault="00BF32AF" w:rsidP="00BF32AF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6F4BE496" w14:textId="77777777" w:rsidR="00BF32AF" w:rsidRPr="00EA16B5" w:rsidRDefault="00BF32AF" w:rsidP="00BF32AF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4D8D37B1" w14:textId="77777777" w:rsidR="00BF32AF" w:rsidRPr="00EA16B5" w:rsidRDefault="00BF32AF" w:rsidP="00BF32AF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3D9E5C0A" w14:textId="77777777" w:rsidR="00BF32AF" w:rsidRPr="00EA16B5" w:rsidRDefault="00BF32AF" w:rsidP="00BF32AF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7F3DC432" w14:textId="77777777" w:rsidR="00BF32AF" w:rsidRPr="00EA16B5" w:rsidRDefault="00BF32AF" w:rsidP="00BF32AF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</w:tr>
      <w:tr w:rsidR="00BF32AF" w:rsidRPr="00BE57E8" w14:paraId="690671C0" w14:textId="77777777" w:rsidTr="00EA67EF">
        <w:trPr>
          <w:cantSplit/>
          <w:trHeight w:val="306"/>
        </w:trPr>
        <w:tc>
          <w:tcPr>
            <w:tcW w:w="1714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</w:tcPr>
          <w:p w14:paraId="37B8E5D0" w14:textId="7B4C0829" w:rsidR="00BF32AF" w:rsidRPr="00BF32AF" w:rsidRDefault="00BF32AF" w:rsidP="00BF32AF">
            <w:pPr>
              <w:pStyle w:val="Activits"/>
              <w:numPr>
                <w:ilvl w:val="0"/>
                <w:numId w:val="0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F32A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Activité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10</w:t>
            </w:r>
            <w:r w:rsidRPr="00BF32A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.  </w:t>
            </w:r>
            <w:r w:rsidRPr="00BF32AF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Essentielle -</w:t>
            </w:r>
            <w:r w:rsidRPr="00BF32AF">
              <w:rPr>
                <w:rFonts w:ascii="Arial" w:hAnsi="Arial" w:cs="Arial"/>
                <w:sz w:val="22"/>
                <w:szCs w:val="22"/>
              </w:rPr>
              <w:t xml:space="preserve"> Définir les objectifs de l’intervention en fonction de la problématique</w:t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4B552B76" w14:textId="77777777" w:rsidR="00BF32AF" w:rsidRPr="00EA16B5" w:rsidRDefault="00BF32AF" w:rsidP="00BF32AF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7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1D7131F9" w14:textId="77777777" w:rsidR="00BF32AF" w:rsidRPr="00EA16B5" w:rsidRDefault="00BF32AF" w:rsidP="00BF32AF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1A96EAB6" w14:textId="77777777" w:rsidR="00BF32AF" w:rsidRPr="00EA16B5" w:rsidRDefault="00BF32AF" w:rsidP="00BF32AF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2AB70602" w14:textId="77777777" w:rsidR="00BF32AF" w:rsidRPr="00EA16B5" w:rsidRDefault="00BF32AF" w:rsidP="00BF32AF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4A6E55EA" w14:textId="77777777" w:rsidR="00BF32AF" w:rsidRPr="00EA16B5" w:rsidRDefault="00BF32AF" w:rsidP="00BF32AF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05E2CE06" w14:textId="77777777" w:rsidR="00BF32AF" w:rsidRPr="00EA16B5" w:rsidRDefault="00BF32AF" w:rsidP="00BF32AF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</w:tr>
      <w:tr w:rsidR="00BF32AF" w:rsidRPr="00BE57E8" w14:paraId="3CDDDF6C" w14:textId="77777777" w:rsidTr="00EA67EF">
        <w:trPr>
          <w:cantSplit/>
          <w:trHeight w:val="306"/>
        </w:trPr>
        <w:tc>
          <w:tcPr>
            <w:tcW w:w="1714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</w:tcPr>
          <w:p w14:paraId="3746CE15" w14:textId="79960D7A" w:rsidR="00BF32AF" w:rsidRPr="00BF32AF" w:rsidRDefault="00BF32AF" w:rsidP="00BF32AF">
            <w:pPr>
              <w:pStyle w:val="Activits"/>
              <w:numPr>
                <w:ilvl w:val="0"/>
                <w:numId w:val="0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F32A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Activité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11</w:t>
            </w:r>
            <w:r w:rsidRPr="00BF32A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. </w:t>
            </w:r>
            <w:r w:rsidRPr="00BF32AF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 xml:space="preserve">Essentielle </w:t>
            </w:r>
            <w:proofErr w:type="gramStart"/>
            <w:r w:rsidRPr="00BF32AF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 xml:space="preserve">- </w:t>
            </w:r>
            <w:r w:rsidRPr="00BF32AF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  <w:r w:rsidRPr="00BF32AF">
              <w:rPr>
                <w:rFonts w:ascii="Arial" w:hAnsi="Arial" w:cs="Arial"/>
                <w:sz w:val="22"/>
                <w:szCs w:val="22"/>
              </w:rPr>
              <w:t>Programmer</w:t>
            </w:r>
            <w:proofErr w:type="gramEnd"/>
            <w:r w:rsidRPr="00BF32AF">
              <w:rPr>
                <w:rFonts w:ascii="Arial" w:hAnsi="Arial" w:cs="Arial"/>
                <w:sz w:val="22"/>
                <w:szCs w:val="22"/>
              </w:rPr>
              <w:t xml:space="preserve"> l’intervention</w:t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325CD4B8" w14:textId="77777777" w:rsidR="00BF32AF" w:rsidRPr="00EA16B5" w:rsidRDefault="00BF32AF" w:rsidP="00BF32AF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7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2E596F8F" w14:textId="77777777" w:rsidR="00BF32AF" w:rsidRPr="00EA16B5" w:rsidRDefault="00BF32AF" w:rsidP="00BF32AF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38199D30" w14:textId="77777777" w:rsidR="00BF32AF" w:rsidRPr="00EA16B5" w:rsidRDefault="00BF32AF" w:rsidP="00BF32AF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49B004EA" w14:textId="77777777" w:rsidR="00BF32AF" w:rsidRPr="00EA16B5" w:rsidRDefault="00BF32AF" w:rsidP="00BF32AF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00B973FB" w14:textId="77777777" w:rsidR="00BF32AF" w:rsidRPr="00EA16B5" w:rsidRDefault="00BF32AF" w:rsidP="00BF32AF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65A31808" w14:textId="77777777" w:rsidR="00BF32AF" w:rsidRPr="00EA16B5" w:rsidRDefault="00BF32AF" w:rsidP="00BF32AF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</w:tr>
      <w:tr w:rsidR="00BF32AF" w:rsidRPr="00BE57E8" w14:paraId="187F518D" w14:textId="77777777" w:rsidTr="00EA67EF">
        <w:trPr>
          <w:cantSplit/>
          <w:trHeight w:val="306"/>
        </w:trPr>
        <w:tc>
          <w:tcPr>
            <w:tcW w:w="1714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</w:tcPr>
          <w:p w14:paraId="26D1027C" w14:textId="6749D2F9" w:rsidR="00BF32AF" w:rsidRPr="00BF32AF" w:rsidRDefault="00BF32AF" w:rsidP="00BF32AF">
            <w:pPr>
              <w:pStyle w:val="Activits"/>
              <w:numPr>
                <w:ilvl w:val="0"/>
                <w:numId w:val="0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F32A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Activité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12</w:t>
            </w:r>
            <w:r w:rsidRPr="00BF32A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.  </w:t>
            </w:r>
            <w:r w:rsidRPr="00BF32AF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Essentielle -</w:t>
            </w:r>
            <w:r w:rsidRPr="00BF32AF">
              <w:rPr>
                <w:rFonts w:ascii="Arial" w:hAnsi="Arial" w:cs="Arial"/>
                <w:sz w:val="22"/>
                <w:szCs w:val="22"/>
              </w:rPr>
              <w:t xml:space="preserve"> Choisir des méthodes d’intervention adéquates en fonction des objectifs de l’intervention</w:t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3B591721" w14:textId="77777777" w:rsidR="00BF32AF" w:rsidRPr="00EA16B5" w:rsidRDefault="00BF32AF" w:rsidP="00BF32AF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7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63D91CC9" w14:textId="77777777" w:rsidR="00BF32AF" w:rsidRPr="00EA16B5" w:rsidRDefault="00BF32AF" w:rsidP="00BF32AF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1B323605" w14:textId="77777777" w:rsidR="00BF32AF" w:rsidRPr="00EA16B5" w:rsidRDefault="00BF32AF" w:rsidP="00BF32AF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704F1FFA" w14:textId="77777777" w:rsidR="00BF32AF" w:rsidRPr="00EA16B5" w:rsidRDefault="00BF32AF" w:rsidP="00BF32AF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268AA292" w14:textId="77777777" w:rsidR="00BF32AF" w:rsidRPr="00EA16B5" w:rsidRDefault="00BF32AF" w:rsidP="00BF32AF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2F8B927B" w14:textId="77777777" w:rsidR="00BF32AF" w:rsidRPr="00EA16B5" w:rsidRDefault="00BF32AF" w:rsidP="00BF32AF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</w:tr>
      <w:tr w:rsidR="00BF32AF" w:rsidRPr="00BE57E8" w14:paraId="719D0F66" w14:textId="77777777" w:rsidTr="00EA67EF">
        <w:trPr>
          <w:cantSplit/>
          <w:trHeight w:val="306"/>
        </w:trPr>
        <w:tc>
          <w:tcPr>
            <w:tcW w:w="1714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</w:tcPr>
          <w:p w14:paraId="67685208" w14:textId="35F1F4C1" w:rsidR="00BF32AF" w:rsidRPr="00BF32AF" w:rsidRDefault="00BF32AF" w:rsidP="00BF32AF">
            <w:pPr>
              <w:pStyle w:val="Activits"/>
              <w:numPr>
                <w:ilvl w:val="0"/>
                <w:numId w:val="0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F32A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Activité 13.  </w:t>
            </w:r>
            <w:r w:rsidRPr="00BF32AF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Essentielle -</w:t>
            </w:r>
            <w:r w:rsidRPr="00BF32AF">
              <w:rPr>
                <w:rFonts w:ascii="Arial" w:hAnsi="Arial" w:cs="Arial"/>
                <w:sz w:val="22"/>
                <w:szCs w:val="22"/>
              </w:rPr>
              <w:t xml:space="preserve"> Mener l’intervention en appliquant les méthodes choisies</w:t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281FE582" w14:textId="77777777" w:rsidR="00BF32AF" w:rsidRPr="00EA16B5" w:rsidRDefault="00BF32AF" w:rsidP="00BF32AF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7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6AB47594" w14:textId="77777777" w:rsidR="00BF32AF" w:rsidRPr="00EA16B5" w:rsidRDefault="00BF32AF" w:rsidP="00BF32AF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280FA84D" w14:textId="77777777" w:rsidR="00BF32AF" w:rsidRPr="00EA16B5" w:rsidRDefault="00BF32AF" w:rsidP="00BF32AF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7BB85D46" w14:textId="77777777" w:rsidR="00BF32AF" w:rsidRPr="00EA16B5" w:rsidRDefault="00BF32AF" w:rsidP="00BF32AF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6ADF3552" w14:textId="77777777" w:rsidR="00BF32AF" w:rsidRPr="00EA16B5" w:rsidRDefault="00BF32AF" w:rsidP="00BF32AF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100D8467" w14:textId="77777777" w:rsidR="00BF32AF" w:rsidRPr="00EA16B5" w:rsidRDefault="00BF32AF" w:rsidP="00BF32AF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</w:tr>
      <w:tr w:rsidR="00BF32AF" w:rsidRPr="00BE57E8" w14:paraId="1CE5CDB6" w14:textId="77777777" w:rsidTr="00EA67EF">
        <w:trPr>
          <w:cantSplit/>
          <w:trHeight w:val="306"/>
        </w:trPr>
        <w:tc>
          <w:tcPr>
            <w:tcW w:w="1714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</w:tcPr>
          <w:p w14:paraId="3164ADCC" w14:textId="0C8FEE92" w:rsidR="00BF32AF" w:rsidRPr="00BF32AF" w:rsidRDefault="00BF32AF" w:rsidP="00BF32AF">
            <w:pPr>
              <w:pStyle w:val="Activits"/>
              <w:numPr>
                <w:ilvl w:val="0"/>
                <w:numId w:val="0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F32A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Activité 14. </w:t>
            </w:r>
            <w:r w:rsidRPr="00BF32AF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Essentielle -</w:t>
            </w:r>
            <w:r w:rsidRPr="00BF32AF">
              <w:rPr>
                <w:rFonts w:ascii="Arial" w:hAnsi="Arial" w:cs="Arial"/>
                <w:sz w:val="22"/>
                <w:szCs w:val="22"/>
              </w:rPr>
              <w:t xml:space="preserve"> Proposer des ajustements de la séance</w:t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7E6C3AC1" w14:textId="77777777" w:rsidR="00BF32AF" w:rsidRPr="00EA16B5" w:rsidRDefault="00BF32AF" w:rsidP="00BF32AF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7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1917018A" w14:textId="77777777" w:rsidR="00BF32AF" w:rsidRPr="00EA16B5" w:rsidRDefault="00BF32AF" w:rsidP="00BF32AF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22A2D5B0" w14:textId="77777777" w:rsidR="00BF32AF" w:rsidRPr="00EA16B5" w:rsidRDefault="00BF32AF" w:rsidP="00BF32AF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5BEC9083" w14:textId="77777777" w:rsidR="00BF32AF" w:rsidRPr="00EA16B5" w:rsidRDefault="00BF32AF" w:rsidP="00BF32AF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1D70C7AF" w14:textId="77777777" w:rsidR="00BF32AF" w:rsidRPr="00EA16B5" w:rsidRDefault="00BF32AF" w:rsidP="00BF32AF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0AA9531A" w14:textId="77777777" w:rsidR="00BF32AF" w:rsidRPr="00EA16B5" w:rsidRDefault="00BF32AF" w:rsidP="00BF32AF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</w:tr>
      <w:tr w:rsidR="00BF32AF" w:rsidRPr="00BE57E8" w14:paraId="1749E3B1" w14:textId="77777777" w:rsidTr="00EA67EF">
        <w:trPr>
          <w:cantSplit/>
          <w:trHeight w:val="306"/>
        </w:trPr>
        <w:tc>
          <w:tcPr>
            <w:tcW w:w="1714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</w:tcPr>
          <w:p w14:paraId="27E5CD25" w14:textId="65DCCFF2" w:rsidR="00BF32AF" w:rsidRPr="00BF32AF" w:rsidRDefault="00BF32AF" w:rsidP="00BF32AF">
            <w:pPr>
              <w:pStyle w:val="Activits"/>
              <w:numPr>
                <w:ilvl w:val="0"/>
                <w:numId w:val="0"/>
              </w:num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32A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Activité 15.  </w:t>
            </w:r>
            <w:r w:rsidRPr="00BF32AF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Essentielle -</w:t>
            </w:r>
            <w:r w:rsidRPr="00BF32AF">
              <w:rPr>
                <w:rFonts w:ascii="Arial" w:hAnsi="Arial" w:cs="Arial"/>
                <w:sz w:val="22"/>
                <w:szCs w:val="22"/>
              </w:rPr>
              <w:t xml:space="preserve"> Évaluer les résultats de l’intervention</w:t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35FBC268" w14:textId="6E3E0986" w:rsidR="00BF32AF" w:rsidRPr="00EA16B5" w:rsidRDefault="00BF32AF" w:rsidP="00BF32AF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7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165DF1F1" w14:textId="5D004726" w:rsidR="00BF32AF" w:rsidRPr="00EA16B5" w:rsidRDefault="00BF32AF" w:rsidP="00BF32AF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2D175C14" w14:textId="6EB6652D" w:rsidR="00BF32AF" w:rsidRPr="00EA16B5" w:rsidRDefault="00BF32AF" w:rsidP="00BF32AF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74344793" w14:textId="66547086" w:rsidR="00BF32AF" w:rsidRPr="00EA16B5" w:rsidRDefault="00BF32AF" w:rsidP="00BF32AF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14AACA37" w14:textId="506DA436" w:rsidR="00BF32AF" w:rsidRPr="00EA16B5" w:rsidRDefault="00BF32AF" w:rsidP="00BF32AF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771C6489" w14:textId="19419C2A" w:rsidR="00BF32AF" w:rsidRPr="00EA16B5" w:rsidRDefault="00BF32AF" w:rsidP="00BF32AF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</w:tr>
      <w:tr w:rsidR="00BF32AF" w:rsidRPr="00BE57E8" w14:paraId="0253BB97" w14:textId="77777777" w:rsidTr="00EA67EF">
        <w:trPr>
          <w:cantSplit/>
          <w:trHeight w:val="306"/>
        </w:trPr>
        <w:tc>
          <w:tcPr>
            <w:tcW w:w="1714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</w:tcPr>
          <w:p w14:paraId="714767F1" w14:textId="55342910" w:rsidR="00BF32AF" w:rsidRPr="00BF32AF" w:rsidRDefault="00BF32AF" w:rsidP="00BF32AF">
            <w:pPr>
              <w:pStyle w:val="Activits"/>
              <w:numPr>
                <w:ilvl w:val="0"/>
                <w:numId w:val="0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F32A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Activité 16.</w:t>
            </w:r>
            <w:r w:rsidRPr="00BF32AF">
              <w:rPr>
                <w:rFonts w:ascii="Arial" w:hAnsi="Arial" w:cs="Arial"/>
                <w:sz w:val="22"/>
                <w:szCs w:val="22"/>
              </w:rPr>
              <w:t xml:space="preserve"> Ajuster l’intervention en fonction de son évolution</w:t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5B6B6B01" w14:textId="3DD91DE0" w:rsidR="00BF32AF" w:rsidRPr="00EA16B5" w:rsidRDefault="00BF32AF" w:rsidP="00BF32AF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7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42F4F947" w14:textId="4D5BDD10" w:rsidR="00BF32AF" w:rsidRPr="00EA16B5" w:rsidRDefault="00BF32AF" w:rsidP="00BF32AF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4B0BF28F" w14:textId="583C7B9D" w:rsidR="00BF32AF" w:rsidRPr="00EA16B5" w:rsidRDefault="00BF32AF" w:rsidP="00BF32AF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246522A8" w14:textId="235F16D8" w:rsidR="00BF32AF" w:rsidRPr="00EA16B5" w:rsidRDefault="00BF32AF" w:rsidP="00BF32AF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56EF3E2D" w14:textId="11FC2A06" w:rsidR="00BF32AF" w:rsidRPr="00EA16B5" w:rsidRDefault="00BF32AF" w:rsidP="00BF32AF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33313890" w14:textId="11E4DB95" w:rsidR="00BF32AF" w:rsidRPr="00EA16B5" w:rsidRDefault="00BF32AF" w:rsidP="00BF32AF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</w:tr>
    </w:tbl>
    <w:p w14:paraId="3499950E" w14:textId="77777777" w:rsidR="002A4206" w:rsidRDefault="002A4206" w:rsidP="002A4206">
      <w:pPr>
        <w:pStyle w:val="Sansinterligne"/>
      </w:pP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5097"/>
        <w:gridCol w:w="5098"/>
      </w:tblGrid>
      <w:tr w:rsidR="002A4206" w14:paraId="3EE80947" w14:textId="77777777" w:rsidTr="0012778A">
        <w:tc>
          <w:tcPr>
            <w:tcW w:w="2500" w:type="pct"/>
            <w:tcBorders>
              <w:bottom w:val="nil"/>
            </w:tcBorders>
          </w:tcPr>
          <w:p w14:paraId="02F80086" w14:textId="5088B6C7" w:rsidR="002A4206" w:rsidRPr="005C6CF7" w:rsidRDefault="002A4206" w:rsidP="0012778A">
            <w:pPr>
              <w:pStyle w:val="Sous-titre"/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5C6CF7">
              <w:rPr>
                <w:rFonts w:ascii="Arial" w:hAnsi="Arial" w:cs="Arial"/>
                <w:color w:val="FF6F6C"/>
                <w:sz w:val="22"/>
                <w:szCs w:val="22"/>
              </w:rPr>
              <w:t>Commentaires évaluation intermédiaire :</w:t>
            </w:r>
          </w:p>
        </w:tc>
        <w:tc>
          <w:tcPr>
            <w:tcW w:w="2500" w:type="pct"/>
            <w:tcBorders>
              <w:bottom w:val="nil"/>
            </w:tcBorders>
          </w:tcPr>
          <w:p w14:paraId="7F38BE43" w14:textId="77777777" w:rsidR="002A4206" w:rsidRPr="005C6CF7" w:rsidRDefault="002A4206" w:rsidP="0012778A">
            <w:pPr>
              <w:pStyle w:val="Sous-titre"/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5C6CF7">
              <w:rPr>
                <w:rFonts w:ascii="Arial" w:hAnsi="Arial" w:cs="Arial"/>
                <w:color w:val="FF6F6C"/>
                <w:sz w:val="22"/>
                <w:szCs w:val="22"/>
              </w:rPr>
              <w:t>Commentaires évaluation finale :</w:t>
            </w:r>
          </w:p>
        </w:tc>
      </w:tr>
      <w:tr w:rsidR="002A4206" w14:paraId="710028F8" w14:textId="77777777" w:rsidTr="00BF32AF">
        <w:trPr>
          <w:trHeight w:hRule="exact" w:val="10353"/>
        </w:trPr>
        <w:sdt>
          <w:sdtPr>
            <w:rPr>
              <w:rFonts w:ascii="Arial" w:hAnsi="Arial" w:cs="Arial"/>
              <w:sz w:val="22"/>
              <w:szCs w:val="22"/>
            </w:rPr>
            <w:id w:val="193816767"/>
            <w:placeholder>
              <w:docPart w:val="0B21192A09CF4C50AA2E64B6AE1EB934"/>
            </w:placeholder>
            <w:showingPlcHdr/>
            <w:text w:multiLine="1"/>
          </w:sdtPr>
          <w:sdtContent>
            <w:tc>
              <w:tcPr>
                <w:tcW w:w="2500" w:type="pct"/>
                <w:tcBorders>
                  <w:top w:val="nil"/>
                </w:tcBorders>
              </w:tcPr>
              <w:p w14:paraId="66B8B9CA" w14:textId="77777777" w:rsidR="002A4206" w:rsidRPr="005C6CF7" w:rsidRDefault="002A4206" w:rsidP="0012778A">
                <w:pPr>
                  <w:pStyle w:val="Sansinterligne"/>
                  <w:jc w:val="left"/>
                  <w:rPr>
                    <w:rFonts w:ascii="Arial" w:hAnsi="Arial" w:cs="Arial"/>
                    <w:sz w:val="22"/>
                    <w:szCs w:val="22"/>
                  </w:rPr>
                </w:pPr>
                <w:r w:rsidRPr="005C6CF7">
                  <w:rPr>
                    <w:rFonts w:ascii="Arial" w:hAnsi="Arial" w:cs="Arial"/>
                    <w:sz w:val="22"/>
                    <w:szCs w:val="22"/>
                  </w:rPr>
                  <w:t xml:space="preserve">     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-1282031926"/>
            <w:placeholder>
              <w:docPart w:val="48683E883D1D4C589FE8C07B55091712"/>
            </w:placeholder>
            <w:showingPlcHdr/>
            <w:text w:multiLine="1"/>
          </w:sdtPr>
          <w:sdtContent>
            <w:tc>
              <w:tcPr>
                <w:tcW w:w="2500" w:type="pct"/>
                <w:tcBorders>
                  <w:top w:val="nil"/>
                </w:tcBorders>
              </w:tcPr>
              <w:p w14:paraId="57BC61C8" w14:textId="77777777" w:rsidR="002A4206" w:rsidRPr="005C6CF7" w:rsidRDefault="002A4206" w:rsidP="0012778A">
                <w:pPr>
                  <w:pStyle w:val="Sansinterligne"/>
                  <w:jc w:val="left"/>
                  <w:rPr>
                    <w:rFonts w:ascii="Arial" w:hAnsi="Arial" w:cs="Arial"/>
                    <w:sz w:val="22"/>
                    <w:szCs w:val="22"/>
                  </w:rPr>
                </w:pPr>
                <w:r w:rsidRPr="005C6CF7">
                  <w:rPr>
                    <w:rFonts w:ascii="Arial" w:hAnsi="Arial" w:cs="Arial"/>
                    <w:sz w:val="22"/>
                    <w:szCs w:val="22"/>
                  </w:rPr>
                  <w:t xml:space="preserve">     </w:t>
                </w:r>
              </w:p>
            </w:tc>
          </w:sdtContent>
        </w:sdt>
      </w:tr>
    </w:tbl>
    <w:p w14:paraId="2E30A0D7" w14:textId="77777777" w:rsidR="002A4206" w:rsidRDefault="002A4206" w:rsidP="002A4206">
      <w:pPr>
        <w:pStyle w:val="Sansinterligne"/>
      </w:pPr>
    </w:p>
    <w:p w14:paraId="1A971D91" w14:textId="497309EF" w:rsidR="002A4206" w:rsidRPr="005C6CF7" w:rsidRDefault="005C6CF7" w:rsidP="002A4206">
      <w:pPr>
        <w:pStyle w:val="Titre2"/>
        <w:rPr>
          <w:rFonts w:cs="Arial"/>
          <w:b w:val="0"/>
          <w:i w:val="0"/>
          <w:sz w:val="32"/>
          <w:szCs w:val="32"/>
        </w:rPr>
      </w:pPr>
      <w:r>
        <w:rPr>
          <w:rFonts w:cs="Arial"/>
          <w:b w:val="0"/>
          <w:i w:val="0"/>
          <w:sz w:val="32"/>
          <w:szCs w:val="32"/>
        </w:rPr>
        <w:lastRenderedPageBreak/>
        <w:t xml:space="preserve">1.3 </w:t>
      </w:r>
      <w:r w:rsidR="002A4206" w:rsidRPr="005C6CF7">
        <w:rPr>
          <w:rFonts w:cs="Arial"/>
          <w:b w:val="0"/>
          <w:i w:val="0"/>
          <w:sz w:val="32"/>
          <w:szCs w:val="32"/>
        </w:rPr>
        <w:t>Pratique basée sur des preuves</w:t>
      </w:r>
    </w:p>
    <w:tbl>
      <w:tblPr>
        <w:tblStyle w:val="Grilledutableau"/>
        <w:tblW w:w="4999" w:type="pct"/>
        <w:tblBorders>
          <w:top w:val="single" w:sz="2" w:space="0" w:color="FFFFFF" w:themeColor="background1"/>
          <w:left w:val="single" w:sz="2" w:space="0" w:color="FFFFFF" w:themeColor="background1"/>
          <w:bottom w:val="none" w:sz="0" w:space="0" w:color="auto"/>
          <w:right w:val="single" w:sz="2" w:space="0" w:color="FFFFFF" w:themeColor="background1"/>
          <w:insideH w:val="single" w:sz="6" w:space="0" w:color="FFFFFF" w:themeColor="background1"/>
          <w:insideV w:val="single" w:sz="6" w:space="0" w:color="FFFFFF" w:themeColor="background1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496"/>
        <w:gridCol w:w="1105"/>
        <w:gridCol w:w="1178"/>
        <w:gridCol w:w="1105"/>
        <w:gridCol w:w="1105"/>
        <w:gridCol w:w="1106"/>
        <w:gridCol w:w="1105"/>
      </w:tblGrid>
      <w:tr w:rsidR="002A4206" w:rsidRPr="001107C5" w14:paraId="07379EE8" w14:textId="77777777" w:rsidTr="00666D9F">
        <w:trPr>
          <w:trHeight w:val="311"/>
        </w:trPr>
        <w:tc>
          <w:tcPr>
            <w:tcW w:w="1714" w:type="pct"/>
            <w:tcBorders>
              <w:top w:val="nil"/>
              <w:left w:val="nil"/>
              <w:bottom w:val="nil"/>
              <w:right w:val="single" w:sz="6" w:space="0" w:color="FFFFFF" w:themeColor="background1"/>
            </w:tcBorders>
            <w:shd w:val="clear" w:color="auto" w:fill="FF6F6C"/>
            <w:vAlign w:val="center"/>
          </w:tcPr>
          <w:p w14:paraId="325605C4" w14:textId="77777777" w:rsidR="002A4206" w:rsidRPr="005C6CF7" w:rsidRDefault="002A4206" w:rsidP="0012778A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661" w:type="pct"/>
            <w:gridSpan w:val="3"/>
            <w:tcBorders>
              <w:top w:val="single" w:sz="2" w:space="0" w:color="FFFFFF" w:themeColor="background1"/>
              <w:left w:val="single" w:sz="6" w:space="0" w:color="FFFFFF" w:themeColor="background1"/>
              <w:bottom w:val="nil"/>
              <w:right w:val="single" w:sz="6" w:space="0" w:color="FFFFFF" w:themeColor="background1"/>
            </w:tcBorders>
            <w:shd w:val="clear" w:color="auto" w:fill="FF6F6C"/>
            <w:vAlign w:val="center"/>
          </w:tcPr>
          <w:p w14:paraId="2927EB9F" w14:textId="77777777" w:rsidR="002A4206" w:rsidRPr="005C6CF7" w:rsidRDefault="002A4206" w:rsidP="0012778A">
            <w:pPr>
              <w:jc w:val="center"/>
              <w:rPr>
                <w:rFonts w:cs="Arial"/>
                <w:szCs w:val="22"/>
              </w:rPr>
            </w:pPr>
            <w:r w:rsidRPr="005C6CF7">
              <w:rPr>
                <w:rFonts w:cs="Arial"/>
                <w:szCs w:val="22"/>
              </w:rPr>
              <w:t>Évaluation intermédiaire</w:t>
            </w:r>
          </w:p>
        </w:tc>
        <w:tc>
          <w:tcPr>
            <w:tcW w:w="1625" w:type="pct"/>
            <w:gridSpan w:val="3"/>
            <w:tcBorders>
              <w:top w:val="single" w:sz="2" w:space="0" w:color="FFFFFF" w:themeColor="background1"/>
              <w:left w:val="single" w:sz="6" w:space="0" w:color="FFFFFF" w:themeColor="background1"/>
              <w:bottom w:val="nil"/>
              <w:right w:val="single" w:sz="2" w:space="0" w:color="FFFFFF" w:themeColor="background1"/>
            </w:tcBorders>
            <w:shd w:val="clear" w:color="auto" w:fill="FF6F6C"/>
            <w:vAlign w:val="center"/>
          </w:tcPr>
          <w:p w14:paraId="7B870E2C" w14:textId="77777777" w:rsidR="002A4206" w:rsidRPr="005C6CF7" w:rsidRDefault="002A4206" w:rsidP="0012778A">
            <w:pPr>
              <w:jc w:val="center"/>
              <w:rPr>
                <w:rFonts w:cs="Arial"/>
                <w:szCs w:val="22"/>
              </w:rPr>
            </w:pPr>
            <w:r w:rsidRPr="005C6CF7">
              <w:rPr>
                <w:rFonts w:cs="Arial"/>
                <w:szCs w:val="22"/>
              </w:rPr>
              <w:t>Évaluation finale</w:t>
            </w:r>
          </w:p>
        </w:tc>
      </w:tr>
      <w:tr w:rsidR="002A4206" w:rsidRPr="001107C5" w14:paraId="5C2D8C31" w14:textId="77777777" w:rsidTr="00666D9F">
        <w:trPr>
          <w:trHeight w:val="311"/>
        </w:trPr>
        <w:tc>
          <w:tcPr>
            <w:tcW w:w="1714" w:type="pct"/>
            <w:tcBorders>
              <w:top w:val="nil"/>
              <w:bottom w:val="nil"/>
              <w:right w:val="single" w:sz="6" w:space="0" w:color="FFFFFF" w:themeColor="background1"/>
            </w:tcBorders>
            <w:shd w:val="clear" w:color="auto" w:fill="FF6F6C"/>
            <w:vAlign w:val="center"/>
          </w:tcPr>
          <w:p w14:paraId="7BD7D390" w14:textId="77777777" w:rsidR="002A4206" w:rsidRPr="005C6CF7" w:rsidRDefault="002A4206" w:rsidP="0012778A">
            <w:pPr>
              <w:jc w:val="center"/>
              <w:rPr>
                <w:rFonts w:cs="Arial"/>
                <w:szCs w:val="22"/>
              </w:rPr>
            </w:pPr>
            <w:r w:rsidRPr="005C6CF7">
              <w:rPr>
                <w:rFonts w:cs="Arial"/>
                <w:szCs w:val="22"/>
              </w:rPr>
              <w:t>Activités</w:t>
            </w:r>
          </w:p>
        </w:tc>
        <w:tc>
          <w:tcPr>
            <w:tcW w:w="542" w:type="pct"/>
            <w:tcBorders>
              <w:top w:val="single" w:sz="2" w:space="0" w:color="FFFFFF" w:themeColor="background1"/>
              <w:left w:val="single" w:sz="6" w:space="0" w:color="FFFFFF" w:themeColor="background1"/>
              <w:bottom w:val="nil"/>
              <w:right w:val="single" w:sz="2" w:space="0" w:color="FFFFFF" w:themeColor="background1"/>
            </w:tcBorders>
            <w:shd w:val="clear" w:color="auto" w:fill="FF6F6C"/>
            <w:vAlign w:val="center"/>
          </w:tcPr>
          <w:p w14:paraId="195FA337" w14:textId="52D41F79" w:rsidR="002A4206" w:rsidRPr="005C6CF7" w:rsidRDefault="002A4206" w:rsidP="005C6CF7">
            <w:pPr>
              <w:jc w:val="center"/>
              <w:rPr>
                <w:rFonts w:cs="Arial"/>
                <w:szCs w:val="22"/>
              </w:rPr>
            </w:pPr>
            <w:r w:rsidRPr="005C6CF7">
              <w:rPr>
                <w:rFonts w:cs="Arial"/>
                <w:szCs w:val="22"/>
              </w:rPr>
              <w:t>Non acquis</w:t>
            </w:r>
          </w:p>
        </w:tc>
        <w:tc>
          <w:tcPr>
            <w:tcW w:w="577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nil"/>
              <w:right w:val="single" w:sz="2" w:space="0" w:color="FFFFFF" w:themeColor="background1"/>
            </w:tcBorders>
            <w:shd w:val="clear" w:color="auto" w:fill="FF6F6C"/>
            <w:vAlign w:val="center"/>
          </w:tcPr>
          <w:p w14:paraId="0505448F" w14:textId="77777777" w:rsidR="002A4206" w:rsidRPr="005C6CF7" w:rsidRDefault="002A4206" w:rsidP="0012778A">
            <w:pPr>
              <w:jc w:val="center"/>
              <w:rPr>
                <w:rFonts w:cs="Arial"/>
                <w:szCs w:val="22"/>
              </w:rPr>
            </w:pPr>
            <w:r w:rsidRPr="005C6CF7">
              <w:rPr>
                <w:rFonts w:cs="Arial"/>
                <w:szCs w:val="22"/>
              </w:rPr>
              <w:t xml:space="preserve">Acquisition </w:t>
            </w:r>
          </w:p>
          <w:p w14:paraId="3623D1AE" w14:textId="77777777" w:rsidR="002A4206" w:rsidRPr="005C6CF7" w:rsidRDefault="002A4206" w:rsidP="0012778A">
            <w:pPr>
              <w:jc w:val="center"/>
              <w:rPr>
                <w:rFonts w:cs="Arial"/>
                <w:szCs w:val="22"/>
              </w:rPr>
            </w:pPr>
            <w:proofErr w:type="gramStart"/>
            <w:r w:rsidRPr="005C6CF7">
              <w:rPr>
                <w:rFonts w:cs="Arial"/>
                <w:szCs w:val="22"/>
              </w:rPr>
              <w:t>en</w:t>
            </w:r>
            <w:proofErr w:type="gramEnd"/>
            <w:r w:rsidRPr="005C6CF7">
              <w:rPr>
                <w:rFonts w:cs="Arial"/>
                <w:szCs w:val="22"/>
              </w:rPr>
              <w:t xml:space="preserve"> cours</w:t>
            </w:r>
          </w:p>
        </w:tc>
        <w:tc>
          <w:tcPr>
            <w:tcW w:w="542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nil"/>
              <w:right w:val="single" w:sz="6" w:space="0" w:color="FFFFFF" w:themeColor="background1"/>
            </w:tcBorders>
            <w:shd w:val="clear" w:color="auto" w:fill="FF6F6C"/>
            <w:vAlign w:val="center"/>
          </w:tcPr>
          <w:p w14:paraId="172FCEBD" w14:textId="77777777" w:rsidR="002A4206" w:rsidRPr="005C6CF7" w:rsidRDefault="002A4206" w:rsidP="0012778A">
            <w:pPr>
              <w:jc w:val="center"/>
              <w:rPr>
                <w:rFonts w:cs="Arial"/>
                <w:szCs w:val="22"/>
              </w:rPr>
            </w:pPr>
            <w:r w:rsidRPr="005C6CF7">
              <w:rPr>
                <w:rFonts w:cs="Arial"/>
                <w:szCs w:val="22"/>
              </w:rPr>
              <w:t>Acquis</w:t>
            </w:r>
          </w:p>
        </w:tc>
        <w:tc>
          <w:tcPr>
            <w:tcW w:w="542" w:type="pct"/>
            <w:tcBorders>
              <w:top w:val="single" w:sz="2" w:space="0" w:color="FFFFFF" w:themeColor="background1"/>
              <w:left w:val="single" w:sz="6" w:space="0" w:color="FFFFFF" w:themeColor="background1"/>
              <w:bottom w:val="nil"/>
              <w:right w:val="single" w:sz="2" w:space="0" w:color="FFFFFF" w:themeColor="background1"/>
            </w:tcBorders>
            <w:shd w:val="clear" w:color="auto" w:fill="FF6F6C"/>
            <w:vAlign w:val="center"/>
          </w:tcPr>
          <w:p w14:paraId="438CE497" w14:textId="2EC85666" w:rsidR="002A4206" w:rsidRPr="005C6CF7" w:rsidRDefault="002A4206" w:rsidP="005C6CF7">
            <w:pPr>
              <w:jc w:val="center"/>
              <w:rPr>
                <w:rFonts w:cs="Arial"/>
                <w:szCs w:val="22"/>
              </w:rPr>
            </w:pPr>
            <w:r w:rsidRPr="005C6CF7">
              <w:rPr>
                <w:rFonts w:cs="Arial"/>
                <w:szCs w:val="22"/>
              </w:rPr>
              <w:t>Non validé</w:t>
            </w:r>
          </w:p>
        </w:tc>
        <w:tc>
          <w:tcPr>
            <w:tcW w:w="542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nil"/>
              <w:right w:val="single" w:sz="2" w:space="0" w:color="FFFFFF" w:themeColor="background1"/>
            </w:tcBorders>
            <w:shd w:val="clear" w:color="auto" w:fill="FF6F6C"/>
            <w:vAlign w:val="center"/>
          </w:tcPr>
          <w:p w14:paraId="0F2A573D" w14:textId="77777777" w:rsidR="002A4206" w:rsidRPr="005C6CF7" w:rsidRDefault="002A4206" w:rsidP="0012778A">
            <w:pPr>
              <w:jc w:val="center"/>
              <w:rPr>
                <w:rFonts w:cs="Arial"/>
                <w:szCs w:val="22"/>
              </w:rPr>
            </w:pPr>
            <w:r w:rsidRPr="005C6CF7">
              <w:rPr>
                <w:rFonts w:cs="Arial"/>
                <w:szCs w:val="22"/>
              </w:rPr>
              <w:t>Validé</w:t>
            </w:r>
          </w:p>
        </w:tc>
        <w:tc>
          <w:tcPr>
            <w:tcW w:w="542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nil"/>
              <w:right w:val="nil"/>
            </w:tcBorders>
            <w:shd w:val="clear" w:color="auto" w:fill="FF6F6C"/>
            <w:vAlign w:val="center"/>
          </w:tcPr>
          <w:p w14:paraId="464EE82B" w14:textId="56A7610B" w:rsidR="002A4206" w:rsidRPr="005C6CF7" w:rsidRDefault="002A4206" w:rsidP="005C6CF7">
            <w:pPr>
              <w:jc w:val="center"/>
              <w:rPr>
                <w:rFonts w:cs="Arial"/>
                <w:szCs w:val="22"/>
              </w:rPr>
            </w:pPr>
            <w:r w:rsidRPr="005C6CF7">
              <w:rPr>
                <w:rFonts w:cs="Arial"/>
                <w:szCs w:val="22"/>
              </w:rPr>
              <w:t>Non applicable</w:t>
            </w:r>
          </w:p>
        </w:tc>
      </w:tr>
      <w:tr w:rsidR="00BF32AF" w:rsidRPr="00BE57E8" w14:paraId="1C3C4902" w14:textId="77777777" w:rsidTr="008A5C0F">
        <w:trPr>
          <w:trHeight w:val="306"/>
        </w:trPr>
        <w:tc>
          <w:tcPr>
            <w:tcW w:w="1714" w:type="pct"/>
            <w:tcBorders>
              <w:top w:val="nil"/>
              <w:left w:val="single" w:sz="2" w:space="0" w:color="FF6F6C"/>
              <w:bottom w:val="single" w:sz="2" w:space="0" w:color="FF6F6C"/>
              <w:right w:val="single" w:sz="2" w:space="0" w:color="FF6F6C"/>
            </w:tcBorders>
          </w:tcPr>
          <w:p w14:paraId="5A681415" w14:textId="08C00439" w:rsidR="00BF32AF" w:rsidRPr="00BF32AF" w:rsidRDefault="00BF32AF" w:rsidP="00BF32AF">
            <w:pPr>
              <w:pStyle w:val="Activits"/>
              <w:numPr>
                <w:ilvl w:val="0"/>
                <w:numId w:val="0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F32AF">
              <w:rPr>
                <w:rFonts w:ascii="Arial" w:hAnsi="Arial" w:cs="Arial"/>
                <w:b/>
                <w:bCs/>
                <w:sz w:val="22"/>
                <w:szCs w:val="22"/>
              </w:rPr>
              <w:t>Activité 17.</w:t>
            </w:r>
            <w:r w:rsidRPr="00BF32AF">
              <w:rPr>
                <w:rFonts w:ascii="Arial" w:hAnsi="Arial" w:cs="Arial"/>
                <w:sz w:val="22"/>
                <w:szCs w:val="22"/>
              </w:rPr>
              <w:t xml:space="preserve"> Chercher des données probantes en lien avec les situations rencontrées pour aider à la construction du programme d’intervention</w:t>
            </w:r>
          </w:p>
        </w:tc>
        <w:tc>
          <w:tcPr>
            <w:tcW w:w="542" w:type="pct"/>
            <w:tcBorders>
              <w:top w:val="nil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65D75320" w14:textId="77777777" w:rsidR="00BF32AF" w:rsidRPr="005C6CF7" w:rsidRDefault="00BF32AF" w:rsidP="00BF32AF">
            <w:pPr>
              <w:jc w:val="center"/>
              <w:rPr>
                <w:rFonts w:cs="Arial"/>
                <w:szCs w:val="22"/>
              </w:rPr>
            </w:pPr>
            <w:r w:rsidRPr="005C6CF7">
              <w:rPr>
                <w:rFonts w:cs="Arial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6CF7">
              <w:rPr>
                <w:rFonts w:cs="Arial"/>
                <w:szCs w:val="22"/>
              </w:rPr>
              <w:instrText xml:space="preserve"> FORMCHECKBOX </w:instrText>
            </w:r>
            <w:r w:rsidRPr="005C6CF7">
              <w:rPr>
                <w:rFonts w:cs="Arial"/>
                <w:szCs w:val="22"/>
              </w:rPr>
            </w:r>
            <w:r w:rsidRPr="005C6CF7">
              <w:rPr>
                <w:rFonts w:cs="Arial"/>
                <w:szCs w:val="22"/>
              </w:rPr>
              <w:fldChar w:fldCharType="separate"/>
            </w:r>
            <w:r w:rsidRPr="005C6CF7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577" w:type="pct"/>
            <w:tcBorders>
              <w:top w:val="nil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109CE93D" w14:textId="77777777" w:rsidR="00BF32AF" w:rsidRPr="005C6CF7" w:rsidRDefault="00BF32AF" w:rsidP="00BF32AF">
            <w:pPr>
              <w:jc w:val="center"/>
              <w:rPr>
                <w:rFonts w:cs="Arial"/>
                <w:szCs w:val="22"/>
              </w:rPr>
            </w:pPr>
            <w:r w:rsidRPr="005C6CF7">
              <w:rPr>
                <w:rFonts w:cs="Arial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6CF7">
              <w:rPr>
                <w:rFonts w:cs="Arial"/>
                <w:szCs w:val="22"/>
              </w:rPr>
              <w:instrText xml:space="preserve"> FORMCHECKBOX </w:instrText>
            </w:r>
            <w:r w:rsidRPr="005C6CF7">
              <w:rPr>
                <w:rFonts w:cs="Arial"/>
                <w:szCs w:val="22"/>
              </w:rPr>
            </w:r>
            <w:r w:rsidRPr="005C6CF7">
              <w:rPr>
                <w:rFonts w:cs="Arial"/>
                <w:szCs w:val="22"/>
              </w:rPr>
              <w:fldChar w:fldCharType="separate"/>
            </w:r>
            <w:r w:rsidRPr="005C6CF7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542" w:type="pct"/>
            <w:tcBorders>
              <w:top w:val="nil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6EAC913D" w14:textId="77777777" w:rsidR="00BF32AF" w:rsidRPr="005C6CF7" w:rsidRDefault="00BF32AF" w:rsidP="00BF32AF">
            <w:pPr>
              <w:jc w:val="center"/>
              <w:rPr>
                <w:rFonts w:cs="Arial"/>
                <w:szCs w:val="22"/>
              </w:rPr>
            </w:pPr>
            <w:r w:rsidRPr="005C6CF7">
              <w:rPr>
                <w:rFonts w:cs="Arial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6CF7">
              <w:rPr>
                <w:rFonts w:cs="Arial"/>
                <w:szCs w:val="22"/>
              </w:rPr>
              <w:instrText xml:space="preserve"> FORMCHECKBOX </w:instrText>
            </w:r>
            <w:r w:rsidRPr="005C6CF7">
              <w:rPr>
                <w:rFonts w:cs="Arial"/>
                <w:szCs w:val="22"/>
              </w:rPr>
            </w:r>
            <w:r w:rsidRPr="005C6CF7">
              <w:rPr>
                <w:rFonts w:cs="Arial"/>
                <w:szCs w:val="22"/>
              </w:rPr>
              <w:fldChar w:fldCharType="separate"/>
            </w:r>
            <w:r w:rsidRPr="005C6CF7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542" w:type="pct"/>
            <w:tcBorders>
              <w:top w:val="nil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6D4CC752" w14:textId="77777777" w:rsidR="00BF32AF" w:rsidRPr="005C6CF7" w:rsidRDefault="00BF32AF" w:rsidP="00BF32AF">
            <w:pPr>
              <w:jc w:val="center"/>
              <w:rPr>
                <w:rFonts w:cs="Arial"/>
                <w:szCs w:val="22"/>
              </w:rPr>
            </w:pPr>
            <w:r w:rsidRPr="005C6CF7">
              <w:rPr>
                <w:rFonts w:cs="Arial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6CF7">
              <w:rPr>
                <w:rFonts w:cs="Arial"/>
                <w:szCs w:val="22"/>
              </w:rPr>
              <w:instrText xml:space="preserve"> FORMCHECKBOX </w:instrText>
            </w:r>
            <w:r w:rsidRPr="005C6CF7">
              <w:rPr>
                <w:rFonts w:cs="Arial"/>
                <w:szCs w:val="22"/>
              </w:rPr>
            </w:r>
            <w:r w:rsidRPr="005C6CF7">
              <w:rPr>
                <w:rFonts w:cs="Arial"/>
                <w:szCs w:val="22"/>
              </w:rPr>
              <w:fldChar w:fldCharType="separate"/>
            </w:r>
            <w:r w:rsidRPr="005C6CF7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542" w:type="pct"/>
            <w:tcBorders>
              <w:top w:val="nil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35877FDD" w14:textId="77777777" w:rsidR="00BF32AF" w:rsidRPr="005C6CF7" w:rsidRDefault="00BF32AF" w:rsidP="00BF32AF">
            <w:pPr>
              <w:jc w:val="center"/>
              <w:rPr>
                <w:rFonts w:cs="Arial"/>
                <w:szCs w:val="22"/>
              </w:rPr>
            </w:pPr>
            <w:r w:rsidRPr="005C6CF7">
              <w:rPr>
                <w:rFonts w:cs="Arial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6CF7">
              <w:rPr>
                <w:rFonts w:cs="Arial"/>
                <w:szCs w:val="22"/>
              </w:rPr>
              <w:instrText xml:space="preserve"> FORMCHECKBOX </w:instrText>
            </w:r>
            <w:r w:rsidRPr="005C6CF7">
              <w:rPr>
                <w:rFonts w:cs="Arial"/>
                <w:szCs w:val="22"/>
              </w:rPr>
            </w:r>
            <w:r w:rsidRPr="005C6CF7">
              <w:rPr>
                <w:rFonts w:cs="Arial"/>
                <w:szCs w:val="22"/>
              </w:rPr>
              <w:fldChar w:fldCharType="separate"/>
            </w:r>
            <w:r w:rsidRPr="005C6CF7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542" w:type="pct"/>
            <w:tcBorders>
              <w:top w:val="nil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2A410A7E" w14:textId="77777777" w:rsidR="00BF32AF" w:rsidRPr="005C6CF7" w:rsidRDefault="00BF32AF" w:rsidP="00BF32AF">
            <w:pPr>
              <w:jc w:val="center"/>
              <w:rPr>
                <w:rFonts w:cs="Arial"/>
                <w:szCs w:val="22"/>
              </w:rPr>
            </w:pPr>
            <w:r w:rsidRPr="005C6CF7">
              <w:rPr>
                <w:rFonts w:cs="Arial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6CF7">
              <w:rPr>
                <w:rFonts w:cs="Arial"/>
                <w:szCs w:val="22"/>
              </w:rPr>
              <w:instrText xml:space="preserve"> FORMCHECKBOX </w:instrText>
            </w:r>
            <w:r w:rsidRPr="005C6CF7">
              <w:rPr>
                <w:rFonts w:cs="Arial"/>
                <w:szCs w:val="22"/>
              </w:rPr>
            </w:r>
            <w:r w:rsidRPr="005C6CF7">
              <w:rPr>
                <w:rFonts w:cs="Arial"/>
                <w:szCs w:val="22"/>
              </w:rPr>
              <w:fldChar w:fldCharType="separate"/>
            </w:r>
            <w:r w:rsidRPr="005C6CF7">
              <w:rPr>
                <w:rFonts w:cs="Arial"/>
                <w:szCs w:val="22"/>
              </w:rPr>
              <w:fldChar w:fldCharType="end"/>
            </w:r>
          </w:p>
        </w:tc>
      </w:tr>
      <w:tr w:rsidR="00BF32AF" w:rsidRPr="00BE57E8" w14:paraId="05231215" w14:textId="77777777" w:rsidTr="008A5C0F">
        <w:trPr>
          <w:trHeight w:val="60"/>
        </w:trPr>
        <w:tc>
          <w:tcPr>
            <w:tcW w:w="1714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</w:tcPr>
          <w:p w14:paraId="37CB1FFF" w14:textId="496EC67D" w:rsidR="00BF32AF" w:rsidRPr="00BF32AF" w:rsidRDefault="00BF32AF" w:rsidP="00BF32AF">
            <w:pPr>
              <w:pStyle w:val="Activits"/>
              <w:numPr>
                <w:ilvl w:val="0"/>
                <w:numId w:val="0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F32AF">
              <w:rPr>
                <w:rFonts w:ascii="Arial" w:hAnsi="Arial" w:cs="Arial"/>
                <w:b/>
                <w:bCs/>
                <w:sz w:val="22"/>
                <w:szCs w:val="22"/>
              </w:rPr>
              <w:t>Activité 18.</w:t>
            </w:r>
            <w:r w:rsidRPr="00BF32AF">
              <w:rPr>
                <w:rFonts w:ascii="Arial" w:hAnsi="Arial" w:cs="Arial"/>
                <w:sz w:val="22"/>
                <w:szCs w:val="22"/>
              </w:rPr>
              <w:t xml:space="preserve"> Considère les données probantes, son expérience ainsi que celle de ses collègues et les attentes des personnes pour fonder son intervention</w:t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06974D09" w14:textId="32545EF3" w:rsidR="00BF32AF" w:rsidRPr="005C6CF7" w:rsidRDefault="00BF32AF" w:rsidP="00BF32AF">
            <w:pPr>
              <w:jc w:val="center"/>
              <w:rPr>
                <w:rFonts w:cs="Arial"/>
                <w:szCs w:val="22"/>
              </w:rPr>
            </w:pPr>
            <w: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57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75730C1C" w14:textId="69CB5D3A" w:rsidR="00BF32AF" w:rsidRPr="005C6CF7" w:rsidRDefault="00BF32AF" w:rsidP="00BF32AF">
            <w:pPr>
              <w:jc w:val="center"/>
              <w:rPr>
                <w:rFonts w:cs="Arial"/>
                <w:szCs w:val="22"/>
              </w:rPr>
            </w:pPr>
            <w: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59A49711" w14:textId="39C468D1" w:rsidR="00BF32AF" w:rsidRPr="005C6CF7" w:rsidRDefault="00BF32AF" w:rsidP="00BF32AF">
            <w:pPr>
              <w:jc w:val="center"/>
              <w:rPr>
                <w:rFonts w:cs="Arial"/>
                <w:szCs w:val="22"/>
              </w:rPr>
            </w:pPr>
            <w: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1A443B9F" w14:textId="3EF5DF3C" w:rsidR="00BF32AF" w:rsidRPr="005C6CF7" w:rsidRDefault="00BF32AF" w:rsidP="00BF32AF">
            <w:pPr>
              <w:jc w:val="center"/>
              <w:rPr>
                <w:rFonts w:cs="Arial"/>
                <w:szCs w:val="22"/>
              </w:rPr>
            </w:pPr>
            <w: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46B01170" w14:textId="7981DB4F" w:rsidR="00BF32AF" w:rsidRPr="005C6CF7" w:rsidRDefault="00BF32AF" w:rsidP="00BF32AF">
            <w:pPr>
              <w:jc w:val="center"/>
              <w:rPr>
                <w:rFonts w:cs="Arial"/>
                <w:szCs w:val="22"/>
              </w:rPr>
            </w:pPr>
            <w: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6B99C4E2" w14:textId="05C74FBA" w:rsidR="00BF32AF" w:rsidRPr="005C6CF7" w:rsidRDefault="00BF32AF" w:rsidP="00BF32AF">
            <w:pPr>
              <w:jc w:val="center"/>
              <w:rPr>
                <w:rFonts w:cs="Arial"/>
                <w:szCs w:val="22"/>
              </w:rPr>
            </w:pPr>
            <w: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</w:tr>
    </w:tbl>
    <w:p w14:paraId="4FC9A545" w14:textId="77777777" w:rsidR="002A4206" w:rsidRDefault="002A4206" w:rsidP="002A4206">
      <w:pPr>
        <w:pStyle w:val="Sansinterligne"/>
      </w:pPr>
    </w:p>
    <w:p w14:paraId="05D63637" w14:textId="77777777" w:rsidR="002A4206" w:rsidRDefault="002A4206" w:rsidP="002A4206">
      <w:pPr>
        <w:pStyle w:val="Sansinterligne"/>
      </w:pP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5097"/>
        <w:gridCol w:w="5098"/>
      </w:tblGrid>
      <w:tr w:rsidR="002A4206" w14:paraId="0DDA0C16" w14:textId="77777777" w:rsidTr="0012778A">
        <w:tc>
          <w:tcPr>
            <w:tcW w:w="2500" w:type="pct"/>
            <w:tcBorders>
              <w:bottom w:val="nil"/>
            </w:tcBorders>
          </w:tcPr>
          <w:p w14:paraId="05EA8FE9" w14:textId="77777777" w:rsidR="002A4206" w:rsidRPr="005C6CF7" w:rsidRDefault="002A4206" w:rsidP="0012778A">
            <w:pPr>
              <w:pStyle w:val="Sous-titre"/>
              <w:spacing w:before="60" w:after="60"/>
              <w:rPr>
                <w:rFonts w:ascii="Arial" w:hAnsi="Arial" w:cs="Arial"/>
                <w:color w:val="FF6F6C"/>
                <w:sz w:val="22"/>
                <w:szCs w:val="22"/>
              </w:rPr>
            </w:pPr>
            <w:r w:rsidRPr="005C6CF7">
              <w:rPr>
                <w:rFonts w:ascii="Arial" w:hAnsi="Arial" w:cs="Arial"/>
                <w:color w:val="FF6F6C"/>
                <w:sz w:val="22"/>
                <w:szCs w:val="22"/>
              </w:rPr>
              <w:t>Commentaires évaluation intermédiaire :</w:t>
            </w:r>
          </w:p>
        </w:tc>
        <w:tc>
          <w:tcPr>
            <w:tcW w:w="2500" w:type="pct"/>
            <w:tcBorders>
              <w:bottom w:val="nil"/>
            </w:tcBorders>
          </w:tcPr>
          <w:p w14:paraId="129F8C67" w14:textId="77777777" w:rsidR="002A4206" w:rsidRPr="005C6CF7" w:rsidRDefault="002A4206" w:rsidP="0012778A">
            <w:pPr>
              <w:pStyle w:val="Sous-titre"/>
              <w:spacing w:before="60" w:after="60"/>
              <w:rPr>
                <w:rFonts w:ascii="Arial" w:hAnsi="Arial" w:cs="Arial"/>
                <w:color w:val="FF6F6C"/>
                <w:sz w:val="22"/>
                <w:szCs w:val="22"/>
              </w:rPr>
            </w:pPr>
            <w:r w:rsidRPr="005C6CF7">
              <w:rPr>
                <w:rFonts w:ascii="Arial" w:hAnsi="Arial" w:cs="Arial"/>
                <w:color w:val="FF6F6C"/>
                <w:sz w:val="22"/>
                <w:szCs w:val="22"/>
              </w:rPr>
              <w:t>Commentaires évaluation finale :</w:t>
            </w:r>
          </w:p>
        </w:tc>
      </w:tr>
      <w:tr w:rsidR="002A4206" w14:paraId="01C841C4" w14:textId="77777777" w:rsidTr="00BF32AF">
        <w:trPr>
          <w:trHeight w:hRule="exact" w:val="8042"/>
        </w:trPr>
        <w:sdt>
          <w:sdtPr>
            <w:id w:val="335896594"/>
            <w:placeholder>
              <w:docPart w:val="D3BD0CE88C0B414B9A38007CA45B49CF"/>
            </w:placeholder>
            <w:showingPlcHdr/>
            <w:text w:multiLine="1"/>
          </w:sdtPr>
          <w:sdtContent>
            <w:tc>
              <w:tcPr>
                <w:tcW w:w="2500" w:type="pct"/>
                <w:tcBorders>
                  <w:top w:val="nil"/>
                </w:tcBorders>
              </w:tcPr>
              <w:p w14:paraId="010E521B" w14:textId="77777777" w:rsidR="002A4206" w:rsidRDefault="002A4206" w:rsidP="0012778A">
                <w:pPr>
                  <w:pStyle w:val="Sansinterligne"/>
                  <w:jc w:val="left"/>
                </w:pPr>
                <w:r>
                  <w:t xml:space="preserve">     </w:t>
                </w:r>
              </w:p>
            </w:tc>
          </w:sdtContent>
        </w:sdt>
        <w:sdt>
          <w:sdtPr>
            <w:id w:val="-2058540842"/>
            <w:placeholder>
              <w:docPart w:val="E2B73F00ECC04E0188486A47D7DF0DEA"/>
            </w:placeholder>
            <w:showingPlcHdr/>
            <w:text w:multiLine="1"/>
          </w:sdtPr>
          <w:sdtContent>
            <w:tc>
              <w:tcPr>
                <w:tcW w:w="2500" w:type="pct"/>
                <w:tcBorders>
                  <w:top w:val="nil"/>
                </w:tcBorders>
              </w:tcPr>
              <w:p w14:paraId="1D708C6F" w14:textId="77777777" w:rsidR="002A4206" w:rsidRDefault="002A4206" w:rsidP="0012778A">
                <w:pPr>
                  <w:pStyle w:val="Sansinterligne"/>
                  <w:jc w:val="left"/>
                </w:pPr>
                <w:r>
                  <w:rPr>
                    <w:rStyle w:val="Textedelespacerserv"/>
                  </w:rPr>
                  <w:t xml:space="preserve">     </w:t>
                </w:r>
              </w:p>
            </w:tc>
          </w:sdtContent>
        </w:sdt>
      </w:tr>
    </w:tbl>
    <w:p w14:paraId="7A8FA719" w14:textId="77777777" w:rsidR="002A4206" w:rsidRPr="00BE57E8" w:rsidRDefault="002A4206" w:rsidP="002A4206">
      <w:r w:rsidRPr="00BE57E8">
        <w:br w:type="page"/>
      </w:r>
    </w:p>
    <w:p w14:paraId="740A56B1" w14:textId="64EBAA4A" w:rsidR="002A4206" w:rsidRDefault="005C6CF7" w:rsidP="005C6CF7">
      <w:pPr>
        <w:pStyle w:val="Titre1HESAV"/>
      </w:pPr>
      <w:bookmarkStart w:id="1" w:name="_Toc148363910"/>
      <w:r>
        <w:lastRenderedPageBreak/>
        <w:t xml:space="preserve">2 </w:t>
      </w:r>
      <w:r w:rsidR="002A4206" w:rsidRPr="00BE57E8">
        <w:t>Rôle de communicateur·rice</w:t>
      </w:r>
      <w:bookmarkEnd w:id="1"/>
    </w:p>
    <w:tbl>
      <w:tblPr>
        <w:tblStyle w:val="Grilledutableau"/>
        <w:tblW w:w="4999" w:type="pct"/>
        <w:tblBorders>
          <w:top w:val="single" w:sz="2" w:space="0" w:color="FFFFFF" w:themeColor="background1"/>
          <w:left w:val="single" w:sz="2" w:space="0" w:color="FFFFFF" w:themeColor="background1"/>
          <w:bottom w:val="none" w:sz="0" w:space="0" w:color="auto"/>
          <w:right w:val="single" w:sz="2" w:space="0" w:color="FFFFFF" w:themeColor="background1"/>
          <w:insideH w:val="single" w:sz="6" w:space="0" w:color="FFFFFF" w:themeColor="background1"/>
          <w:insideV w:val="single" w:sz="6" w:space="0" w:color="FFFFFF" w:themeColor="background1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496"/>
        <w:gridCol w:w="1105"/>
        <w:gridCol w:w="1178"/>
        <w:gridCol w:w="1105"/>
        <w:gridCol w:w="1105"/>
        <w:gridCol w:w="1106"/>
        <w:gridCol w:w="1105"/>
      </w:tblGrid>
      <w:tr w:rsidR="002A4206" w:rsidRPr="001107C5" w14:paraId="35A984C0" w14:textId="77777777" w:rsidTr="00BF32AF">
        <w:trPr>
          <w:trHeight w:val="311"/>
        </w:trPr>
        <w:tc>
          <w:tcPr>
            <w:tcW w:w="1714" w:type="pct"/>
            <w:tcBorders>
              <w:top w:val="nil"/>
              <w:left w:val="nil"/>
              <w:bottom w:val="nil"/>
              <w:right w:val="single" w:sz="6" w:space="0" w:color="FFFFFF" w:themeColor="background1"/>
            </w:tcBorders>
            <w:shd w:val="clear" w:color="auto" w:fill="FF6F6C"/>
            <w:vAlign w:val="center"/>
          </w:tcPr>
          <w:p w14:paraId="4BACAD20" w14:textId="77777777" w:rsidR="002A4206" w:rsidRPr="005C6CF7" w:rsidRDefault="002A4206" w:rsidP="0012778A">
            <w:pPr>
              <w:jc w:val="center"/>
              <w:rPr>
                <w:rFonts w:cstheme="minorHAnsi"/>
                <w:szCs w:val="22"/>
              </w:rPr>
            </w:pPr>
          </w:p>
        </w:tc>
        <w:tc>
          <w:tcPr>
            <w:tcW w:w="1661" w:type="pct"/>
            <w:gridSpan w:val="3"/>
            <w:tcBorders>
              <w:top w:val="single" w:sz="2" w:space="0" w:color="FFFFFF" w:themeColor="background1"/>
              <w:left w:val="single" w:sz="6" w:space="0" w:color="FFFFFF" w:themeColor="background1"/>
              <w:bottom w:val="nil"/>
              <w:right w:val="single" w:sz="6" w:space="0" w:color="FFFFFF" w:themeColor="background1"/>
            </w:tcBorders>
            <w:shd w:val="clear" w:color="auto" w:fill="FF6F6C"/>
            <w:vAlign w:val="center"/>
          </w:tcPr>
          <w:p w14:paraId="3A7A82F6" w14:textId="77777777" w:rsidR="002A4206" w:rsidRPr="005C6CF7" w:rsidRDefault="002A4206" w:rsidP="0012778A">
            <w:pPr>
              <w:jc w:val="center"/>
              <w:rPr>
                <w:rFonts w:cstheme="minorHAnsi"/>
                <w:szCs w:val="22"/>
              </w:rPr>
            </w:pPr>
            <w:r w:rsidRPr="005C6CF7">
              <w:rPr>
                <w:rFonts w:cstheme="minorHAnsi"/>
                <w:szCs w:val="22"/>
              </w:rPr>
              <w:t>Évaluation intermédiaire</w:t>
            </w:r>
          </w:p>
        </w:tc>
        <w:tc>
          <w:tcPr>
            <w:tcW w:w="1625" w:type="pct"/>
            <w:gridSpan w:val="3"/>
            <w:tcBorders>
              <w:top w:val="single" w:sz="2" w:space="0" w:color="FFFFFF" w:themeColor="background1"/>
              <w:left w:val="single" w:sz="6" w:space="0" w:color="FFFFFF" w:themeColor="background1"/>
              <w:bottom w:val="nil"/>
              <w:right w:val="single" w:sz="2" w:space="0" w:color="FFFFFF" w:themeColor="background1"/>
            </w:tcBorders>
            <w:shd w:val="clear" w:color="auto" w:fill="FF6F6C"/>
            <w:vAlign w:val="center"/>
          </w:tcPr>
          <w:p w14:paraId="08FEE525" w14:textId="77777777" w:rsidR="002A4206" w:rsidRPr="005C6CF7" w:rsidRDefault="002A4206" w:rsidP="0012778A">
            <w:pPr>
              <w:jc w:val="center"/>
              <w:rPr>
                <w:rFonts w:cstheme="minorHAnsi"/>
                <w:szCs w:val="22"/>
              </w:rPr>
            </w:pPr>
            <w:r w:rsidRPr="005C6CF7">
              <w:rPr>
                <w:rFonts w:cstheme="minorHAnsi"/>
                <w:szCs w:val="22"/>
              </w:rPr>
              <w:t>Évaluation finale</w:t>
            </w:r>
          </w:p>
        </w:tc>
      </w:tr>
      <w:tr w:rsidR="002A4206" w:rsidRPr="001107C5" w14:paraId="6616799B" w14:textId="77777777" w:rsidTr="00BF32AF">
        <w:trPr>
          <w:trHeight w:val="311"/>
        </w:trPr>
        <w:tc>
          <w:tcPr>
            <w:tcW w:w="1714" w:type="pct"/>
            <w:tcBorders>
              <w:top w:val="nil"/>
              <w:bottom w:val="single" w:sz="2" w:space="0" w:color="FF6F6C"/>
              <w:right w:val="single" w:sz="6" w:space="0" w:color="FFFFFF" w:themeColor="background1"/>
            </w:tcBorders>
            <w:shd w:val="clear" w:color="auto" w:fill="FF6F6C"/>
            <w:vAlign w:val="center"/>
          </w:tcPr>
          <w:p w14:paraId="43567817" w14:textId="77777777" w:rsidR="002A4206" w:rsidRPr="005C6CF7" w:rsidRDefault="002A4206" w:rsidP="0012778A">
            <w:pPr>
              <w:jc w:val="center"/>
              <w:rPr>
                <w:rFonts w:cs="Arial"/>
                <w:szCs w:val="22"/>
              </w:rPr>
            </w:pPr>
            <w:r w:rsidRPr="005C6CF7">
              <w:rPr>
                <w:rFonts w:cs="Arial"/>
                <w:szCs w:val="22"/>
              </w:rPr>
              <w:t>Activités</w:t>
            </w:r>
          </w:p>
        </w:tc>
        <w:tc>
          <w:tcPr>
            <w:tcW w:w="542" w:type="pct"/>
            <w:tcBorders>
              <w:top w:val="single" w:sz="2" w:space="0" w:color="FFFFFF" w:themeColor="background1"/>
              <w:left w:val="single" w:sz="6" w:space="0" w:color="FFFFFF" w:themeColor="background1"/>
              <w:bottom w:val="single" w:sz="2" w:space="0" w:color="FF6F6C"/>
              <w:right w:val="single" w:sz="2" w:space="0" w:color="FFFFFF" w:themeColor="background1"/>
            </w:tcBorders>
            <w:shd w:val="clear" w:color="auto" w:fill="FF6F6C"/>
            <w:vAlign w:val="center"/>
          </w:tcPr>
          <w:p w14:paraId="197C1B90" w14:textId="3F259BC2" w:rsidR="002A4206" w:rsidRPr="005C6CF7" w:rsidRDefault="002A4206" w:rsidP="005C6CF7">
            <w:pPr>
              <w:jc w:val="center"/>
              <w:rPr>
                <w:rFonts w:cstheme="minorHAnsi"/>
                <w:szCs w:val="22"/>
              </w:rPr>
            </w:pPr>
            <w:r w:rsidRPr="005C6CF7">
              <w:rPr>
                <w:rFonts w:cstheme="minorHAnsi"/>
                <w:szCs w:val="22"/>
              </w:rPr>
              <w:t>Non acquis</w:t>
            </w:r>
          </w:p>
        </w:tc>
        <w:tc>
          <w:tcPr>
            <w:tcW w:w="577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6F6C"/>
              <w:right w:val="single" w:sz="2" w:space="0" w:color="FFFFFF" w:themeColor="background1"/>
            </w:tcBorders>
            <w:shd w:val="clear" w:color="auto" w:fill="FF6F6C"/>
            <w:vAlign w:val="center"/>
          </w:tcPr>
          <w:p w14:paraId="552FCD8E" w14:textId="20D542E3" w:rsidR="002A4206" w:rsidRPr="005C6CF7" w:rsidRDefault="002A4206" w:rsidP="005C6CF7">
            <w:pPr>
              <w:jc w:val="center"/>
              <w:rPr>
                <w:rFonts w:cstheme="minorHAnsi"/>
                <w:szCs w:val="22"/>
              </w:rPr>
            </w:pPr>
            <w:r w:rsidRPr="005C6CF7">
              <w:rPr>
                <w:rFonts w:cstheme="minorHAnsi"/>
                <w:szCs w:val="22"/>
              </w:rPr>
              <w:t>Acquisition en cours</w:t>
            </w:r>
          </w:p>
        </w:tc>
        <w:tc>
          <w:tcPr>
            <w:tcW w:w="542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6F6C"/>
              <w:right w:val="single" w:sz="6" w:space="0" w:color="FFFFFF" w:themeColor="background1"/>
            </w:tcBorders>
            <w:shd w:val="clear" w:color="auto" w:fill="FF6F6C"/>
            <w:vAlign w:val="center"/>
          </w:tcPr>
          <w:p w14:paraId="25ED9123" w14:textId="77777777" w:rsidR="002A4206" w:rsidRPr="005C6CF7" w:rsidRDefault="002A4206" w:rsidP="0012778A">
            <w:pPr>
              <w:jc w:val="center"/>
              <w:rPr>
                <w:rFonts w:cstheme="minorHAnsi"/>
                <w:szCs w:val="22"/>
              </w:rPr>
            </w:pPr>
            <w:r w:rsidRPr="005C6CF7">
              <w:rPr>
                <w:rFonts w:cstheme="minorHAnsi"/>
                <w:szCs w:val="22"/>
              </w:rPr>
              <w:t>Acquis</w:t>
            </w:r>
          </w:p>
        </w:tc>
        <w:tc>
          <w:tcPr>
            <w:tcW w:w="542" w:type="pct"/>
            <w:tcBorders>
              <w:top w:val="single" w:sz="2" w:space="0" w:color="FFFFFF" w:themeColor="background1"/>
              <w:left w:val="single" w:sz="6" w:space="0" w:color="FFFFFF" w:themeColor="background1"/>
              <w:bottom w:val="single" w:sz="2" w:space="0" w:color="FF6F6C"/>
              <w:right w:val="single" w:sz="2" w:space="0" w:color="FFFFFF" w:themeColor="background1"/>
            </w:tcBorders>
            <w:shd w:val="clear" w:color="auto" w:fill="FF6F6C"/>
            <w:vAlign w:val="center"/>
          </w:tcPr>
          <w:p w14:paraId="769CFB03" w14:textId="3073B709" w:rsidR="002A4206" w:rsidRPr="005C6CF7" w:rsidRDefault="002A4206" w:rsidP="005C6CF7">
            <w:pPr>
              <w:jc w:val="center"/>
              <w:rPr>
                <w:rFonts w:cstheme="minorHAnsi"/>
                <w:szCs w:val="22"/>
              </w:rPr>
            </w:pPr>
            <w:r w:rsidRPr="005C6CF7">
              <w:rPr>
                <w:rFonts w:cstheme="minorHAnsi"/>
                <w:szCs w:val="22"/>
              </w:rPr>
              <w:t>Non validé</w:t>
            </w:r>
          </w:p>
        </w:tc>
        <w:tc>
          <w:tcPr>
            <w:tcW w:w="542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6F6C"/>
              <w:right w:val="single" w:sz="2" w:space="0" w:color="FFFFFF" w:themeColor="background1"/>
            </w:tcBorders>
            <w:shd w:val="clear" w:color="auto" w:fill="FF6F6C"/>
            <w:vAlign w:val="center"/>
          </w:tcPr>
          <w:p w14:paraId="7F568E95" w14:textId="77777777" w:rsidR="002A4206" w:rsidRPr="005C6CF7" w:rsidRDefault="002A4206" w:rsidP="0012778A">
            <w:pPr>
              <w:jc w:val="center"/>
              <w:rPr>
                <w:rFonts w:cstheme="minorHAnsi"/>
                <w:szCs w:val="22"/>
              </w:rPr>
            </w:pPr>
            <w:r w:rsidRPr="005C6CF7">
              <w:rPr>
                <w:rFonts w:cstheme="minorHAnsi"/>
                <w:szCs w:val="22"/>
              </w:rPr>
              <w:t>Validé</w:t>
            </w:r>
          </w:p>
        </w:tc>
        <w:tc>
          <w:tcPr>
            <w:tcW w:w="542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6F6C"/>
              <w:right w:val="nil"/>
            </w:tcBorders>
            <w:shd w:val="clear" w:color="auto" w:fill="FF6F6C"/>
            <w:vAlign w:val="center"/>
          </w:tcPr>
          <w:p w14:paraId="09498F98" w14:textId="6241B36D" w:rsidR="002A4206" w:rsidRPr="005C6CF7" w:rsidRDefault="002A4206" w:rsidP="005C6CF7">
            <w:pPr>
              <w:jc w:val="center"/>
              <w:rPr>
                <w:rFonts w:cstheme="minorHAnsi"/>
                <w:szCs w:val="22"/>
              </w:rPr>
            </w:pPr>
            <w:r w:rsidRPr="005C6CF7">
              <w:rPr>
                <w:rFonts w:cstheme="minorHAnsi"/>
                <w:szCs w:val="22"/>
              </w:rPr>
              <w:t>Non applicable</w:t>
            </w:r>
          </w:p>
        </w:tc>
      </w:tr>
      <w:tr w:rsidR="00BF32AF" w:rsidRPr="00BE57E8" w14:paraId="6148AB39" w14:textId="77777777" w:rsidTr="00BF32AF">
        <w:trPr>
          <w:trHeight w:val="306"/>
        </w:trPr>
        <w:tc>
          <w:tcPr>
            <w:tcW w:w="1714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</w:tcPr>
          <w:p w14:paraId="074422C7" w14:textId="17DE847A" w:rsidR="00BF32AF" w:rsidRPr="00BF32AF" w:rsidRDefault="00BF32AF" w:rsidP="00BF32AF">
            <w:pPr>
              <w:pStyle w:val="Activits"/>
              <w:numPr>
                <w:ilvl w:val="0"/>
                <w:numId w:val="0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F32AF">
              <w:rPr>
                <w:rFonts w:ascii="Arial" w:hAnsi="Arial" w:cs="Arial"/>
                <w:b/>
                <w:bCs/>
                <w:sz w:val="22"/>
                <w:szCs w:val="22"/>
              </w:rPr>
              <w:t>Activité 1</w:t>
            </w:r>
            <w:r w:rsidR="004728AC">
              <w:rPr>
                <w:rFonts w:ascii="Arial" w:hAnsi="Arial" w:cs="Arial"/>
                <w:b/>
                <w:bCs/>
                <w:sz w:val="22"/>
                <w:szCs w:val="22"/>
              </w:rPr>
              <w:t>9</w:t>
            </w:r>
            <w:r w:rsidRPr="00BF32A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.  </w:t>
            </w:r>
            <w:r w:rsidRPr="00BF32AF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Essentielle -</w:t>
            </w:r>
            <w:r w:rsidRPr="00BF32AF">
              <w:rPr>
                <w:rFonts w:ascii="Arial" w:hAnsi="Arial" w:cs="Arial"/>
                <w:sz w:val="22"/>
                <w:szCs w:val="22"/>
              </w:rPr>
              <w:t xml:space="preserve"> Entrer en communication et en relation avec les personnes et leurs proches</w:t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5BF6DC3F" w14:textId="77777777" w:rsidR="00BF32AF" w:rsidRPr="001107C5" w:rsidRDefault="00BF32AF" w:rsidP="00BF32AF">
            <w:pPr>
              <w:jc w:val="center"/>
              <w:rPr>
                <w:rFonts w:cstheme="minorHAnsi"/>
              </w:rPr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7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286C4051" w14:textId="77777777" w:rsidR="00BF32AF" w:rsidRPr="00EA16B5" w:rsidRDefault="00BF32AF" w:rsidP="00BF32AF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5BEC3EB0" w14:textId="77777777" w:rsidR="00BF32AF" w:rsidRPr="00EA16B5" w:rsidRDefault="00BF32AF" w:rsidP="00BF32AF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112DC8EC" w14:textId="77777777" w:rsidR="00BF32AF" w:rsidRPr="00EA16B5" w:rsidRDefault="00BF32AF" w:rsidP="00BF32AF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2481B730" w14:textId="77777777" w:rsidR="00BF32AF" w:rsidRPr="00EA16B5" w:rsidRDefault="00BF32AF" w:rsidP="00BF32AF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1F5D81C8" w14:textId="77777777" w:rsidR="00BF32AF" w:rsidRPr="00EA16B5" w:rsidRDefault="00BF32AF" w:rsidP="00BF32AF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</w:tr>
      <w:tr w:rsidR="00BF32AF" w:rsidRPr="00BE57E8" w14:paraId="684C20D1" w14:textId="77777777" w:rsidTr="00BF32AF">
        <w:trPr>
          <w:trHeight w:val="306"/>
        </w:trPr>
        <w:tc>
          <w:tcPr>
            <w:tcW w:w="1714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</w:tcPr>
          <w:p w14:paraId="3BDD942E" w14:textId="39C183B3" w:rsidR="00BF32AF" w:rsidRPr="00BF32AF" w:rsidRDefault="00BF32AF" w:rsidP="00BF32AF">
            <w:pPr>
              <w:pStyle w:val="Activits"/>
              <w:numPr>
                <w:ilvl w:val="0"/>
                <w:numId w:val="0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F32AF">
              <w:rPr>
                <w:rFonts w:ascii="Arial" w:hAnsi="Arial" w:cs="Arial"/>
                <w:b/>
                <w:bCs/>
                <w:sz w:val="22"/>
                <w:szCs w:val="22"/>
              </w:rPr>
              <w:t>Activité 2</w:t>
            </w:r>
            <w:r w:rsidR="004728AC">
              <w:rPr>
                <w:rFonts w:ascii="Arial" w:hAnsi="Arial" w:cs="Arial"/>
                <w:b/>
                <w:bCs/>
                <w:sz w:val="22"/>
                <w:szCs w:val="22"/>
              </w:rPr>
              <w:t>0</w:t>
            </w:r>
            <w:r w:rsidRPr="00BF32A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. </w:t>
            </w:r>
            <w:r w:rsidRPr="00BF32AF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Essentielle -</w:t>
            </w:r>
            <w:r w:rsidRPr="00BF32AF">
              <w:rPr>
                <w:rFonts w:ascii="Arial" w:hAnsi="Arial" w:cs="Arial"/>
                <w:sz w:val="22"/>
                <w:szCs w:val="22"/>
              </w:rPr>
              <w:t xml:space="preserve"> Collaborer avec les personnes et favoriser leur implication dans le processus d’intervention</w:t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3E8A86D2" w14:textId="77777777" w:rsidR="00BF32AF" w:rsidRPr="00EA16B5" w:rsidRDefault="00BF32AF" w:rsidP="00BF32AF">
            <w:pPr>
              <w:jc w:val="center"/>
            </w:pPr>
            <w:r w:rsidRPr="007C7E0E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7E0E">
              <w:instrText xml:space="preserve"> FORMCHECKBOX </w:instrText>
            </w:r>
            <w:r w:rsidRPr="007C7E0E">
              <w:fldChar w:fldCharType="separate"/>
            </w:r>
            <w:r w:rsidRPr="007C7E0E">
              <w:fldChar w:fldCharType="end"/>
            </w:r>
          </w:p>
        </w:tc>
        <w:tc>
          <w:tcPr>
            <w:tcW w:w="57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63630585" w14:textId="77777777" w:rsidR="00BF32AF" w:rsidRPr="00EA16B5" w:rsidRDefault="00BF32AF" w:rsidP="00BF32AF">
            <w:pPr>
              <w:jc w:val="center"/>
            </w:pPr>
            <w:r w:rsidRPr="007C7E0E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7E0E">
              <w:instrText xml:space="preserve"> FORMCHECKBOX </w:instrText>
            </w:r>
            <w:r w:rsidRPr="007C7E0E">
              <w:fldChar w:fldCharType="separate"/>
            </w:r>
            <w:r w:rsidRPr="007C7E0E"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68D7BA59" w14:textId="77777777" w:rsidR="00BF32AF" w:rsidRPr="00EA16B5" w:rsidRDefault="00BF32AF" w:rsidP="00BF32AF">
            <w:pPr>
              <w:jc w:val="center"/>
            </w:pPr>
            <w:r w:rsidRPr="007C7E0E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7E0E">
              <w:instrText xml:space="preserve"> FORMCHECKBOX </w:instrText>
            </w:r>
            <w:r w:rsidRPr="007C7E0E">
              <w:fldChar w:fldCharType="separate"/>
            </w:r>
            <w:r w:rsidRPr="007C7E0E"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3714CBEA" w14:textId="77777777" w:rsidR="00BF32AF" w:rsidRPr="00EA16B5" w:rsidRDefault="00BF32AF" w:rsidP="00BF32AF">
            <w:pPr>
              <w:jc w:val="center"/>
            </w:pPr>
            <w:r w:rsidRPr="007C7E0E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7E0E">
              <w:instrText xml:space="preserve"> FORMCHECKBOX </w:instrText>
            </w:r>
            <w:r w:rsidRPr="007C7E0E">
              <w:fldChar w:fldCharType="separate"/>
            </w:r>
            <w:r w:rsidRPr="007C7E0E"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33DF92D8" w14:textId="77777777" w:rsidR="00BF32AF" w:rsidRPr="00EA16B5" w:rsidRDefault="00BF32AF" w:rsidP="00BF32AF">
            <w:pPr>
              <w:jc w:val="center"/>
            </w:pPr>
            <w:r w:rsidRPr="007C7E0E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7E0E">
              <w:instrText xml:space="preserve"> FORMCHECKBOX </w:instrText>
            </w:r>
            <w:r w:rsidRPr="007C7E0E">
              <w:fldChar w:fldCharType="separate"/>
            </w:r>
            <w:r w:rsidRPr="007C7E0E"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23114336" w14:textId="77777777" w:rsidR="00BF32AF" w:rsidRPr="00EA16B5" w:rsidRDefault="00BF32AF" w:rsidP="00BF32AF">
            <w:pPr>
              <w:jc w:val="center"/>
            </w:pPr>
            <w:r w:rsidRPr="007C7E0E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7E0E">
              <w:instrText xml:space="preserve"> FORMCHECKBOX </w:instrText>
            </w:r>
            <w:r w:rsidRPr="007C7E0E">
              <w:fldChar w:fldCharType="separate"/>
            </w:r>
            <w:r w:rsidRPr="007C7E0E">
              <w:fldChar w:fldCharType="end"/>
            </w:r>
          </w:p>
        </w:tc>
      </w:tr>
      <w:tr w:rsidR="00BF32AF" w:rsidRPr="00BE57E8" w14:paraId="66DD32F4" w14:textId="77777777" w:rsidTr="00BF32AF">
        <w:trPr>
          <w:trHeight w:val="306"/>
        </w:trPr>
        <w:tc>
          <w:tcPr>
            <w:tcW w:w="1714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</w:tcPr>
          <w:p w14:paraId="4B93E697" w14:textId="6A301F05" w:rsidR="00BF32AF" w:rsidRPr="00BF32AF" w:rsidRDefault="00BF32AF" w:rsidP="00BF32AF">
            <w:pPr>
              <w:pStyle w:val="Activits"/>
              <w:numPr>
                <w:ilvl w:val="0"/>
                <w:numId w:val="0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F32A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Activité </w:t>
            </w:r>
            <w:r w:rsidR="004728AC">
              <w:rPr>
                <w:rFonts w:ascii="Arial" w:hAnsi="Arial" w:cs="Arial"/>
                <w:b/>
                <w:bCs/>
                <w:sz w:val="22"/>
                <w:szCs w:val="22"/>
              </w:rPr>
              <w:t>21</w:t>
            </w:r>
            <w:r w:rsidRPr="00BF32AF"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  <w:r w:rsidRPr="00BF32AF">
              <w:rPr>
                <w:rFonts w:ascii="Arial" w:hAnsi="Arial" w:cs="Arial"/>
                <w:sz w:val="22"/>
                <w:szCs w:val="22"/>
              </w:rPr>
              <w:t xml:space="preserve"> Établir une relation professionnelle de confiance avec les personnes</w:t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04020195" w14:textId="77777777" w:rsidR="00BF32AF" w:rsidRPr="00EA16B5" w:rsidRDefault="00BF32AF" w:rsidP="00BF32AF">
            <w:pPr>
              <w:jc w:val="center"/>
            </w:pPr>
            <w:r w:rsidRPr="007C7E0E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7E0E">
              <w:instrText xml:space="preserve"> FORMCHECKBOX </w:instrText>
            </w:r>
            <w:r w:rsidRPr="007C7E0E">
              <w:fldChar w:fldCharType="separate"/>
            </w:r>
            <w:r w:rsidRPr="007C7E0E">
              <w:fldChar w:fldCharType="end"/>
            </w:r>
          </w:p>
        </w:tc>
        <w:tc>
          <w:tcPr>
            <w:tcW w:w="57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5C03529F" w14:textId="77777777" w:rsidR="00BF32AF" w:rsidRPr="00EA16B5" w:rsidRDefault="00BF32AF" w:rsidP="00BF32AF">
            <w:pPr>
              <w:jc w:val="center"/>
            </w:pPr>
            <w:r w:rsidRPr="007C7E0E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7E0E">
              <w:instrText xml:space="preserve"> FORMCHECKBOX </w:instrText>
            </w:r>
            <w:r w:rsidRPr="007C7E0E">
              <w:fldChar w:fldCharType="separate"/>
            </w:r>
            <w:r w:rsidRPr="007C7E0E"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06857F06" w14:textId="77777777" w:rsidR="00BF32AF" w:rsidRPr="00EA16B5" w:rsidRDefault="00BF32AF" w:rsidP="00BF32AF">
            <w:pPr>
              <w:jc w:val="center"/>
            </w:pPr>
            <w:r w:rsidRPr="007C7E0E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7E0E">
              <w:instrText xml:space="preserve"> FORMCHECKBOX </w:instrText>
            </w:r>
            <w:r w:rsidRPr="007C7E0E">
              <w:fldChar w:fldCharType="separate"/>
            </w:r>
            <w:r w:rsidRPr="007C7E0E"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4A66B3D0" w14:textId="77777777" w:rsidR="00BF32AF" w:rsidRPr="00EA16B5" w:rsidRDefault="00BF32AF" w:rsidP="00BF32AF">
            <w:pPr>
              <w:jc w:val="center"/>
            </w:pPr>
            <w:r w:rsidRPr="007C7E0E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7E0E">
              <w:instrText xml:space="preserve"> FORMCHECKBOX </w:instrText>
            </w:r>
            <w:r w:rsidRPr="007C7E0E">
              <w:fldChar w:fldCharType="separate"/>
            </w:r>
            <w:r w:rsidRPr="007C7E0E"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610D19F6" w14:textId="77777777" w:rsidR="00BF32AF" w:rsidRPr="00EA16B5" w:rsidRDefault="00BF32AF" w:rsidP="00BF32AF">
            <w:pPr>
              <w:jc w:val="center"/>
            </w:pPr>
            <w:r w:rsidRPr="007C7E0E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7E0E">
              <w:instrText xml:space="preserve"> FORMCHECKBOX </w:instrText>
            </w:r>
            <w:r w:rsidRPr="007C7E0E">
              <w:fldChar w:fldCharType="separate"/>
            </w:r>
            <w:r w:rsidRPr="007C7E0E"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4EA9E5AE" w14:textId="77777777" w:rsidR="00BF32AF" w:rsidRPr="00EA16B5" w:rsidRDefault="00BF32AF" w:rsidP="00BF32AF">
            <w:pPr>
              <w:jc w:val="center"/>
            </w:pPr>
            <w:r w:rsidRPr="007C7E0E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7E0E">
              <w:instrText xml:space="preserve"> FORMCHECKBOX </w:instrText>
            </w:r>
            <w:r w:rsidRPr="007C7E0E">
              <w:fldChar w:fldCharType="separate"/>
            </w:r>
            <w:r w:rsidRPr="007C7E0E">
              <w:fldChar w:fldCharType="end"/>
            </w:r>
          </w:p>
        </w:tc>
      </w:tr>
    </w:tbl>
    <w:p w14:paraId="4EF8A650" w14:textId="77777777" w:rsidR="002A4206" w:rsidRDefault="002A4206" w:rsidP="002A4206">
      <w:pPr>
        <w:pStyle w:val="Sansinterligne"/>
      </w:pPr>
    </w:p>
    <w:p w14:paraId="34112594" w14:textId="77777777" w:rsidR="002A4206" w:rsidRDefault="002A4206" w:rsidP="002A4206">
      <w:pPr>
        <w:pStyle w:val="Sansinterligne"/>
      </w:pP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5097"/>
        <w:gridCol w:w="5098"/>
      </w:tblGrid>
      <w:tr w:rsidR="002A4206" w14:paraId="1B6B3DF0" w14:textId="77777777" w:rsidTr="0012778A">
        <w:tc>
          <w:tcPr>
            <w:tcW w:w="2500" w:type="pct"/>
            <w:tcBorders>
              <w:bottom w:val="nil"/>
            </w:tcBorders>
          </w:tcPr>
          <w:p w14:paraId="10DB626E" w14:textId="77777777" w:rsidR="002A4206" w:rsidRPr="008A1309" w:rsidRDefault="002A4206" w:rsidP="0012778A">
            <w:pPr>
              <w:pStyle w:val="Sous-titre"/>
              <w:spacing w:before="60" w:after="60"/>
              <w:rPr>
                <w:rFonts w:ascii="Arial" w:hAnsi="Arial" w:cs="Arial"/>
                <w:color w:val="FF6F6C"/>
                <w:sz w:val="22"/>
                <w:szCs w:val="22"/>
              </w:rPr>
            </w:pPr>
            <w:r w:rsidRPr="008A1309">
              <w:rPr>
                <w:rFonts w:ascii="Arial" w:hAnsi="Arial" w:cs="Arial"/>
                <w:color w:val="FF6F6C"/>
                <w:sz w:val="22"/>
                <w:szCs w:val="22"/>
              </w:rPr>
              <w:t>Commentaires évaluation intermédiaire :</w:t>
            </w:r>
          </w:p>
        </w:tc>
        <w:tc>
          <w:tcPr>
            <w:tcW w:w="2500" w:type="pct"/>
            <w:tcBorders>
              <w:bottom w:val="nil"/>
            </w:tcBorders>
          </w:tcPr>
          <w:p w14:paraId="4B5BCA43" w14:textId="77777777" w:rsidR="002A4206" w:rsidRPr="008A1309" w:rsidRDefault="002A4206" w:rsidP="0012778A">
            <w:pPr>
              <w:pStyle w:val="Sous-titre"/>
              <w:spacing w:before="60" w:after="60"/>
              <w:rPr>
                <w:rFonts w:ascii="Arial" w:hAnsi="Arial" w:cs="Arial"/>
                <w:color w:val="FF6F6C"/>
                <w:sz w:val="22"/>
                <w:szCs w:val="22"/>
              </w:rPr>
            </w:pPr>
            <w:r w:rsidRPr="008A1309">
              <w:rPr>
                <w:rFonts w:ascii="Arial" w:hAnsi="Arial" w:cs="Arial"/>
                <w:color w:val="FF6F6C"/>
                <w:sz w:val="22"/>
                <w:szCs w:val="22"/>
              </w:rPr>
              <w:t>Commentaires évaluation finale :</w:t>
            </w:r>
          </w:p>
        </w:tc>
      </w:tr>
      <w:tr w:rsidR="002A4206" w14:paraId="43391445" w14:textId="77777777" w:rsidTr="00BF32AF">
        <w:trPr>
          <w:trHeight w:hRule="exact" w:val="7847"/>
        </w:trPr>
        <w:sdt>
          <w:sdtPr>
            <w:id w:val="-1065883110"/>
            <w:placeholder>
              <w:docPart w:val="A5035AB070404DD8B837616355D3C6A2"/>
            </w:placeholder>
            <w:showingPlcHdr/>
            <w:text w:multiLine="1"/>
          </w:sdtPr>
          <w:sdtContent>
            <w:tc>
              <w:tcPr>
                <w:tcW w:w="2500" w:type="pct"/>
                <w:tcBorders>
                  <w:top w:val="nil"/>
                </w:tcBorders>
              </w:tcPr>
              <w:p w14:paraId="7C33F29B" w14:textId="77777777" w:rsidR="002A4206" w:rsidRDefault="002A4206" w:rsidP="0012778A">
                <w:pPr>
                  <w:pStyle w:val="Sansinterligne"/>
                  <w:jc w:val="left"/>
                </w:pPr>
                <w:r>
                  <w:t xml:space="preserve">     </w:t>
                </w:r>
              </w:p>
            </w:tc>
          </w:sdtContent>
        </w:sdt>
        <w:sdt>
          <w:sdtPr>
            <w:id w:val="1189412570"/>
            <w:placeholder>
              <w:docPart w:val="082610B296994526814838C0D4226199"/>
            </w:placeholder>
            <w:showingPlcHdr/>
            <w:text w:multiLine="1"/>
          </w:sdtPr>
          <w:sdtContent>
            <w:tc>
              <w:tcPr>
                <w:tcW w:w="2500" w:type="pct"/>
                <w:tcBorders>
                  <w:top w:val="nil"/>
                </w:tcBorders>
              </w:tcPr>
              <w:p w14:paraId="6FEF1D04" w14:textId="77777777" w:rsidR="002A4206" w:rsidRDefault="002A4206" w:rsidP="0012778A">
                <w:pPr>
                  <w:pStyle w:val="Sansinterligne"/>
                  <w:jc w:val="left"/>
                </w:pPr>
                <w:r>
                  <w:t xml:space="preserve">     </w:t>
                </w:r>
              </w:p>
            </w:tc>
          </w:sdtContent>
        </w:sdt>
      </w:tr>
    </w:tbl>
    <w:p w14:paraId="3AD23FA5" w14:textId="665A444A" w:rsidR="002A4206" w:rsidRDefault="008A1309" w:rsidP="008A1309">
      <w:pPr>
        <w:pStyle w:val="Titre1HESAV"/>
      </w:pPr>
      <w:bookmarkStart w:id="2" w:name="_Toc148363911"/>
      <w:r>
        <w:lastRenderedPageBreak/>
        <w:t xml:space="preserve">3 </w:t>
      </w:r>
      <w:r w:rsidR="002A4206" w:rsidRPr="00BE57E8">
        <w:t>Rôle de collaborateur·rice</w:t>
      </w:r>
      <w:bookmarkEnd w:id="2"/>
    </w:p>
    <w:tbl>
      <w:tblPr>
        <w:tblStyle w:val="Grilledutableau"/>
        <w:tblW w:w="4999" w:type="pct"/>
        <w:tblBorders>
          <w:top w:val="single" w:sz="2" w:space="0" w:color="FFFFFF" w:themeColor="background1"/>
          <w:left w:val="single" w:sz="2" w:space="0" w:color="FFFFFF" w:themeColor="background1"/>
          <w:bottom w:val="none" w:sz="0" w:space="0" w:color="auto"/>
          <w:right w:val="single" w:sz="2" w:space="0" w:color="FFFFFF" w:themeColor="background1"/>
          <w:insideH w:val="single" w:sz="6" w:space="0" w:color="FFFFFF" w:themeColor="background1"/>
          <w:insideV w:val="single" w:sz="6" w:space="0" w:color="FFFFFF" w:themeColor="background1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496"/>
        <w:gridCol w:w="1105"/>
        <w:gridCol w:w="1178"/>
        <w:gridCol w:w="1105"/>
        <w:gridCol w:w="1105"/>
        <w:gridCol w:w="1106"/>
        <w:gridCol w:w="1105"/>
      </w:tblGrid>
      <w:tr w:rsidR="002A4206" w:rsidRPr="001107C5" w14:paraId="0946B063" w14:textId="77777777" w:rsidTr="00A108F6">
        <w:trPr>
          <w:trHeight w:val="311"/>
        </w:trPr>
        <w:tc>
          <w:tcPr>
            <w:tcW w:w="1714" w:type="pct"/>
            <w:tcBorders>
              <w:top w:val="nil"/>
              <w:left w:val="nil"/>
              <w:bottom w:val="nil"/>
              <w:right w:val="single" w:sz="6" w:space="0" w:color="FFFFFF" w:themeColor="background1"/>
            </w:tcBorders>
            <w:shd w:val="clear" w:color="auto" w:fill="FF6F6C"/>
            <w:vAlign w:val="center"/>
          </w:tcPr>
          <w:p w14:paraId="2EE06BFE" w14:textId="77777777" w:rsidR="002A4206" w:rsidRPr="008A1309" w:rsidRDefault="002A4206" w:rsidP="0012778A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661" w:type="pct"/>
            <w:gridSpan w:val="3"/>
            <w:tcBorders>
              <w:top w:val="single" w:sz="2" w:space="0" w:color="FFFFFF" w:themeColor="background1"/>
              <w:left w:val="single" w:sz="6" w:space="0" w:color="FFFFFF" w:themeColor="background1"/>
              <w:bottom w:val="nil"/>
              <w:right w:val="single" w:sz="6" w:space="0" w:color="FFFFFF" w:themeColor="background1"/>
            </w:tcBorders>
            <w:shd w:val="clear" w:color="auto" w:fill="FF6F6C"/>
            <w:vAlign w:val="center"/>
          </w:tcPr>
          <w:p w14:paraId="729BBAF3" w14:textId="77777777" w:rsidR="002A4206" w:rsidRPr="008A1309" w:rsidRDefault="002A4206" w:rsidP="0012778A">
            <w:pPr>
              <w:jc w:val="center"/>
              <w:rPr>
                <w:rFonts w:cstheme="minorHAnsi"/>
                <w:szCs w:val="22"/>
              </w:rPr>
            </w:pPr>
            <w:r w:rsidRPr="008A1309">
              <w:rPr>
                <w:rFonts w:cstheme="minorHAnsi"/>
                <w:szCs w:val="22"/>
              </w:rPr>
              <w:t>Évaluation intermédiaire</w:t>
            </w:r>
          </w:p>
        </w:tc>
        <w:tc>
          <w:tcPr>
            <w:tcW w:w="1625" w:type="pct"/>
            <w:gridSpan w:val="3"/>
            <w:tcBorders>
              <w:top w:val="single" w:sz="2" w:space="0" w:color="FFFFFF" w:themeColor="background1"/>
              <w:left w:val="single" w:sz="6" w:space="0" w:color="FFFFFF" w:themeColor="background1"/>
              <w:bottom w:val="nil"/>
              <w:right w:val="single" w:sz="2" w:space="0" w:color="FFFFFF" w:themeColor="background1"/>
            </w:tcBorders>
            <w:shd w:val="clear" w:color="auto" w:fill="FF6F6C"/>
            <w:vAlign w:val="center"/>
          </w:tcPr>
          <w:p w14:paraId="5B5FE7A6" w14:textId="77777777" w:rsidR="002A4206" w:rsidRPr="008A1309" w:rsidRDefault="002A4206" w:rsidP="0012778A">
            <w:pPr>
              <w:jc w:val="center"/>
              <w:rPr>
                <w:rFonts w:cstheme="minorHAnsi"/>
                <w:szCs w:val="22"/>
              </w:rPr>
            </w:pPr>
            <w:r w:rsidRPr="008A1309">
              <w:rPr>
                <w:rFonts w:cstheme="minorHAnsi"/>
                <w:szCs w:val="22"/>
              </w:rPr>
              <w:t>Évaluation finale</w:t>
            </w:r>
          </w:p>
        </w:tc>
      </w:tr>
      <w:tr w:rsidR="002A4206" w:rsidRPr="001107C5" w14:paraId="6BE98065" w14:textId="77777777" w:rsidTr="00A108F6">
        <w:trPr>
          <w:trHeight w:val="311"/>
        </w:trPr>
        <w:tc>
          <w:tcPr>
            <w:tcW w:w="1714" w:type="pct"/>
            <w:tcBorders>
              <w:top w:val="nil"/>
              <w:bottom w:val="nil"/>
              <w:right w:val="single" w:sz="6" w:space="0" w:color="FFFFFF" w:themeColor="background1"/>
            </w:tcBorders>
            <w:shd w:val="clear" w:color="auto" w:fill="FF6F6C"/>
            <w:vAlign w:val="center"/>
          </w:tcPr>
          <w:p w14:paraId="77E97AB6" w14:textId="77777777" w:rsidR="002A4206" w:rsidRPr="008A1309" w:rsidRDefault="002A4206" w:rsidP="0012778A">
            <w:pPr>
              <w:jc w:val="center"/>
              <w:rPr>
                <w:rFonts w:cs="Arial"/>
                <w:szCs w:val="22"/>
              </w:rPr>
            </w:pPr>
            <w:r w:rsidRPr="008A1309">
              <w:rPr>
                <w:rFonts w:cs="Arial"/>
                <w:szCs w:val="22"/>
              </w:rPr>
              <w:t>Activités</w:t>
            </w:r>
          </w:p>
        </w:tc>
        <w:tc>
          <w:tcPr>
            <w:tcW w:w="542" w:type="pct"/>
            <w:tcBorders>
              <w:top w:val="single" w:sz="2" w:space="0" w:color="FFFFFF" w:themeColor="background1"/>
              <w:left w:val="single" w:sz="6" w:space="0" w:color="FFFFFF" w:themeColor="background1"/>
              <w:bottom w:val="nil"/>
              <w:right w:val="single" w:sz="2" w:space="0" w:color="FFFFFF" w:themeColor="background1"/>
            </w:tcBorders>
            <w:shd w:val="clear" w:color="auto" w:fill="FF6F6C"/>
            <w:vAlign w:val="center"/>
          </w:tcPr>
          <w:p w14:paraId="7DC95BCF" w14:textId="78CE2044" w:rsidR="002A4206" w:rsidRPr="008A1309" w:rsidRDefault="002A4206" w:rsidP="008A1309">
            <w:pPr>
              <w:jc w:val="center"/>
              <w:rPr>
                <w:rFonts w:cstheme="minorHAnsi"/>
                <w:szCs w:val="22"/>
              </w:rPr>
            </w:pPr>
            <w:r w:rsidRPr="008A1309">
              <w:rPr>
                <w:rFonts w:cstheme="minorHAnsi"/>
                <w:szCs w:val="22"/>
              </w:rPr>
              <w:t>Non acquis</w:t>
            </w:r>
          </w:p>
        </w:tc>
        <w:tc>
          <w:tcPr>
            <w:tcW w:w="577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nil"/>
              <w:right w:val="single" w:sz="2" w:space="0" w:color="FFFFFF" w:themeColor="background1"/>
            </w:tcBorders>
            <w:shd w:val="clear" w:color="auto" w:fill="FF6F6C"/>
            <w:vAlign w:val="center"/>
          </w:tcPr>
          <w:p w14:paraId="5361A244" w14:textId="3824A17F" w:rsidR="002A4206" w:rsidRPr="008A1309" w:rsidRDefault="002A4206" w:rsidP="008A1309">
            <w:pPr>
              <w:jc w:val="center"/>
              <w:rPr>
                <w:rFonts w:cstheme="minorHAnsi"/>
                <w:szCs w:val="22"/>
              </w:rPr>
            </w:pPr>
            <w:r w:rsidRPr="008A1309">
              <w:rPr>
                <w:rFonts w:cstheme="minorHAnsi"/>
                <w:szCs w:val="22"/>
              </w:rPr>
              <w:t>Acquisition en cours</w:t>
            </w:r>
          </w:p>
        </w:tc>
        <w:tc>
          <w:tcPr>
            <w:tcW w:w="542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nil"/>
              <w:right w:val="single" w:sz="6" w:space="0" w:color="FFFFFF" w:themeColor="background1"/>
            </w:tcBorders>
            <w:shd w:val="clear" w:color="auto" w:fill="FF6F6C"/>
            <w:vAlign w:val="center"/>
          </w:tcPr>
          <w:p w14:paraId="639ADFF8" w14:textId="77777777" w:rsidR="002A4206" w:rsidRPr="008A1309" w:rsidRDefault="002A4206" w:rsidP="0012778A">
            <w:pPr>
              <w:jc w:val="center"/>
              <w:rPr>
                <w:rFonts w:cstheme="minorHAnsi"/>
                <w:szCs w:val="22"/>
              </w:rPr>
            </w:pPr>
            <w:r w:rsidRPr="008A1309">
              <w:rPr>
                <w:rFonts w:cstheme="minorHAnsi"/>
                <w:szCs w:val="22"/>
              </w:rPr>
              <w:t>Acquis</w:t>
            </w:r>
          </w:p>
        </w:tc>
        <w:tc>
          <w:tcPr>
            <w:tcW w:w="542" w:type="pct"/>
            <w:tcBorders>
              <w:top w:val="single" w:sz="2" w:space="0" w:color="FFFFFF" w:themeColor="background1"/>
              <w:left w:val="single" w:sz="6" w:space="0" w:color="FFFFFF" w:themeColor="background1"/>
              <w:bottom w:val="nil"/>
              <w:right w:val="single" w:sz="2" w:space="0" w:color="FFFFFF" w:themeColor="background1"/>
            </w:tcBorders>
            <w:shd w:val="clear" w:color="auto" w:fill="FF6F6C"/>
            <w:vAlign w:val="center"/>
          </w:tcPr>
          <w:p w14:paraId="591A61AE" w14:textId="70545E73" w:rsidR="002A4206" w:rsidRPr="008A1309" w:rsidRDefault="002A4206" w:rsidP="008A1309">
            <w:pPr>
              <w:jc w:val="center"/>
              <w:rPr>
                <w:rFonts w:cstheme="minorHAnsi"/>
                <w:szCs w:val="22"/>
              </w:rPr>
            </w:pPr>
            <w:r w:rsidRPr="008A1309">
              <w:rPr>
                <w:rFonts w:cstheme="minorHAnsi"/>
                <w:szCs w:val="22"/>
              </w:rPr>
              <w:t>Non validé</w:t>
            </w:r>
          </w:p>
        </w:tc>
        <w:tc>
          <w:tcPr>
            <w:tcW w:w="542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nil"/>
              <w:right w:val="single" w:sz="2" w:space="0" w:color="FFFFFF" w:themeColor="background1"/>
            </w:tcBorders>
            <w:shd w:val="clear" w:color="auto" w:fill="FF6F6C"/>
            <w:vAlign w:val="center"/>
          </w:tcPr>
          <w:p w14:paraId="64222DF2" w14:textId="77777777" w:rsidR="002A4206" w:rsidRPr="008A1309" w:rsidRDefault="002A4206" w:rsidP="0012778A">
            <w:pPr>
              <w:jc w:val="center"/>
              <w:rPr>
                <w:rFonts w:cstheme="minorHAnsi"/>
                <w:szCs w:val="22"/>
              </w:rPr>
            </w:pPr>
            <w:r w:rsidRPr="008A1309">
              <w:rPr>
                <w:rFonts w:cstheme="minorHAnsi"/>
                <w:szCs w:val="22"/>
              </w:rPr>
              <w:t>Validé</w:t>
            </w:r>
          </w:p>
        </w:tc>
        <w:tc>
          <w:tcPr>
            <w:tcW w:w="542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nil"/>
              <w:right w:val="nil"/>
            </w:tcBorders>
            <w:shd w:val="clear" w:color="auto" w:fill="FF6F6C"/>
            <w:vAlign w:val="center"/>
          </w:tcPr>
          <w:p w14:paraId="34B3AC65" w14:textId="6FB84F65" w:rsidR="002A4206" w:rsidRPr="008A1309" w:rsidRDefault="002A4206" w:rsidP="008A1309">
            <w:pPr>
              <w:jc w:val="center"/>
              <w:rPr>
                <w:rFonts w:cstheme="minorHAnsi"/>
                <w:szCs w:val="22"/>
              </w:rPr>
            </w:pPr>
            <w:r w:rsidRPr="008A1309">
              <w:rPr>
                <w:rFonts w:cstheme="minorHAnsi"/>
                <w:szCs w:val="22"/>
              </w:rPr>
              <w:t>Non applicable</w:t>
            </w:r>
          </w:p>
        </w:tc>
      </w:tr>
      <w:tr w:rsidR="004728AC" w:rsidRPr="00BE57E8" w14:paraId="6A6F95DC" w14:textId="77777777" w:rsidTr="001E4CC4">
        <w:trPr>
          <w:trHeight w:val="306"/>
        </w:trPr>
        <w:tc>
          <w:tcPr>
            <w:tcW w:w="1714" w:type="pct"/>
            <w:tcBorders>
              <w:top w:val="nil"/>
              <w:left w:val="single" w:sz="2" w:space="0" w:color="FF6F6C"/>
              <w:bottom w:val="single" w:sz="2" w:space="0" w:color="FF6F6C"/>
              <w:right w:val="single" w:sz="2" w:space="0" w:color="FF6F6C"/>
            </w:tcBorders>
          </w:tcPr>
          <w:p w14:paraId="77EF9D7F" w14:textId="4F6C374A" w:rsidR="004728AC" w:rsidRPr="004728AC" w:rsidRDefault="004728AC" w:rsidP="004728AC">
            <w:pPr>
              <w:pStyle w:val="Activits"/>
              <w:numPr>
                <w:ilvl w:val="0"/>
                <w:numId w:val="0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28A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Activité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22</w:t>
            </w:r>
            <w:r w:rsidRPr="004728AC"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  <w:r w:rsidRPr="004728AC">
              <w:rPr>
                <w:rFonts w:ascii="Arial" w:hAnsi="Arial" w:cs="Arial"/>
                <w:sz w:val="22"/>
                <w:szCs w:val="22"/>
              </w:rPr>
              <w:t xml:space="preserve"> Collaborer avec l’</w:t>
            </w:r>
            <w:proofErr w:type="spellStart"/>
            <w:r w:rsidRPr="004728AC">
              <w:rPr>
                <w:rFonts w:ascii="Arial" w:hAnsi="Arial" w:cs="Arial"/>
                <w:sz w:val="22"/>
                <w:szCs w:val="22"/>
              </w:rPr>
              <w:t>équipe</w:t>
            </w:r>
            <w:proofErr w:type="spellEnd"/>
            <w:r w:rsidRPr="004728AC">
              <w:rPr>
                <w:rFonts w:ascii="Arial" w:hAnsi="Arial" w:cs="Arial"/>
                <w:sz w:val="22"/>
                <w:szCs w:val="22"/>
              </w:rPr>
              <w:t xml:space="preserve"> en ergothérapie (ou l’ergothérapeute </w:t>
            </w:r>
            <w:proofErr w:type="spellStart"/>
            <w:r w:rsidRPr="004728AC">
              <w:rPr>
                <w:rFonts w:ascii="Arial" w:hAnsi="Arial" w:cs="Arial"/>
                <w:sz w:val="22"/>
                <w:szCs w:val="22"/>
              </w:rPr>
              <w:t>référent·e</w:t>
            </w:r>
            <w:proofErr w:type="spellEnd"/>
            <w:r w:rsidRPr="004728AC">
              <w:rPr>
                <w:rFonts w:ascii="Arial" w:hAnsi="Arial" w:cs="Arial"/>
                <w:sz w:val="22"/>
                <w:szCs w:val="22"/>
              </w:rPr>
              <w:t>) pour établir les objectifs et les moyens d’intervention</w:t>
            </w:r>
          </w:p>
        </w:tc>
        <w:tc>
          <w:tcPr>
            <w:tcW w:w="542" w:type="pct"/>
            <w:tcBorders>
              <w:top w:val="nil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3E7A0640" w14:textId="77777777" w:rsidR="004728AC" w:rsidRPr="001107C5" w:rsidRDefault="004728AC" w:rsidP="004728AC">
            <w:pPr>
              <w:jc w:val="center"/>
              <w:rPr>
                <w:rFonts w:cstheme="minorHAnsi"/>
              </w:rPr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77" w:type="pct"/>
            <w:tcBorders>
              <w:top w:val="nil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6A4E9B7D" w14:textId="77777777" w:rsidR="004728AC" w:rsidRPr="00EA16B5" w:rsidRDefault="004728AC" w:rsidP="004728AC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2" w:type="pct"/>
            <w:tcBorders>
              <w:top w:val="nil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64B00D3C" w14:textId="77777777" w:rsidR="004728AC" w:rsidRPr="00EA16B5" w:rsidRDefault="004728AC" w:rsidP="004728AC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2" w:type="pct"/>
            <w:tcBorders>
              <w:top w:val="nil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50F8962E" w14:textId="77777777" w:rsidR="004728AC" w:rsidRPr="00EA16B5" w:rsidRDefault="004728AC" w:rsidP="004728AC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2" w:type="pct"/>
            <w:tcBorders>
              <w:top w:val="nil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6BA64550" w14:textId="77777777" w:rsidR="004728AC" w:rsidRPr="00EA16B5" w:rsidRDefault="004728AC" w:rsidP="004728AC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2" w:type="pct"/>
            <w:tcBorders>
              <w:top w:val="nil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64BE0FC3" w14:textId="77777777" w:rsidR="004728AC" w:rsidRPr="00EA16B5" w:rsidRDefault="004728AC" w:rsidP="004728AC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</w:tr>
      <w:tr w:rsidR="004728AC" w:rsidRPr="00BE57E8" w14:paraId="10DB6B0F" w14:textId="77777777" w:rsidTr="001E4CC4">
        <w:trPr>
          <w:trHeight w:val="306"/>
        </w:trPr>
        <w:tc>
          <w:tcPr>
            <w:tcW w:w="1714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</w:tcPr>
          <w:p w14:paraId="55D519F3" w14:textId="4D5A03DB" w:rsidR="004728AC" w:rsidRPr="004728AC" w:rsidRDefault="004728AC" w:rsidP="004728AC">
            <w:pPr>
              <w:pStyle w:val="Activits"/>
              <w:numPr>
                <w:ilvl w:val="0"/>
                <w:numId w:val="0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28AC">
              <w:rPr>
                <w:rFonts w:ascii="Arial" w:hAnsi="Arial" w:cs="Arial"/>
                <w:b/>
                <w:bCs/>
                <w:sz w:val="22"/>
                <w:szCs w:val="22"/>
              </w:rPr>
              <w:t>Activité 2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  <w:r w:rsidRPr="004728AC"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  <w:r w:rsidRPr="004728AC">
              <w:rPr>
                <w:rFonts w:ascii="Arial" w:hAnsi="Arial" w:cs="Arial"/>
                <w:sz w:val="22"/>
                <w:szCs w:val="22"/>
              </w:rPr>
              <w:t xml:space="preserve"> Identifier l’équipe                                  pluriprofessionnelle présente au sein de l’institution d’accueil</w:t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6B5150DF" w14:textId="77777777" w:rsidR="004728AC" w:rsidRPr="00EA16B5" w:rsidRDefault="004728AC" w:rsidP="004728AC">
            <w:pPr>
              <w:jc w:val="center"/>
            </w:pPr>
            <w:r w:rsidRPr="000C100B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100B">
              <w:instrText xml:space="preserve"> FORMCHECKBOX </w:instrText>
            </w:r>
            <w:r w:rsidRPr="000C100B">
              <w:fldChar w:fldCharType="separate"/>
            </w:r>
            <w:r w:rsidRPr="000C100B">
              <w:fldChar w:fldCharType="end"/>
            </w:r>
          </w:p>
        </w:tc>
        <w:tc>
          <w:tcPr>
            <w:tcW w:w="57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299873CC" w14:textId="77777777" w:rsidR="004728AC" w:rsidRPr="00EA16B5" w:rsidRDefault="004728AC" w:rsidP="004728AC">
            <w:pPr>
              <w:jc w:val="center"/>
            </w:pPr>
            <w:r w:rsidRPr="000C100B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100B">
              <w:instrText xml:space="preserve"> FORMCHECKBOX </w:instrText>
            </w:r>
            <w:r w:rsidRPr="000C100B">
              <w:fldChar w:fldCharType="separate"/>
            </w:r>
            <w:r w:rsidRPr="000C100B"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589F2B74" w14:textId="77777777" w:rsidR="004728AC" w:rsidRPr="00EA16B5" w:rsidRDefault="004728AC" w:rsidP="004728AC">
            <w:pPr>
              <w:jc w:val="center"/>
            </w:pPr>
            <w:r w:rsidRPr="000C100B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100B">
              <w:instrText xml:space="preserve"> FORMCHECKBOX </w:instrText>
            </w:r>
            <w:r w:rsidRPr="000C100B">
              <w:fldChar w:fldCharType="separate"/>
            </w:r>
            <w:r w:rsidRPr="000C100B"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6D52F2E1" w14:textId="77777777" w:rsidR="004728AC" w:rsidRPr="00EA16B5" w:rsidRDefault="004728AC" w:rsidP="004728AC">
            <w:pPr>
              <w:jc w:val="center"/>
            </w:pPr>
            <w:r w:rsidRPr="000C100B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100B">
              <w:instrText xml:space="preserve"> FORMCHECKBOX </w:instrText>
            </w:r>
            <w:r w:rsidRPr="000C100B">
              <w:fldChar w:fldCharType="separate"/>
            </w:r>
            <w:r w:rsidRPr="000C100B"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223C979A" w14:textId="77777777" w:rsidR="004728AC" w:rsidRPr="00EA16B5" w:rsidRDefault="004728AC" w:rsidP="004728AC">
            <w:pPr>
              <w:jc w:val="center"/>
            </w:pPr>
            <w:r w:rsidRPr="000C100B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100B">
              <w:instrText xml:space="preserve"> FORMCHECKBOX </w:instrText>
            </w:r>
            <w:r w:rsidRPr="000C100B">
              <w:fldChar w:fldCharType="separate"/>
            </w:r>
            <w:r w:rsidRPr="000C100B"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0990BE26" w14:textId="77777777" w:rsidR="004728AC" w:rsidRPr="00EA16B5" w:rsidRDefault="004728AC" w:rsidP="004728AC">
            <w:pPr>
              <w:jc w:val="center"/>
            </w:pPr>
            <w:r w:rsidRPr="000C100B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100B">
              <w:instrText xml:space="preserve"> FORMCHECKBOX </w:instrText>
            </w:r>
            <w:r w:rsidRPr="000C100B">
              <w:fldChar w:fldCharType="separate"/>
            </w:r>
            <w:r w:rsidRPr="000C100B">
              <w:fldChar w:fldCharType="end"/>
            </w:r>
          </w:p>
        </w:tc>
      </w:tr>
      <w:tr w:rsidR="004728AC" w:rsidRPr="00BE57E8" w14:paraId="65850B0D" w14:textId="77777777" w:rsidTr="001E4CC4">
        <w:trPr>
          <w:trHeight w:val="306"/>
        </w:trPr>
        <w:tc>
          <w:tcPr>
            <w:tcW w:w="1714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</w:tcPr>
          <w:p w14:paraId="4CA6DB37" w14:textId="04BDE1C6" w:rsidR="004728AC" w:rsidRPr="004728AC" w:rsidRDefault="004728AC" w:rsidP="004728AC">
            <w:pPr>
              <w:pStyle w:val="Activits"/>
              <w:numPr>
                <w:ilvl w:val="0"/>
                <w:numId w:val="0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28A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Activité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24</w:t>
            </w:r>
            <w:r w:rsidRPr="004728AC"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  <w:r w:rsidRPr="004728AC">
              <w:rPr>
                <w:rFonts w:ascii="Arial" w:hAnsi="Arial" w:cs="Arial"/>
                <w:sz w:val="22"/>
                <w:szCs w:val="22"/>
              </w:rPr>
              <w:t xml:space="preserve"> Collabore avec les équipes pluriprofessionnelles pour définir des objectifs et des moyens d’intervention coordonnés</w:t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3834B2BC" w14:textId="77777777" w:rsidR="004728AC" w:rsidRPr="00EA16B5" w:rsidRDefault="004728AC" w:rsidP="004728AC">
            <w:pPr>
              <w:jc w:val="center"/>
            </w:pPr>
            <w:r w:rsidRPr="000C100B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100B">
              <w:instrText xml:space="preserve"> FORMCHECKBOX </w:instrText>
            </w:r>
            <w:r w:rsidRPr="000C100B">
              <w:fldChar w:fldCharType="separate"/>
            </w:r>
            <w:r w:rsidRPr="000C100B">
              <w:fldChar w:fldCharType="end"/>
            </w:r>
          </w:p>
        </w:tc>
        <w:tc>
          <w:tcPr>
            <w:tcW w:w="57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58B9A366" w14:textId="77777777" w:rsidR="004728AC" w:rsidRPr="00EA16B5" w:rsidRDefault="004728AC" w:rsidP="004728AC">
            <w:pPr>
              <w:jc w:val="center"/>
            </w:pPr>
            <w:r w:rsidRPr="000C100B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100B">
              <w:instrText xml:space="preserve"> FORMCHECKBOX </w:instrText>
            </w:r>
            <w:r w:rsidRPr="000C100B">
              <w:fldChar w:fldCharType="separate"/>
            </w:r>
            <w:r w:rsidRPr="000C100B"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64BE565F" w14:textId="77777777" w:rsidR="004728AC" w:rsidRPr="00EA16B5" w:rsidRDefault="004728AC" w:rsidP="004728AC">
            <w:pPr>
              <w:jc w:val="center"/>
            </w:pPr>
            <w:r w:rsidRPr="000C100B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100B">
              <w:instrText xml:space="preserve"> FORMCHECKBOX </w:instrText>
            </w:r>
            <w:r w:rsidRPr="000C100B">
              <w:fldChar w:fldCharType="separate"/>
            </w:r>
            <w:r w:rsidRPr="000C100B"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75045DF0" w14:textId="77777777" w:rsidR="004728AC" w:rsidRPr="00EA16B5" w:rsidRDefault="004728AC" w:rsidP="004728AC">
            <w:pPr>
              <w:jc w:val="center"/>
            </w:pPr>
            <w:r w:rsidRPr="000C100B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100B">
              <w:instrText xml:space="preserve"> FORMCHECKBOX </w:instrText>
            </w:r>
            <w:r w:rsidRPr="000C100B">
              <w:fldChar w:fldCharType="separate"/>
            </w:r>
            <w:r w:rsidRPr="000C100B"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4394C1D0" w14:textId="77777777" w:rsidR="004728AC" w:rsidRPr="00EA16B5" w:rsidRDefault="004728AC" w:rsidP="004728AC">
            <w:pPr>
              <w:jc w:val="center"/>
            </w:pPr>
            <w:r w:rsidRPr="000C100B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100B">
              <w:instrText xml:space="preserve"> FORMCHECKBOX </w:instrText>
            </w:r>
            <w:r w:rsidRPr="000C100B">
              <w:fldChar w:fldCharType="separate"/>
            </w:r>
            <w:r w:rsidRPr="000C100B"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3CDC2BB1" w14:textId="77777777" w:rsidR="004728AC" w:rsidRPr="00EA16B5" w:rsidRDefault="004728AC" w:rsidP="004728AC">
            <w:pPr>
              <w:jc w:val="center"/>
            </w:pPr>
            <w:r w:rsidRPr="000C100B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100B">
              <w:instrText xml:space="preserve"> FORMCHECKBOX </w:instrText>
            </w:r>
            <w:r w:rsidRPr="000C100B">
              <w:fldChar w:fldCharType="separate"/>
            </w:r>
            <w:r w:rsidRPr="000C100B">
              <w:fldChar w:fldCharType="end"/>
            </w:r>
          </w:p>
        </w:tc>
      </w:tr>
      <w:tr w:rsidR="004728AC" w:rsidRPr="00BE57E8" w14:paraId="2EEDA1D2" w14:textId="77777777" w:rsidTr="001E4CC4">
        <w:trPr>
          <w:trHeight w:val="306"/>
        </w:trPr>
        <w:tc>
          <w:tcPr>
            <w:tcW w:w="1714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</w:tcPr>
          <w:p w14:paraId="76728C8F" w14:textId="557419C7" w:rsidR="004728AC" w:rsidRPr="004728AC" w:rsidRDefault="004728AC" w:rsidP="004728AC">
            <w:pPr>
              <w:pStyle w:val="Activits"/>
              <w:numPr>
                <w:ilvl w:val="0"/>
                <w:numId w:val="0"/>
              </w:num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28A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Activité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25</w:t>
            </w:r>
            <w:r w:rsidRPr="004728AC"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  <w:r w:rsidRPr="004728AC">
              <w:rPr>
                <w:rFonts w:ascii="Arial" w:hAnsi="Arial" w:cs="Arial"/>
                <w:sz w:val="22"/>
                <w:szCs w:val="22"/>
              </w:rPr>
              <w:t xml:space="preserve"> Collaborer avec les réseaux professionnels et institutionnels avec lesquelles le service est en relation</w:t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23874057" w14:textId="712F86FE" w:rsidR="004728AC" w:rsidRPr="000C100B" w:rsidRDefault="004728AC" w:rsidP="004728AC">
            <w:pPr>
              <w:jc w:val="center"/>
            </w:pPr>
            <w:r w:rsidRPr="000C100B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100B">
              <w:instrText xml:space="preserve"> FORMCHECKBOX </w:instrText>
            </w:r>
            <w:r w:rsidRPr="000C100B">
              <w:fldChar w:fldCharType="separate"/>
            </w:r>
            <w:r w:rsidRPr="000C100B">
              <w:fldChar w:fldCharType="end"/>
            </w:r>
          </w:p>
        </w:tc>
        <w:tc>
          <w:tcPr>
            <w:tcW w:w="57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16BBFCC9" w14:textId="475AB722" w:rsidR="004728AC" w:rsidRPr="000C100B" w:rsidRDefault="004728AC" w:rsidP="004728AC">
            <w:pPr>
              <w:jc w:val="center"/>
            </w:pPr>
            <w:r w:rsidRPr="000C100B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100B">
              <w:instrText xml:space="preserve"> FORMCHECKBOX </w:instrText>
            </w:r>
            <w:r w:rsidRPr="000C100B">
              <w:fldChar w:fldCharType="separate"/>
            </w:r>
            <w:r w:rsidRPr="000C100B"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44DD60D1" w14:textId="7E306CBD" w:rsidR="004728AC" w:rsidRPr="000C100B" w:rsidRDefault="004728AC" w:rsidP="004728AC">
            <w:pPr>
              <w:jc w:val="center"/>
            </w:pPr>
            <w:r w:rsidRPr="000C100B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100B">
              <w:instrText xml:space="preserve"> FORMCHECKBOX </w:instrText>
            </w:r>
            <w:r w:rsidRPr="000C100B">
              <w:fldChar w:fldCharType="separate"/>
            </w:r>
            <w:r w:rsidRPr="000C100B"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7BD81BCC" w14:textId="22C88340" w:rsidR="004728AC" w:rsidRPr="000C100B" w:rsidRDefault="004728AC" w:rsidP="004728AC">
            <w:pPr>
              <w:jc w:val="center"/>
            </w:pPr>
            <w:r w:rsidRPr="000C100B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100B">
              <w:instrText xml:space="preserve"> FORMCHECKBOX </w:instrText>
            </w:r>
            <w:r w:rsidRPr="000C100B">
              <w:fldChar w:fldCharType="separate"/>
            </w:r>
            <w:r w:rsidRPr="000C100B"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2CAF5433" w14:textId="015FFA02" w:rsidR="004728AC" w:rsidRPr="000C100B" w:rsidRDefault="004728AC" w:rsidP="004728AC">
            <w:pPr>
              <w:jc w:val="center"/>
            </w:pPr>
            <w:r w:rsidRPr="000C100B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100B">
              <w:instrText xml:space="preserve"> FORMCHECKBOX </w:instrText>
            </w:r>
            <w:r w:rsidRPr="000C100B">
              <w:fldChar w:fldCharType="separate"/>
            </w:r>
            <w:r w:rsidRPr="000C100B"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5D3E025D" w14:textId="5A06C457" w:rsidR="004728AC" w:rsidRPr="000C100B" w:rsidRDefault="004728AC" w:rsidP="004728AC">
            <w:pPr>
              <w:jc w:val="center"/>
            </w:pPr>
            <w:r w:rsidRPr="000C100B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100B">
              <w:instrText xml:space="preserve"> FORMCHECKBOX </w:instrText>
            </w:r>
            <w:r w:rsidRPr="000C100B">
              <w:fldChar w:fldCharType="separate"/>
            </w:r>
            <w:r w:rsidRPr="000C100B">
              <w:fldChar w:fldCharType="end"/>
            </w:r>
          </w:p>
        </w:tc>
      </w:tr>
      <w:tr w:rsidR="004728AC" w:rsidRPr="00BE57E8" w14:paraId="014B0E16" w14:textId="77777777" w:rsidTr="001E4CC4">
        <w:trPr>
          <w:trHeight w:val="306"/>
        </w:trPr>
        <w:tc>
          <w:tcPr>
            <w:tcW w:w="1714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</w:tcPr>
          <w:p w14:paraId="5F447425" w14:textId="366429F3" w:rsidR="004728AC" w:rsidRPr="004728AC" w:rsidRDefault="004728AC" w:rsidP="004728AC">
            <w:pPr>
              <w:pStyle w:val="Activits"/>
              <w:numPr>
                <w:ilvl w:val="0"/>
                <w:numId w:val="0"/>
              </w:num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28A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Activité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26</w:t>
            </w:r>
            <w:r w:rsidRPr="004728AC"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  <w:r w:rsidRPr="004728AC">
              <w:rPr>
                <w:rFonts w:ascii="Arial" w:hAnsi="Arial" w:cs="Arial"/>
                <w:sz w:val="22"/>
                <w:szCs w:val="22"/>
              </w:rPr>
              <w:t xml:space="preserve">  Organiser et s’assurer de la faisabilité des interventions</w:t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602897AA" w14:textId="259D5D93" w:rsidR="004728AC" w:rsidRPr="000C100B" w:rsidRDefault="004728AC" w:rsidP="004728AC">
            <w:pPr>
              <w:jc w:val="center"/>
            </w:pPr>
            <w:r w:rsidRPr="000C100B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100B">
              <w:instrText xml:space="preserve"> FORMCHECKBOX </w:instrText>
            </w:r>
            <w:r w:rsidRPr="000C100B">
              <w:fldChar w:fldCharType="separate"/>
            </w:r>
            <w:r w:rsidRPr="000C100B">
              <w:fldChar w:fldCharType="end"/>
            </w:r>
          </w:p>
        </w:tc>
        <w:tc>
          <w:tcPr>
            <w:tcW w:w="57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104F4800" w14:textId="211B8FA5" w:rsidR="004728AC" w:rsidRPr="000C100B" w:rsidRDefault="004728AC" w:rsidP="004728AC">
            <w:pPr>
              <w:jc w:val="center"/>
            </w:pPr>
            <w:r w:rsidRPr="000C100B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100B">
              <w:instrText xml:space="preserve"> FORMCHECKBOX </w:instrText>
            </w:r>
            <w:r w:rsidRPr="000C100B">
              <w:fldChar w:fldCharType="separate"/>
            </w:r>
            <w:r w:rsidRPr="000C100B"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4C89E969" w14:textId="39626C1B" w:rsidR="004728AC" w:rsidRPr="000C100B" w:rsidRDefault="004728AC" w:rsidP="004728AC">
            <w:pPr>
              <w:jc w:val="center"/>
            </w:pPr>
            <w:r w:rsidRPr="000C100B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100B">
              <w:instrText xml:space="preserve"> FORMCHECKBOX </w:instrText>
            </w:r>
            <w:r w:rsidRPr="000C100B">
              <w:fldChar w:fldCharType="separate"/>
            </w:r>
            <w:r w:rsidRPr="000C100B"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61CC50F0" w14:textId="0FDA265F" w:rsidR="004728AC" w:rsidRPr="000C100B" w:rsidRDefault="004728AC" w:rsidP="004728AC">
            <w:pPr>
              <w:jc w:val="center"/>
            </w:pPr>
            <w:r w:rsidRPr="000C100B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100B">
              <w:instrText xml:space="preserve"> FORMCHECKBOX </w:instrText>
            </w:r>
            <w:r w:rsidRPr="000C100B">
              <w:fldChar w:fldCharType="separate"/>
            </w:r>
            <w:r w:rsidRPr="000C100B"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7649E153" w14:textId="3EFEC6D4" w:rsidR="004728AC" w:rsidRPr="000C100B" w:rsidRDefault="004728AC" w:rsidP="004728AC">
            <w:pPr>
              <w:jc w:val="center"/>
            </w:pPr>
            <w:r w:rsidRPr="000C100B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100B">
              <w:instrText xml:space="preserve"> FORMCHECKBOX </w:instrText>
            </w:r>
            <w:r w:rsidRPr="000C100B">
              <w:fldChar w:fldCharType="separate"/>
            </w:r>
            <w:r w:rsidRPr="000C100B"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0B561AB3" w14:textId="4F1E9552" w:rsidR="004728AC" w:rsidRPr="000C100B" w:rsidRDefault="004728AC" w:rsidP="004728AC">
            <w:pPr>
              <w:jc w:val="center"/>
            </w:pPr>
            <w:r w:rsidRPr="000C100B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100B">
              <w:instrText xml:space="preserve"> FORMCHECKBOX </w:instrText>
            </w:r>
            <w:r w:rsidRPr="000C100B">
              <w:fldChar w:fldCharType="separate"/>
            </w:r>
            <w:r w:rsidRPr="000C100B">
              <w:fldChar w:fldCharType="end"/>
            </w:r>
          </w:p>
        </w:tc>
      </w:tr>
      <w:tr w:rsidR="004728AC" w:rsidRPr="00BE57E8" w14:paraId="16758C8F" w14:textId="77777777" w:rsidTr="001E4CC4">
        <w:trPr>
          <w:trHeight w:val="306"/>
        </w:trPr>
        <w:tc>
          <w:tcPr>
            <w:tcW w:w="1714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</w:tcPr>
          <w:p w14:paraId="7AE9B275" w14:textId="6F129C0A" w:rsidR="004728AC" w:rsidRPr="004728AC" w:rsidRDefault="004728AC" w:rsidP="004728AC">
            <w:pPr>
              <w:pStyle w:val="Activits"/>
              <w:numPr>
                <w:ilvl w:val="0"/>
                <w:numId w:val="0"/>
              </w:num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28A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Activité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27</w:t>
            </w:r>
            <w:r w:rsidRPr="004728AC"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  <w:r w:rsidRPr="004728AC">
              <w:rPr>
                <w:rFonts w:ascii="Arial" w:hAnsi="Arial" w:cs="Arial"/>
                <w:sz w:val="22"/>
                <w:szCs w:val="22"/>
              </w:rPr>
              <w:t xml:space="preserve"> Participer à la coordination des interventions avec les équipes pluriprofessionnelles</w:t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727035DA" w14:textId="37717FC1" w:rsidR="004728AC" w:rsidRPr="000C100B" w:rsidRDefault="004728AC" w:rsidP="004728AC">
            <w:pPr>
              <w:jc w:val="center"/>
            </w:pPr>
            <w:r w:rsidRPr="000C100B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100B">
              <w:instrText xml:space="preserve"> FORMCHECKBOX </w:instrText>
            </w:r>
            <w:r w:rsidRPr="000C100B">
              <w:fldChar w:fldCharType="separate"/>
            </w:r>
            <w:r w:rsidRPr="000C100B">
              <w:fldChar w:fldCharType="end"/>
            </w:r>
          </w:p>
        </w:tc>
        <w:tc>
          <w:tcPr>
            <w:tcW w:w="57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55CED611" w14:textId="183EEAE7" w:rsidR="004728AC" w:rsidRPr="000C100B" w:rsidRDefault="004728AC" w:rsidP="004728AC">
            <w:pPr>
              <w:jc w:val="center"/>
            </w:pPr>
            <w:r w:rsidRPr="000C100B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100B">
              <w:instrText xml:space="preserve"> FORMCHECKBOX </w:instrText>
            </w:r>
            <w:r w:rsidRPr="000C100B">
              <w:fldChar w:fldCharType="separate"/>
            </w:r>
            <w:r w:rsidRPr="000C100B"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7AF73D56" w14:textId="40C666F3" w:rsidR="004728AC" w:rsidRPr="000C100B" w:rsidRDefault="004728AC" w:rsidP="004728AC">
            <w:pPr>
              <w:jc w:val="center"/>
            </w:pPr>
            <w:r w:rsidRPr="000C100B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100B">
              <w:instrText xml:space="preserve"> FORMCHECKBOX </w:instrText>
            </w:r>
            <w:r w:rsidRPr="000C100B">
              <w:fldChar w:fldCharType="separate"/>
            </w:r>
            <w:r w:rsidRPr="000C100B"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79F91369" w14:textId="1668599D" w:rsidR="004728AC" w:rsidRPr="000C100B" w:rsidRDefault="004728AC" w:rsidP="004728AC">
            <w:pPr>
              <w:jc w:val="center"/>
            </w:pPr>
            <w:r w:rsidRPr="000C100B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100B">
              <w:instrText xml:space="preserve"> FORMCHECKBOX </w:instrText>
            </w:r>
            <w:r w:rsidRPr="000C100B">
              <w:fldChar w:fldCharType="separate"/>
            </w:r>
            <w:r w:rsidRPr="000C100B"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636A970F" w14:textId="3C428DA3" w:rsidR="004728AC" w:rsidRPr="000C100B" w:rsidRDefault="004728AC" w:rsidP="004728AC">
            <w:pPr>
              <w:jc w:val="center"/>
            </w:pPr>
            <w:r w:rsidRPr="000C100B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100B">
              <w:instrText xml:space="preserve"> FORMCHECKBOX </w:instrText>
            </w:r>
            <w:r w:rsidRPr="000C100B">
              <w:fldChar w:fldCharType="separate"/>
            </w:r>
            <w:r w:rsidRPr="000C100B"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0B31F44B" w14:textId="6040897E" w:rsidR="004728AC" w:rsidRPr="000C100B" w:rsidRDefault="004728AC" w:rsidP="004728AC">
            <w:pPr>
              <w:jc w:val="center"/>
            </w:pPr>
            <w:r w:rsidRPr="000C100B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100B">
              <w:instrText xml:space="preserve"> FORMCHECKBOX </w:instrText>
            </w:r>
            <w:r w:rsidRPr="000C100B">
              <w:fldChar w:fldCharType="separate"/>
            </w:r>
            <w:r w:rsidRPr="000C100B">
              <w:fldChar w:fldCharType="end"/>
            </w:r>
          </w:p>
        </w:tc>
      </w:tr>
    </w:tbl>
    <w:p w14:paraId="3C05E530" w14:textId="77777777" w:rsidR="002A4206" w:rsidRDefault="002A4206" w:rsidP="002A4206">
      <w:pPr>
        <w:rPr>
          <w:rFonts w:cstheme="minorHAnsi"/>
        </w:rPr>
      </w:pPr>
    </w:p>
    <w:p w14:paraId="493638C1" w14:textId="77777777" w:rsidR="002A4206" w:rsidRDefault="002A4206" w:rsidP="002A4206">
      <w:pPr>
        <w:rPr>
          <w:rFonts w:cstheme="minorHAnsi"/>
        </w:rPr>
      </w:pP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5097"/>
        <w:gridCol w:w="5098"/>
      </w:tblGrid>
      <w:tr w:rsidR="002A4206" w14:paraId="0AD62776" w14:textId="77777777" w:rsidTr="0012778A">
        <w:tc>
          <w:tcPr>
            <w:tcW w:w="2500" w:type="pct"/>
            <w:tcBorders>
              <w:bottom w:val="nil"/>
            </w:tcBorders>
          </w:tcPr>
          <w:p w14:paraId="402C278B" w14:textId="77777777" w:rsidR="002A4206" w:rsidRPr="008A1309" w:rsidRDefault="002A4206" w:rsidP="0012778A">
            <w:pPr>
              <w:pStyle w:val="Sous-titre"/>
              <w:spacing w:before="60" w:after="60"/>
              <w:rPr>
                <w:rFonts w:ascii="Arial" w:hAnsi="Arial" w:cs="Arial"/>
                <w:color w:val="FF6F6C"/>
                <w:sz w:val="22"/>
                <w:szCs w:val="22"/>
              </w:rPr>
            </w:pPr>
            <w:r w:rsidRPr="008A1309">
              <w:rPr>
                <w:rFonts w:ascii="Arial" w:hAnsi="Arial" w:cs="Arial"/>
                <w:color w:val="FF6F6C"/>
                <w:sz w:val="22"/>
                <w:szCs w:val="22"/>
              </w:rPr>
              <w:t>Commentaires évaluation intermédiaire :</w:t>
            </w:r>
          </w:p>
        </w:tc>
        <w:tc>
          <w:tcPr>
            <w:tcW w:w="2500" w:type="pct"/>
            <w:tcBorders>
              <w:bottom w:val="nil"/>
            </w:tcBorders>
          </w:tcPr>
          <w:p w14:paraId="78F5DAC1" w14:textId="77777777" w:rsidR="002A4206" w:rsidRPr="008A1309" w:rsidRDefault="002A4206" w:rsidP="0012778A">
            <w:pPr>
              <w:pStyle w:val="Sous-titre"/>
              <w:spacing w:before="60" w:after="60"/>
              <w:rPr>
                <w:rFonts w:ascii="Arial" w:hAnsi="Arial" w:cs="Arial"/>
                <w:color w:val="FF6F6C"/>
                <w:sz w:val="22"/>
                <w:szCs w:val="22"/>
              </w:rPr>
            </w:pPr>
            <w:r w:rsidRPr="008A1309">
              <w:rPr>
                <w:rFonts w:ascii="Arial" w:hAnsi="Arial" w:cs="Arial"/>
                <w:color w:val="FF6F6C"/>
                <w:sz w:val="22"/>
                <w:szCs w:val="22"/>
              </w:rPr>
              <w:t>Commentaires évaluation finale :</w:t>
            </w:r>
          </w:p>
        </w:tc>
      </w:tr>
      <w:tr w:rsidR="002A4206" w14:paraId="1D72BDD0" w14:textId="77777777" w:rsidTr="00A108F6">
        <w:trPr>
          <w:trHeight w:hRule="exact" w:val="4233"/>
        </w:trPr>
        <w:sdt>
          <w:sdtPr>
            <w:rPr>
              <w:rFonts w:ascii="Arial" w:hAnsi="Arial" w:cs="Arial"/>
              <w:color w:val="FF6F6C"/>
              <w:sz w:val="22"/>
              <w:szCs w:val="22"/>
            </w:rPr>
            <w:id w:val="-438293576"/>
            <w:placeholder>
              <w:docPart w:val="88F933EDED9A4F2C889A9ACD749BB11F"/>
            </w:placeholder>
            <w:showingPlcHdr/>
            <w:text w:multiLine="1"/>
          </w:sdtPr>
          <w:sdtContent>
            <w:tc>
              <w:tcPr>
                <w:tcW w:w="2500" w:type="pct"/>
                <w:tcBorders>
                  <w:top w:val="nil"/>
                </w:tcBorders>
              </w:tcPr>
              <w:p w14:paraId="54B48B65" w14:textId="77777777" w:rsidR="002A4206" w:rsidRPr="008A1309" w:rsidRDefault="002A4206" w:rsidP="0012778A">
                <w:pPr>
                  <w:pStyle w:val="Sansinterligne"/>
                  <w:jc w:val="left"/>
                  <w:rPr>
                    <w:rFonts w:ascii="Arial" w:hAnsi="Arial" w:cs="Arial"/>
                    <w:color w:val="FF6F6C"/>
                    <w:sz w:val="22"/>
                    <w:szCs w:val="22"/>
                  </w:rPr>
                </w:pPr>
                <w:r w:rsidRPr="008A1309">
                  <w:rPr>
                    <w:rFonts w:ascii="Arial" w:hAnsi="Arial" w:cs="Arial"/>
                    <w:color w:val="FF6F6C"/>
                    <w:sz w:val="22"/>
                    <w:szCs w:val="22"/>
                  </w:rPr>
                  <w:t xml:space="preserve">     </w:t>
                </w:r>
              </w:p>
            </w:tc>
          </w:sdtContent>
        </w:sdt>
        <w:sdt>
          <w:sdtPr>
            <w:rPr>
              <w:rFonts w:ascii="Arial" w:hAnsi="Arial" w:cs="Arial"/>
              <w:color w:val="FF6F6C"/>
              <w:sz w:val="22"/>
              <w:szCs w:val="22"/>
            </w:rPr>
            <w:id w:val="-1554616926"/>
            <w:placeholder>
              <w:docPart w:val="730420B9C10C42A4B4BBE3B253704BCE"/>
            </w:placeholder>
            <w:showingPlcHdr/>
            <w:text w:multiLine="1"/>
          </w:sdtPr>
          <w:sdtContent>
            <w:tc>
              <w:tcPr>
                <w:tcW w:w="2500" w:type="pct"/>
                <w:tcBorders>
                  <w:top w:val="nil"/>
                </w:tcBorders>
              </w:tcPr>
              <w:p w14:paraId="2D547E01" w14:textId="77777777" w:rsidR="002A4206" w:rsidRPr="008A1309" w:rsidRDefault="002A4206" w:rsidP="0012778A">
                <w:pPr>
                  <w:pStyle w:val="Sansinterligne"/>
                  <w:jc w:val="left"/>
                  <w:rPr>
                    <w:rFonts w:ascii="Arial" w:hAnsi="Arial" w:cs="Arial"/>
                    <w:color w:val="FF6F6C"/>
                    <w:sz w:val="22"/>
                    <w:szCs w:val="22"/>
                  </w:rPr>
                </w:pPr>
                <w:r w:rsidRPr="008A1309">
                  <w:rPr>
                    <w:rFonts w:ascii="Arial" w:hAnsi="Arial" w:cs="Arial"/>
                    <w:color w:val="FF6F6C"/>
                    <w:sz w:val="22"/>
                    <w:szCs w:val="22"/>
                  </w:rPr>
                  <w:t xml:space="preserve">     </w:t>
                </w:r>
              </w:p>
            </w:tc>
          </w:sdtContent>
        </w:sdt>
      </w:tr>
    </w:tbl>
    <w:p w14:paraId="55E8990C" w14:textId="77777777" w:rsidR="002A4206" w:rsidRPr="00BE57E8" w:rsidRDefault="002A4206" w:rsidP="002A4206">
      <w:pPr>
        <w:rPr>
          <w:rFonts w:cstheme="minorHAnsi"/>
        </w:rPr>
      </w:pPr>
      <w:r w:rsidRPr="00BE57E8">
        <w:rPr>
          <w:rFonts w:cstheme="minorHAnsi"/>
        </w:rPr>
        <w:br w:type="page"/>
      </w:r>
    </w:p>
    <w:p w14:paraId="57443BF2" w14:textId="5AFC265B" w:rsidR="002A4206" w:rsidRDefault="008A1309" w:rsidP="008A1309">
      <w:pPr>
        <w:pStyle w:val="Titre1HESAV"/>
      </w:pPr>
      <w:bookmarkStart w:id="3" w:name="_Toc148363912"/>
      <w:r>
        <w:lastRenderedPageBreak/>
        <w:t xml:space="preserve">4 </w:t>
      </w:r>
      <w:r w:rsidR="002A4206" w:rsidRPr="00BE57E8">
        <w:t>Rôle de leader et rôle de professionnel·le</w:t>
      </w:r>
      <w:bookmarkEnd w:id="3"/>
    </w:p>
    <w:tbl>
      <w:tblPr>
        <w:tblStyle w:val="Grilledutableau"/>
        <w:tblW w:w="4999" w:type="pct"/>
        <w:tblBorders>
          <w:top w:val="single" w:sz="2" w:space="0" w:color="FFFFFF" w:themeColor="background1"/>
          <w:left w:val="single" w:sz="2" w:space="0" w:color="FFFFFF" w:themeColor="background1"/>
          <w:bottom w:val="none" w:sz="0" w:space="0" w:color="auto"/>
          <w:right w:val="single" w:sz="2" w:space="0" w:color="FFFFFF" w:themeColor="background1"/>
          <w:insideH w:val="single" w:sz="6" w:space="0" w:color="FFFFFF" w:themeColor="background1"/>
          <w:insideV w:val="single" w:sz="6" w:space="0" w:color="FFFFFF" w:themeColor="background1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495"/>
        <w:gridCol w:w="1103"/>
        <w:gridCol w:w="1179"/>
        <w:gridCol w:w="1105"/>
        <w:gridCol w:w="1105"/>
        <w:gridCol w:w="1105"/>
        <w:gridCol w:w="1105"/>
      </w:tblGrid>
      <w:tr w:rsidR="002A4206" w:rsidRPr="001107C5" w14:paraId="5D0571E5" w14:textId="77777777" w:rsidTr="004728AC">
        <w:trPr>
          <w:trHeight w:val="311"/>
        </w:trPr>
        <w:tc>
          <w:tcPr>
            <w:tcW w:w="1714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F6F6C"/>
            <w:vAlign w:val="center"/>
          </w:tcPr>
          <w:p w14:paraId="6FBCA3E7" w14:textId="77777777" w:rsidR="002A4206" w:rsidRPr="008A1309" w:rsidRDefault="002A4206" w:rsidP="0012778A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661" w:type="pct"/>
            <w:gridSpan w:val="3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F6F6C"/>
            <w:vAlign w:val="center"/>
          </w:tcPr>
          <w:p w14:paraId="32E8D1D3" w14:textId="77777777" w:rsidR="002A4206" w:rsidRPr="008A1309" w:rsidRDefault="002A4206" w:rsidP="0012778A">
            <w:pPr>
              <w:jc w:val="center"/>
              <w:rPr>
                <w:rFonts w:cs="Arial"/>
                <w:szCs w:val="22"/>
              </w:rPr>
            </w:pPr>
            <w:r w:rsidRPr="008A1309">
              <w:rPr>
                <w:rFonts w:cs="Arial"/>
                <w:szCs w:val="22"/>
              </w:rPr>
              <w:t>Évaluation intermédiaire</w:t>
            </w:r>
          </w:p>
        </w:tc>
        <w:tc>
          <w:tcPr>
            <w:tcW w:w="1625" w:type="pct"/>
            <w:gridSpan w:val="3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F6F6C"/>
            <w:vAlign w:val="center"/>
          </w:tcPr>
          <w:p w14:paraId="28C65DB3" w14:textId="77777777" w:rsidR="002A4206" w:rsidRPr="008A1309" w:rsidRDefault="002A4206" w:rsidP="0012778A">
            <w:pPr>
              <w:jc w:val="center"/>
              <w:rPr>
                <w:rFonts w:cs="Arial"/>
                <w:szCs w:val="22"/>
              </w:rPr>
            </w:pPr>
            <w:r w:rsidRPr="008A1309">
              <w:rPr>
                <w:rFonts w:cs="Arial"/>
                <w:szCs w:val="22"/>
              </w:rPr>
              <w:t>Évaluation finale</w:t>
            </w:r>
          </w:p>
        </w:tc>
      </w:tr>
      <w:tr w:rsidR="002A4206" w:rsidRPr="001107C5" w14:paraId="583E9086" w14:textId="77777777" w:rsidTr="004728AC">
        <w:trPr>
          <w:trHeight w:val="311"/>
        </w:trPr>
        <w:tc>
          <w:tcPr>
            <w:tcW w:w="1714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F6F6C"/>
            <w:vAlign w:val="center"/>
          </w:tcPr>
          <w:p w14:paraId="34EF3E2D" w14:textId="77777777" w:rsidR="002A4206" w:rsidRPr="008A1309" w:rsidRDefault="002A4206" w:rsidP="0012778A">
            <w:pPr>
              <w:jc w:val="center"/>
              <w:rPr>
                <w:rFonts w:cs="Arial"/>
                <w:szCs w:val="22"/>
              </w:rPr>
            </w:pPr>
            <w:r w:rsidRPr="008A1309">
              <w:rPr>
                <w:rFonts w:cs="Arial"/>
                <w:szCs w:val="22"/>
              </w:rPr>
              <w:t>Activités</w:t>
            </w:r>
          </w:p>
        </w:tc>
        <w:tc>
          <w:tcPr>
            <w:tcW w:w="541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F6F6C"/>
            <w:vAlign w:val="center"/>
          </w:tcPr>
          <w:p w14:paraId="4A8B5E30" w14:textId="0DB379A9" w:rsidR="002A4206" w:rsidRPr="008A1309" w:rsidRDefault="002A4206" w:rsidP="008A1309">
            <w:pPr>
              <w:jc w:val="center"/>
              <w:rPr>
                <w:rFonts w:cs="Arial"/>
                <w:szCs w:val="22"/>
              </w:rPr>
            </w:pPr>
            <w:r w:rsidRPr="008A1309">
              <w:rPr>
                <w:rFonts w:cs="Arial"/>
                <w:szCs w:val="22"/>
              </w:rPr>
              <w:t>Non acquis</w:t>
            </w:r>
          </w:p>
        </w:tc>
        <w:tc>
          <w:tcPr>
            <w:tcW w:w="578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F6F6C"/>
            <w:vAlign w:val="center"/>
          </w:tcPr>
          <w:p w14:paraId="7BB1417C" w14:textId="394EF0C8" w:rsidR="002A4206" w:rsidRPr="008A1309" w:rsidRDefault="002A4206" w:rsidP="008A1309">
            <w:pPr>
              <w:jc w:val="center"/>
              <w:rPr>
                <w:rFonts w:cs="Arial"/>
                <w:szCs w:val="22"/>
              </w:rPr>
            </w:pPr>
            <w:r w:rsidRPr="008A1309">
              <w:rPr>
                <w:rFonts w:cs="Arial"/>
                <w:szCs w:val="22"/>
              </w:rPr>
              <w:t>Acquisition en cours</w:t>
            </w:r>
          </w:p>
        </w:tc>
        <w:tc>
          <w:tcPr>
            <w:tcW w:w="542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F6F6C"/>
            <w:vAlign w:val="center"/>
          </w:tcPr>
          <w:p w14:paraId="5A2A22BD" w14:textId="77777777" w:rsidR="002A4206" w:rsidRPr="008A1309" w:rsidRDefault="002A4206" w:rsidP="0012778A">
            <w:pPr>
              <w:jc w:val="center"/>
              <w:rPr>
                <w:rFonts w:cs="Arial"/>
                <w:szCs w:val="22"/>
              </w:rPr>
            </w:pPr>
            <w:r w:rsidRPr="008A1309">
              <w:rPr>
                <w:rFonts w:cs="Arial"/>
                <w:szCs w:val="22"/>
              </w:rPr>
              <w:t>Acquis</w:t>
            </w:r>
          </w:p>
        </w:tc>
        <w:tc>
          <w:tcPr>
            <w:tcW w:w="542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F6F6C"/>
            <w:vAlign w:val="center"/>
          </w:tcPr>
          <w:p w14:paraId="5ADFA1C1" w14:textId="2477FED3" w:rsidR="002A4206" w:rsidRPr="008A1309" w:rsidRDefault="002A4206" w:rsidP="008A1309">
            <w:pPr>
              <w:jc w:val="center"/>
              <w:rPr>
                <w:rFonts w:cs="Arial"/>
                <w:szCs w:val="22"/>
              </w:rPr>
            </w:pPr>
            <w:r w:rsidRPr="008A1309">
              <w:rPr>
                <w:rFonts w:cs="Arial"/>
                <w:szCs w:val="22"/>
              </w:rPr>
              <w:t>Non validé</w:t>
            </w:r>
          </w:p>
        </w:tc>
        <w:tc>
          <w:tcPr>
            <w:tcW w:w="542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F6F6C"/>
            <w:vAlign w:val="center"/>
          </w:tcPr>
          <w:p w14:paraId="504D5CE0" w14:textId="77777777" w:rsidR="002A4206" w:rsidRPr="008A1309" w:rsidRDefault="002A4206" w:rsidP="0012778A">
            <w:pPr>
              <w:jc w:val="center"/>
              <w:rPr>
                <w:rFonts w:cs="Arial"/>
                <w:szCs w:val="22"/>
              </w:rPr>
            </w:pPr>
            <w:r w:rsidRPr="008A1309">
              <w:rPr>
                <w:rFonts w:cs="Arial"/>
                <w:szCs w:val="22"/>
              </w:rPr>
              <w:t>Validé</w:t>
            </w:r>
          </w:p>
        </w:tc>
        <w:tc>
          <w:tcPr>
            <w:tcW w:w="542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F6F6C"/>
            <w:vAlign w:val="center"/>
          </w:tcPr>
          <w:p w14:paraId="3023609F" w14:textId="2A77BA26" w:rsidR="002A4206" w:rsidRPr="008A1309" w:rsidRDefault="002A4206" w:rsidP="008A1309">
            <w:pPr>
              <w:jc w:val="center"/>
              <w:rPr>
                <w:rFonts w:cs="Arial"/>
                <w:szCs w:val="22"/>
              </w:rPr>
            </w:pPr>
            <w:r w:rsidRPr="008A1309">
              <w:rPr>
                <w:rFonts w:cs="Arial"/>
                <w:szCs w:val="22"/>
              </w:rPr>
              <w:t>Non applicable</w:t>
            </w:r>
          </w:p>
        </w:tc>
      </w:tr>
      <w:tr w:rsidR="004728AC" w:rsidRPr="00BE57E8" w14:paraId="4B8CC464" w14:textId="77777777" w:rsidTr="002B017D">
        <w:trPr>
          <w:trHeight w:val="306"/>
        </w:trPr>
        <w:tc>
          <w:tcPr>
            <w:tcW w:w="1714" w:type="pct"/>
            <w:tcBorders>
              <w:top w:val="single" w:sz="2" w:space="0" w:color="FFFFFF" w:themeColor="background1"/>
              <w:left w:val="single" w:sz="2" w:space="0" w:color="FF6F6C"/>
              <w:bottom w:val="single" w:sz="2" w:space="0" w:color="FF6F6C"/>
              <w:right w:val="single" w:sz="2" w:space="0" w:color="FF6F6C"/>
            </w:tcBorders>
          </w:tcPr>
          <w:p w14:paraId="733B3992" w14:textId="6F4457E6" w:rsidR="004728AC" w:rsidRPr="004728AC" w:rsidRDefault="004728AC" w:rsidP="004728AC">
            <w:pPr>
              <w:pStyle w:val="Activits"/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  <w:r w:rsidRPr="004728A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Activité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28</w:t>
            </w:r>
            <w:r w:rsidRPr="004728A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.  </w:t>
            </w:r>
            <w:r w:rsidRPr="004728AC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Essentielle -</w:t>
            </w:r>
            <w:r w:rsidRPr="004728AC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  <w:r w:rsidRPr="004728AC">
              <w:rPr>
                <w:rFonts w:ascii="Arial" w:hAnsi="Arial" w:cs="Arial"/>
                <w:sz w:val="22"/>
                <w:szCs w:val="22"/>
              </w:rPr>
              <w:t>Respecter le règlement interne du service ou de l'institution d’accueil</w:t>
            </w:r>
          </w:p>
        </w:tc>
        <w:tc>
          <w:tcPr>
            <w:tcW w:w="541" w:type="pct"/>
            <w:tcBorders>
              <w:top w:val="single" w:sz="2" w:space="0" w:color="FFFFFF" w:themeColor="background1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421C8E86" w14:textId="77777777" w:rsidR="004728AC" w:rsidRPr="008A1309" w:rsidRDefault="004728AC" w:rsidP="004728AC">
            <w:pPr>
              <w:jc w:val="center"/>
              <w:rPr>
                <w:rFonts w:cs="Arial"/>
                <w:szCs w:val="22"/>
              </w:rPr>
            </w:pPr>
            <w:r w:rsidRPr="008A1309">
              <w:rPr>
                <w:rFonts w:cs="Arial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1309">
              <w:rPr>
                <w:rFonts w:cs="Arial"/>
                <w:szCs w:val="22"/>
              </w:rPr>
              <w:instrText xml:space="preserve"> FORMCHECKBOX </w:instrText>
            </w:r>
            <w:r w:rsidRPr="008A1309">
              <w:rPr>
                <w:rFonts w:cs="Arial"/>
                <w:szCs w:val="22"/>
              </w:rPr>
            </w:r>
            <w:r w:rsidRPr="008A1309">
              <w:rPr>
                <w:rFonts w:cs="Arial"/>
                <w:szCs w:val="22"/>
              </w:rPr>
              <w:fldChar w:fldCharType="separate"/>
            </w:r>
            <w:r w:rsidRPr="008A130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578" w:type="pct"/>
            <w:tcBorders>
              <w:top w:val="single" w:sz="2" w:space="0" w:color="FFFFFF" w:themeColor="background1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5C948784" w14:textId="77777777" w:rsidR="004728AC" w:rsidRPr="008A1309" w:rsidRDefault="004728AC" w:rsidP="004728AC">
            <w:pPr>
              <w:jc w:val="center"/>
              <w:rPr>
                <w:rFonts w:cs="Arial"/>
                <w:szCs w:val="22"/>
              </w:rPr>
            </w:pPr>
            <w:r w:rsidRPr="008A1309">
              <w:rPr>
                <w:rFonts w:cs="Arial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1309">
              <w:rPr>
                <w:rFonts w:cs="Arial"/>
                <w:szCs w:val="22"/>
              </w:rPr>
              <w:instrText xml:space="preserve"> FORMCHECKBOX </w:instrText>
            </w:r>
            <w:r w:rsidRPr="008A1309">
              <w:rPr>
                <w:rFonts w:cs="Arial"/>
                <w:szCs w:val="22"/>
              </w:rPr>
            </w:r>
            <w:r w:rsidRPr="008A1309">
              <w:rPr>
                <w:rFonts w:cs="Arial"/>
                <w:szCs w:val="22"/>
              </w:rPr>
              <w:fldChar w:fldCharType="separate"/>
            </w:r>
            <w:r w:rsidRPr="008A130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542" w:type="pct"/>
            <w:tcBorders>
              <w:top w:val="single" w:sz="2" w:space="0" w:color="FFFFFF" w:themeColor="background1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491FAED1" w14:textId="77777777" w:rsidR="004728AC" w:rsidRPr="008A1309" w:rsidRDefault="004728AC" w:rsidP="004728AC">
            <w:pPr>
              <w:jc w:val="center"/>
              <w:rPr>
                <w:rFonts w:cs="Arial"/>
                <w:szCs w:val="22"/>
              </w:rPr>
            </w:pPr>
            <w:r w:rsidRPr="008A1309">
              <w:rPr>
                <w:rFonts w:cs="Arial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1309">
              <w:rPr>
                <w:rFonts w:cs="Arial"/>
                <w:szCs w:val="22"/>
              </w:rPr>
              <w:instrText xml:space="preserve"> FORMCHECKBOX </w:instrText>
            </w:r>
            <w:r w:rsidRPr="008A1309">
              <w:rPr>
                <w:rFonts w:cs="Arial"/>
                <w:szCs w:val="22"/>
              </w:rPr>
            </w:r>
            <w:r w:rsidRPr="008A1309">
              <w:rPr>
                <w:rFonts w:cs="Arial"/>
                <w:szCs w:val="22"/>
              </w:rPr>
              <w:fldChar w:fldCharType="separate"/>
            </w:r>
            <w:r w:rsidRPr="008A130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542" w:type="pct"/>
            <w:tcBorders>
              <w:top w:val="single" w:sz="2" w:space="0" w:color="FFFFFF" w:themeColor="background1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5F8255ED" w14:textId="77777777" w:rsidR="004728AC" w:rsidRPr="008A1309" w:rsidRDefault="004728AC" w:rsidP="004728AC">
            <w:pPr>
              <w:jc w:val="center"/>
              <w:rPr>
                <w:rFonts w:cs="Arial"/>
                <w:szCs w:val="22"/>
              </w:rPr>
            </w:pPr>
            <w:r w:rsidRPr="008A1309">
              <w:rPr>
                <w:rFonts w:cs="Arial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1309">
              <w:rPr>
                <w:rFonts w:cs="Arial"/>
                <w:szCs w:val="22"/>
              </w:rPr>
              <w:instrText xml:space="preserve"> FORMCHECKBOX </w:instrText>
            </w:r>
            <w:r w:rsidRPr="008A1309">
              <w:rPr>
                <w:rFonts w:cs="Arial"/>
                <w:szCs w:val="22"/>
              </w:rPr>
            </w:r>
            <w:r w:rsidRPr="008A1309">
              <w:rPr>
                <w:rFonts w:cs="Arial"/>
                <w:szCs w:val="22"/>
              </w:rPr>
              <w:fldChar w:fldCharType="separate"/>
            </w:r>
            <w:r w:rsidRPr="008A130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542" w:type="pct"/>
            <w:tcBorders>
              <w:top w:val="single" w:sz="2" w:space="0" w:color="FFFFFF" w:themeColor="background1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2627424F" w14:textId="77777777" w:rsidR="004728AC" w:rsidRPr="008A1309" w:rsidRDefault="004728AC" w:rsidP="004728AC">
            <w:pPr>
              <w:jc w:val="center"/>
              <w:rPr>
                <w:rFonts w:cs="Arial"/>
                <w:szCs w:val="22"/>
              </w:rPr>
            </w:pPr>
            <w:r w:rsidRPr="008A1309">
              <w:rPr>
                <w:rFonts w:cs="Arial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1309">
              <w:rPr>
                <w:rFonts w:cs="Arial"/>
                <w:szCs w:val="22"/>
              </w:rPr>
              <w:instrText xml:space="preserve"> FORMCHECKBOX </w:instrText>
            </w:r>
            <w:r w:rsidRPr="008A1309">
              <w:rPr>
                <w:rFonts w:cs="Arial"/>
                <w:szCs w:val="22"/>
              </w:rPr>
            </w:r>
            <w:r w:rsidRPr="008A1309">
              <w:rPr>
                <w:rFonts w:cs="Arial"/>
                <w:szCs w:val="22"/>
              </w:rPr>
              <w:fldChar w:fldCharType="separate"/>
            </w:r>
            <w:r w:rsidRPr="008A130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542" w:type="pct"/>
            <w:tcBorders>
              <w:top w:val="single" w:sz="2" w:space="0" w:color="FFFFFF" w:themeColor="background1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4B27A90A" w14:textId="77777777" w:rsidR="004728AC" w:rsidRPr="008A1309" w:rsidRDefault="004728AC" w:rsidP="004728AC">
            <w:pPr>
              <w:jc w:val="center"/>
              <w:rPr>
                <w:rFonts w:cs="Arial"/>
                <w:szCs w:val="22"/>
              </w:rPr>
            </w:pPr>
            <w:r w:rsidRPr="008A1309">
              <w:rPr>
                <w:rFonts w:cs="Arial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1309">
              <w:rPr>
                <w:rFonts w:cs="Arial"/>
                <w:szCs w:val="22"/>
              </w:rPr>
              <w:instrText xml:space="preserve"> FORMCHECKBOX </w:instrText>
            </w:r>
            <w:r w:rsidRPr="008A1309">
              <w:rPr>
                <w:rFonts w:cs="Arial"/>
                <w:szCs w:val="22"/>
              </w:rPr>
            </w:r>
            <w:r w:rsidRPr="008A1309">
              <w:rPr>
                <w:rFonts w:cs="Arial"/>
                <w:szCs w:val="22"/>
              </w:rPr>
              <w:fldChar w:fldCharType="separate"/>
            </w:r>
            <w:r w:rsidRPr="008A1309">
              <w:rPr>
                <w:rFonts w:cs="Arial"/>
                <w:szCs w:val="22"/>
              </w:rPr>
              <w:fldChar w:fldCharType="end"/>
            </w:r>
          </w:p>
        </w:tc>
      </w:tr>
      <w:tr w:rsidR="004728AC" w:rsidRPr="00BE57E8" w14:paraId="1C9930F5" w14:textId="77777777" w:rsidTr="002B017D">
        <w:trPr>
          <w:trHeight w:val="306"/>
        </w:trPr>
        <w:tc>
          <w:tcPr>
            <w:tcW w:w="1714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</w:tcPr>
          <w:p w14:paraId="72570F69" w14:textId="387716A0" w:rsidR="004728AC" w:rsidRPr="004728AC" w:rsidRDefault="004728AC" w:rsidP="004728AC">
            <w:pPr>
              <w:pStyle w:val="Activits"/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  <w:r w:rsidRPr="004728AC">
              <w:rPr>
                <w:rFonts w:ascii="Arial" w:hAnsi="Arial" w:cs="Arial"/>
                <w:b/>
                <w:bCs/>
                <w:sz w:val="22"/>
                <w:szCs w:val="22"/>
              </w:rPr>
              <w:t>Activité 2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9</w:t>
            </w:r>
            <w:r w:rsidRPr="004728A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.  </w:t>
            </w:r>
            <w:r w:rsidRPr="004728AC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Essentielle -</w:t>
            </w:r>
            <w:r w:rsidRPr="004728AC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  <w:r w:rsidRPr="004728AC">
              <w:rPr>
                <w:rFonts w:ascii="Arial" w:hAnsi="Arial" w:cs="Arial"/>
                <w:sz w:val="22"/>
                <w:szCs w:val="22"/>
              </w:rPr>
              <w:t>Respecter les normes légales et professionnelles</w:t>
            </w:r>
          </w:p>
        </w:tc>
        <w:tc>
          <w:tcPr>
            <w:tcW w:w="541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10F71C3E" w14:textId="77777777" w:rsidR="004728AC" w:rsidRPr="008A1309" w:rsidRDefault="004728AC" w:rsidP="004728AC">
            <w:pPr>
              <w:jc w:val="center"/>
              <w:rPr>
                <w:rFonts w:cs="Arial"/>
                <w:szCs w:val="22"/>
              </w:rPr>
            </w:pPr>
            <w:r w:rsidRPr="008A1309">
              <w:rPr>
                <w:rFonts w:cs="Arial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1309">
              <w:rPr>
                <w:rFonts w:cs="Arial"/>
                <w:szCs w:val="22"/>
              </w:rPr>
              <w:instrText xml:space="preserve"> FORMCHECKBOX </w:instrText>
            </w:r>
            <w:r w:rsidRPr="008A1309">
              <w:rPr>
                <w:rFonts w:cs="Arial"/>
                <w:szCs w:val="22"/>
              </w:rPr>
            </w:r>
            <w:r w:rsidRPr="008A1309">
              <w:rPr>
                <w:rFonts w:cs="Arial"/>
                <w:szCs w:val="22"/>
              </w:rPr>
              <w:fldChar w:fldCharType="separate"/>
            </w:r>
            <w:r w:rsidRPr="008A130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578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73033BFB" w14:textId="77777777" w:rsidR="004728AC" w:rsidRPr="008A1309" w:rsidRDefault="004728AC" w:rsidP="004728AC">
            <w:pPr>
              <w:jc w:val="center"/>
              <w:rPr>
                <w:rFonts w:cs="Arial"/>
                <w:szCs w:val="22"/>
              </w:rPr>
            </w:pPr>
            <w:r w:rsidRPr="008A1309">
              <w:rPr>
                <w:rFonts w:cs="Arial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1309">
              <w:rPr>
                <w:rFonts w:cs="Arial"/>
                <w:szCs w:val="22"/>
              </w:rPr>
              <w:instrText xml:space="preserve"> FORMCHECKBOX </w:instrText>
            </w:r>
            <w:r w:rsidRPr="008A1309">
              <w:rPr>
                <w:rFonts w:cs="Arial"/>
                <w:szCs w:val="22"/>
              </w:rPr>
            </w:r>
            <w:r w:rsidRPr="008A1309">
              <w:rPr>
                <w:rFonts w:cs="Arial"/>
                <w:szCs w:val="22"/>
              </w:rPr>
              <w:fldChar w:fldCharType="separate"/>
            </w:r>
            <w:r w:rsidRPr="008A130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5E20F4A2" w14:textId="77777777" w:rsidR="004728AC" w:rsidRPr="008A1309" w:rsidRDefault="004728AC" w:rsidP="004728AC">
            <w:pPr>
              <w:jc w:val="center"/>
              <w:rPr>
                <w:rFonts w:cs="Arial"/>
                <w:szCs w:val="22"/>
              </w:rPr>
            </w:pPr>
            <w:r w:rsidRPr="008A1309">
              <w:rPr>
                <w:rFonts w:cs="Arial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1309">
              <w:rPr>
                <w:rFonts w:cs="Arial"/>
                <w:szCs w:val="22"/>
              </w:rPr>
              <w:instrText xml:space="preserve"> FORMCHECKBOX </w:instrText>
            </w:r>
            <w:r w:rsidRPr="008A1309">
              <w:rPr>
                <w:rFonts w:cs="Arial"/>
                <w:szCs w:val="22"/>
              </w:rPr>
            </w:r>
            <w:r w:rsidRPr="008A1309">
              <w:rPr>
                <w:rFonts w:cs="Arial"/>
                <w:szCs w:val="22"/>
              </w:rPr>
              <w:fldChar w:fldCharType="separate"/>
            </w:r>
            <w:r w:rsidRPr="008A130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3155CCC9" w14:textId="77777777" w:rsidR="004728AC" w:rsidRPr="008A1309" w:rsidRDefault="004728AC" w:rsidP="004728AC">
            <w:pPr>
              <w:jc w:val="center"/>
              <w:rPr>
                <w:rFonts w:cs="Arial"/>
                <w:szCs w:val="22"/>
              </w:rPr>
            </w:pPr>
            <w:r w:rsidRPr="008A1309">
              <w:rPr>
                <w:rFonts w:cs="Arial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1309">
              <w:rPr>
                <w:rFonts w:cs="Arial"/>
                <w:szCs w:val="22"/>
              </w:rPr>
              <w:instrText xml:space="preserve"> FORMCHECKBOX </w:instrText>
            </w:r>
            <w:r w:rsidRPr="008A1309">
              <w:rPr>
                <w:rFonts w:cs="Arial"/>
                <w:szCs w:val="22"/>
              </w:rPr>
            </w:r>
            <w:r w:rsidRPr="008A1309">
              <w:rPr>
                <w:rFonts w:cs="Arial"/>
                <w:szCs w:val="22"/>
              </w:rPr>
              <w:fldChar w:fldCharType="separate"/>
            </w:r>
            <w:r w:rsidRPr="008A130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439DFE01" w14:textId="77777777" w:rsidR="004728AC" w:rsidRPr="008A1309" w:rsidRDefault="004728AC" w:rsidP="004728AC">
            <w:pPr>
              <w:jc w:val="center"/>
              <w:rPr>
                <w:rFonts w:cs="Arial"/>
                <w:szCs w:val="22"/>
              </w:rPr>
            </w:pPr>
            <w:r w:rsidRPr="008A1309">
              <w:rPr>
                <w:rFonts w:cs="Arial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1309">
              <w:rPr>
                <w:rFonts w:cs="Arial"/>
                <w:szCs w:val="22"/>
              </w:rPr>
              <w:instrText xml:space="preserve"> FORMCHECKBOX </w:instrText>
            </w:r>
            <w:r w:rsidRPr="008A1309">
              <w:rPr>
                <w:rFonts w:cs="Arial"/>
                <w:szCs w:val="22"/>
              </w:rPr>
            </w:r>
            <w:r w:rsidRPr="008A1309">
              <w:rPr>
                <w:rFonts w:cs="Arial"/>
                <w:szCs w:val="22"/>
              </w:rPr>
              <w:fldChar w:fldCharType="separate"/>
            </w:r>
            <w:r w:rsidRPr="008A130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1F26550A" w14:textId="77777777" w:rsidR="004728AC" w:rsidRPr="008A1309" w:rsidRDefault="004728AC" w:rsidP="004728AC">
            <w:pPr>
              <w:jc w:val="center"/>
              <w:rPr>
                <w:rFonts w:cs="Arial"/>
                <w:szCs w:val="22"/>
              </w:rPr>
            </w:pPr>
            <w:r w:rsidRPr="008A1309">
              <w:rPr>
                <w:rFonts w:cs="Arial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1309">
              <w:rPr>
                <w:rFonts w:cs="Arial"/>
                <w:szCs w:val="22"/>
              </w:rPr>
              <w:instrText xml:space="preserve"> FORMCHECKBOX </w:instrText>
            </w:r>
            <w:r w:rsidRPr="008A1309">
              <w:rPr>
                <w:rFonts w:cs="Arial"/>
                <w:szCs w:val="22"/>
              </w:rPr>
            </w:r>
            <w:r w:rsidRPr="008A1309">
              <w:rPr>
                <w:rFonts w:cs="Arial"/>
                <w:szCs w:val="22"/>
              </w:rPr>
              <w:fldChar w:fldCharType="separate"/>
            </w:r>
            <w:r w:rsidRPr="008A1309">
              <w:rPr>
                <w:rFonts w:cs="Arial"/>
                <w:szCs w:val="22"/>
              </w:rPr>
              <w:fldChar w:fldCharType="end"/>
            </w:r>
          </w:p>
        </w:tc>
      </w:tr>
      <w:tr w:rsidR="004728AC" w:rsidRPr="00BE57E8" w14:paraId="18B9A233" w14:textId="77777777" w:rsidTr="002B017D">
        <w:trPr>
          <w:trHeight w:val="306"/>
        </w:trPr>
        <w:tc>
          <w:tcPr>
            <w:tcW w:w="1714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</w:tcPr>
          <w:p w14:paraId="3BF7F60E" w14:textId="1610AB88" w:rsidR="004728AC" w:rsidRPr="004728AC" w:rsidRDefault="004728AC" w:rsidP="004728AC">
            <w:pPr>
              <w:pStyle w:val="Activits"/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  <w:r w:rsidRPr="004728AC">
              <w:rPr>
                <w:rFonts w:ascii="Arial" w:hAnsi="Arial" w:cs="Arial"/>
                <w:b/>
                <w:bCs/>
                <w:sz w:val="22"/>
                <w:szCs w:val="22"/>
              </w:rPr>
              <w:t>Activité 3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0</w:t>
            </w:r>
            <w:r w:rsidRPr="004728AC"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  <w:r w:rsidRPr="004728AC">
              <w:rPr>
                <w:rFonts w:ascii="Arial" w:hAnsi="Arial" w:cs="Arial"/>
                <w:sz w:val="22"/>
                <w:szCs w:val="22"/>
              </w:rPr>
              <w:t xml:space="preserve"> S'investir dans le fonctionnement du service</w:t>
            </w:r>
          </w:p>
        </w:tc>
        <w:tc>
          <w:tcPr>
            <w:tcW w:w="541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32A742C4" w14:textId="77777777" w:rsidR="004728AC" w:rsidRPr="008A1309" w:rsidRDefault="004728AC" w:rsidP="004728AC">
            <w:pPr>
              <w:jc w:val="center"/>
              <w:rPr>
                <w:rFonts w:cs="Arial"/>
                <w:szCs w:val="22"/>
              </w:rPr>
            </w:pPr>
            <w:r w:rsidRPr="008A1309">
              <w:rPr>
                <w:rFonts w:cs="Arial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1309">
              <w:rPr>
                <w:rFonts w:cs="Arial"/>
                <w:szCs w:val="22"/>
              </w:rPr>
              <w:instrText xml:space="preserve"> FORMCHECKBOX </w:instrText>
            </w:r>
            <w:r w:rsidRPr="008A1309">
              <w:rPr>
                <w:rFonts w:cs="Arial"/>
                <w:szCs w:val="22"/>
              </w:rPr>
            </w:r>
            <w:r w:rsidRPr="008A1309">
              <w:rPr>
                <w:rFonts w:cs="Arial"/>
                <w:szCs w:val="22"/>
              </w:rPr>
              <w:fldChar w:fldCharType="separate"/>
            </w:r>
            <w:r w:rsidRPr="008A130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578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55B91E36" w14:textId="77777777" w:rsidR="004728AC" w:rsidRPr="008A1309" w:rsidRDefault="004728AC" w:rsidP="004728AC">
            <w:pPr>
              <w:jc w:val="center"/>
              <w:rPr>
                <w:rFonts w:cs="Arial"/>
                <w:szCs w:val="22"/>
              </w:rPr>
            </w:pPr>
            <w:r w:rsidRPr="008A1309">
              <w:rPr>
                <w:rFonts w:cs="Arial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1309">
              <w:rPr>
                <w:rFonts w:cs="Arial"/>
                <w:szCs w:val="22"/>
              </w:rPr>
              <w:instrText xml:space="preserve"> FORMCHECKBOX </w:instrText>
            </w:r>
            <w:r w:rsidRPr="008A1309">
              <w:rPr>
                <w:rFonts w:cs="Arial"/>
                <w:szCs w:val="22"/>
              </w:rPr>
            </w:r>
            <w:r w:rsidRPr="008A1309">
              <w:rPr>
                <w:rFonts w:cs="Arial"/>
                <w:szCs w:val="22"/>
              </w:rPr>
              <w:fldChar w:fldCharType="separate"/>
            </w:r>
            <w:r w:rsidRPr="008A130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39C8E29F" w14:textId="77777777" w:rsidR="004728AC" w:rsidRPr="008A1309" w:rsidRDefault="004728AC" w:rsidP="004728AC">
            <w:pPr>
              <w:jc w:val="center"/>
              <w:rPr>
                <w:rFonts w:cs="Arial"/>
                <w:szCs w:val="22"/>
              </w:rPr>
            </w:pPr>
            <w:r w:rsidRPr="008A1309">
              <w:rPr>
                <w:rFonts w:cs="Arial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1309">
              <w:rPr>
                <w:rFonts w:cs="Arial"/>
                <w:szCs w:val="22"/>
              </w:rPr>
              <w:instrText xml:space="preserve"> FORMCHECKBOX </w:instrText>
            </w:r>
            <w:r w:rsidRPr="008A1309">
              <w:rPr>
                <w:rFonts w:cs="Arial"/>
                <w:szCs w:val="22"/>
              </w:rPr>
            </w:r>
            <w:r w:rsidRPr="008A1309">
              <w:rPr>
                <w:rFonts w:cs="Arial"/>
                <w:szCs w:val="22"/>
              </w:rPr>
              <w:fldChar w:fldCharType="separate"/>
            </w:r>
            <w:r w:rsidRPr="008A130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6AAAC1E7" w14:textId="77777777" w:rsidR="004728AC" w:rsidRPr="008A1309" w:rsidRDefault="004728AC" w:rsidP="004728AC">
            <w:pPr>
              <w:jc w:val="center"/>
              <w:rPr>
                <w:rFonts w:cs="Arial"/>
                <w:szCs w:val="22"/>
              </w:rPr>
            </w:pPr>
            <w:r w:rsidRPr="008A1309">
              <w:rPr>
                <w:rFonts w:cs="Arial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1309">
              <w:rPr>
                <w:rFonts w:cs="Arial"/>
                <w:szCs w:val="22"/>
              </w:rPr>
              <w:instrText xml:space="preserve"> FORMCHECKBOX </w:instrText>
            </w:r>
            <w:r w:rsidRPr="008A1309">
              <w:rPr>
                <w:rFonts w:cs="Arial"/>
                <w:szCs w:val="22"/>
              </w:rPr>
            </w:r>
            <w:r w:rsidRPr="008A1309">
              <w:rPr>
                <w:rFonts w:cs="Arial"/>
                <w:szCs w:val="22"/>
              </w:rPr>
              <w:fldChar w:fldCharType="separate"/>
            </w:r>
            <w:r w:rsidRPr="008A130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33DDBA72" w14:textId="77777777" w:rsidR="004728AC" w:rsidRPr="008A1309" w:rsidRDefault="004728AC" w:rsidP="004728AC">
            <w:pPr>
              <w:jc w:val="center"/>
              <w:rPr>
                <w:rFonts w:cs="Arial"/>
                <w:szCs w:val="22"/>
              </w:rPr>
            </w:pPr>
            <w:r w:rsidRPr="008A1309">
              <w:rPr>
                <w:rFonts w:cs="Arial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1309">
              <w:rPr>
                <w:rFonts w:cs="Arial"/>
                <w:szCs w:val="22"/>
              </w:rPr>
              <w:instrText xml:space="preserve"> FORMCHECKBOX </w:instrText>
            </w:r>
            <w:r w:rsidRPr="008A1309">
              <w:rPr>
                <w:rFonts w:cs="Arial"/>
                <w:szCs w:val="22"/>
              </w:rPr>
            </w:r>
            <w:r w:rsidRPr="008A1309">
              <w:rPr>
                <w:rFonts w:cs="Arial"/>
                <w:szCs w:val="22"/>
              </w:rPr>
              <w:fldChar w:fldCharType="separate"/>
            </w:r>
            <w:r w:rsidRPr="008A130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5C468719" w14:textId="77777777" w:rsidR="004728AC" w:rsidRPr="008A1309" w:rsidRDefault="004728AC" w:rsidP="004728AC">
            <w:pPr>
              <w:jc w:val="center"/>
              <w:rPr>
                <w:rFonts w:cs="Arial"/>
                <w:szCs w:val="22"/>
              </w:rPr>
            </w:pPr>
            <w:r w:rsidRPr="008A1309">
              <w:rPr>
                <w:rFonts w:cs="Arial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1309">
              <w:rPr>
                <w:rFonts w:cs="Arial"/>
                <w:szCs w:val="22"/>
              </w:rPr>
              <w:instrText xml:space="preserve"> FORMCHECKBOX </w:instrText>
            </w:r>
            <w:r w:rsidRPr="008A1309">
              <w:rPr>
                <w:rFonts w:cs="Arial"/>
                <w:szCs w:val="22"/>
              </w:rPr>
            </w:r>
            <w:r w:rsidRPr="008A1309">
              <w:rPr>
                <w:rFonts w:cs="Arial"/>
                <w:szCs w:val="22"/>
              </w:rPr>
              <w:fldChar w:fldCharType="separate"/>
            </w:r>
            <w:r w:rsidRPr="008A1309">
              <w:rPr>
                <w:rFonts w:cs="Arial"/>
                <w:szCs w:val="22"/>
              </w:rPr>
              <w:fldChar w:fldCharType="end"/>
            </w:r>
          </w:p>
        </w:tc>
      </w:tr>
      <w:tr w:rsidR="004728AC" w:rsidRPr="00BE57E8" w14:paraId="6C16A041" w14:textId="77777777" w:rsidTr="002B017D">
        <w:trPr>
          <w:trHeight w:val="306"/>
        </w:trPr>
        <w:tc>
          <w:tcPr>
            <w:tcW w:w="1714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</w:tcPr>
          <w:p w14:paraId="24904962" w14:textId="17799E6D" w:rsidR="004728AC" w:rsidRPr="004728AC" w:rsidRDefault="004728AC" w:rsidP="004728AC">
            <w:pPr>
              <w:pStyle w:val="Activits"/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  <w:r w:rsidRPr="004728A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Activité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31</w:t>
            </w:r>
            <w:r w:rsidRPr="004728AC"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  <w:r w:rsidRPr="004728AC">
              <w:rPr>
                <w:rFonts w:ascii="Arial" w:hAnsi="Arial" w:cs="Arial"/>
                <w:sz w:val="22"/>
                <w:szCs w:val="22"/>
              </w:rPr>
              <w:t xml:space="preserve"> Participer à la gestion du dossier </w:t>
            </w:r>
            <w:proofErr w:type="spellStart"/>
            <w:r w:rsidRPr="004728AC">
              <w:rPr>
                <w:rFonts w:ascii="Arial" w:hAnsi="Arial" w:cs="Arial"/>
                <w:sz w:val="22"/>
                <w:szCs w:val="22"/>
              </w:rPr>
              <w:t>patient·e</w:t>
            </w:r>
            <w:proofErr w:type="spellEnd"/>
          </w:p>
        </w:tc>
        <w:tc>
          <w:tcPr>
            <w:tcW w:w="541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4E5BF9AF" w14:textId="77777777" w:rsidR="004728AC" w:rsidRPr="008A1309" w:rsidRDefault="004728AC" w:rsidP="004728AC">
            <w:pPr>
              <w:jc w:val="center"/>
              <w:rPr>
                <w:rFonts w:cs="Arial"/>
                <w:szCs w:val="22"/>
              </w:rPr>
            </w:pPr>
            <w:r w:rsidRPr="008A1309">
              <w:rPr>
                <w:rFonts w:cs="Arial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1309">
              <w:rPr>
                <w:rFonts w:cs="Arial"/>
                <w:szCs w:val="22"/>
              </w:rPr>
              <w:instrText xml:space="preserve"> FORMCHECKBOX </w:instrText>
            </w:r>
            <w:r w:rsidRPr="008A1309">
              <w:rPr>
                <w:rFonts w:cs="Arial"/>
                <w:szCs w:val="22"/>
              </w:rPr>
            </w:r>
            <w:r w:rsidRPr="008A1309">
              <w:rPr>
                <w:rFonts w:cs="Arial"/>
                <w:szCs w:val="22"/>
              </w:rPr>
              <w:fldChar w:fldCharType="separate"/>
            </w:r>
            <w:r w:rsidRPr="008A130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578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39869A8C" w14:textId="77777777" w:rsidR="004728AC" w:rsidRPr="008A1309" w:rsidRDefault="004728AC" w:rsidP="004728AC">
            <w:pPr>
              <w:jc w:val="center"/>
              <w:rPr>
                <w:rFonts w:cs="Arial"/>
                <w:szCs w:val="22"/>
              </w:rPr>
            </w:pPr>
            <w:r w:rsidRPr="008A1309">
              <w:rPr>
                <w:rFonts w:cs="Arial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1309">
              <w:rPr>
                <w:rFonts w:cs="Arial"/>
                <w:szCs w:val="22"/>
              </w:rPr>
              <w:instrText xml:space="preserve"> FORMCHECKBOX </w:instrText>
            </w:r>
            <w:r w:rsidRPr="008A1309">
              <w:rPr>
                <w:rFonts w:cs="Arial"/>
                <w:szCs w:val="22"/>
              </w:rPr>
            </w:r>
            <w:r w:rsidRPr="008A1309">
              <w:rPr>
                <w:rFonts w:cs="Arial"/>
                <w:szCs w:val="22"/>
              </w:rPr>
              <w:fldChar w:fldCharType="separate"/>
            </w:r>
            <w:r w:rsidRPr="008A130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7BE3BCE1" w14:textId="77777777" w:rsidR="004728AC" w:rsidRPr="008A1309" w:rsidRDefault="004728AC" w:rsidP="004728AC">
            <w:pPr>
              <w:jc w:val="center"/>
              <w:rPr>
                <w:rFonts w:cs="Arial"/>
                <w:szCs w:val="22"/>
              </w:rPr>
            </w:pPr>
            <w:r w:rsidRPr="008A1309">
              <w:rPr>
                <w:rFonts w:cs="Arial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1309">
              <w:rPr>
                <w:rFonts w:cs="Arial"/>
                <w:szCs w:val="22"/>
              </w:rPr>
              <w:instrText xml:space="preserve"> FORMCHECKBOX </w:instrText>
            </w:r>
            <w:r w:rsidRPr="008A1309">
              <w:rPr>
                <w:rFonts w:cs="Arial"/>
                <w:szCs w:val="22"/>
              </w:rPr>
            </w:r>
            <w:r w:rsidRPr="008A1309">
              <w:rPr>
                <w:rFonts w:cs="Arial"/>
                <w:szCs w:val="22"/>
              </w:rPr>
              <w:fldChar w:fldCharType="separate"/>
            </w:r>
            <w:r w:rsidRPr="008A130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6AD203A3" w14:textId="77777777" w:rsidR="004728AC" w:rsidRPr="008A1309" w:rsidRDefault="004728AC" w:rsidP="004728AC">
            <w:pPr>
              <w:jc w:val="center"/>
              <w:rPr>
                <w:rFonts w:cs="Arial"/>
                <w:szCs w:val="22"/>
              </w:rPr>
            </w:pPr>
            <w:r w:rsidRPr="008A1309">
              <w:rPr>
                <w:rFonts w:cs="Arial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1309">
              <w:rPr>
                <w:rFonts w:cs="Arial"/>
                <w:szCs w:val="22"/>
              </w:rPr>
              <w:instrText xml:space="preserve"> FORMCHECKBOX </w:instrText>
            </w:r>
            <w:r w:rsidRPr="008A1309">
              <w:rPr>
                <w:rFonts w:cs="Arial"/>
                <w:szCs w:val="22"/>
              </w:rPr>
            </w:r>
            <w:r w:rsidRPr="008A1309">
              <w:rPr>
                <w:rFonts w:cs="Arial"/>
                <w:szCs w:val="22"/>
              </w:rPr>
              <w:fldChar w:fldCharType="separate"/>
            </w:r>
            <w:r w:rsidRPr="008A130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15E286D1" w14:textId="77777777" w:rsidR="004728AC" w:rsidRPr="008A1309" w:rsidRDefault="004728AC" w:rsidP="004728AC">
            <w:pPr>
              <w:jc w:val="center"/>
              <w:rPr>
                <w:rFonts w:cs="Arial"/>
                <w:szCs w:val="22"/>
              </w:rPr>
            </w:pPr>
            <w:r w:rsidRPr="008A1309">
              <w:rPr>
                <w:rFonts w:cs="Arial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1309">
              <w:rPr>
                <w:rFonts w:cs="Arial"/>
                <w:szCs w:val="22"/>
              </w:rPr>
              <w:instrText xml:space="preserve"> FORMCHECKBOX </w:instrText>
            </w:r>
            <w:r w:rsidRPr="008A1309">
              <w:rPr>
                <w:rFonts w:cs="Arial"/>
                <w:szCs w:val="22"/>
              </w:rPr>
            </w:r>
            <w:r w:rsidRPr="008A1309">
              <w:rPr>
                <w:rFonts w:cs="Arial"/>
                <w:szCs w:val="22"/>
              </w:rPr>
              <w:fldChar w:fldCharType="separate"/>
            </w:r>
            <w:r w:rsidRPr="008A130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2E5ACA7B" w14:textId="77777777" w:rsidR="004728AC" w:rsidRPr="008A1309" w:rsidRDefault="004728AC" w:rsidP="004728AC">
            <w:pPr>
              <w:jc w:val="center"/>
              <w:rPr>
                <w:rFonts w:cs="Arial"/>
                <w:szCs w:val="22"/>
              </w:rPr>
            </w:pPr>
            <w:r w:rsidRPr="008A1309">
              <w:rPr>
                <w:rFonts w:cs="Arial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1309">
              <w:rPr>
                <w:rFonts w:cs="Arial"/>
                <w:szCs w:val="22"/>
              </w:rPr>
              <w:instrText xml:space="preserve"> FORMCHECKBOX </w:instrText>
            </w:r>
            <w:r w:rsidRPr="008A1309">
              <w:rPr>
                <w:rFonts w:cs="Arial"/>
                <w:szCs w:val="22"/>
              </w:rPr>
            </w:r>
            <w:r w:rsidRPr="008A1309">
              <w:rPr>
                <w:rFonts w:cs="Arial"/>
                <w:szCs w:val="22"/>
              </w:rPr>
              <w:fldChar w:fldCharType="separate"/>
            </w:r>
            <w:r w:rsidRPr="008A1309">
              <w:rPr>
                <w:rFonts w:cs="Arial"/>
                <w:szCs w:val="22"/>
              </w:rPr>
              <w:fldChar w:fldCharType="end"/>
            </w:r>
          </w:p>
        </w:tc>
      </w:tr>
      <w:tr w:rsidR="004728AC" w:rsidRPr="00BE57E8" w14:paraId="7C20D88C" w14:textId="77777777" w:rsidTr="002B017D">
        <w:trPr>
          <w:trHeight w:val="306"/>
        </w:trPr>
        <w:tc>
          <w:tcPr>
            <w:tcW w:w="1714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</w:tcPr>
          <w:p w14:paraId="3B0EDA12" w14:textId="1883831A" w:rsidR="004728AC" w:rsidRPr="004728AC" w:rsidRDefault="004728AC" w:rsidP="004728AC">
            <w:pPr>
              <w:pStyle w:val="Activits"/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  <w:r w:rsidRPr="004728A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Activité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32</w:t>
            </w:r>
            <w:r w:rsidRPr="004728AC"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  <w:r w:rsidRPr="004728AC">
              <w:rPr>
                <w:rFonts w:ascii="Arial" w:hAnsi="Arial" w:cs="Arial"/>
                <w:sz w:val="22"/>
                <w:szCs w:val="22"/>
              </w:rPr>
              <w:t xml:space="preserve"> Représenter et promouvoir de manière adéquate l’ergothérapie au sein de la structure, auprès des personnes et de leurs proches</w:t>
            </w:r>
          </w:p>
        </w:tc>
        <w:tc>
          <w:tcPr>
            <w:tcW w:w="541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43D0B324" w14:textId="77777777" w:rsidR="004728AC" w:rsidRPr="008A1309" w:rsidRDefault="004728AC" w:rsidP="004728AC">
            <w:pPr>
              <w:jc w:val="center"/>
              <w:rPr>
                <w:rFonts w:cs="Arial"/>
                <w:szCs w:val="22"/>
              </w:rPr>
            </w:pPr>
            <w:r w:rsidRPr="008A1309">
              <w:rPr>
                <w:rFonts w:cs="Arial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1309">
              <w:rPr>
                <w:rFonts w:cs="Arial"/>
                <w:szCs w:val="22"/>
              </w:rPr>
              <w:instrText xml:space="preserve"> FORMCHECKBOX </w:instrText>
            </w:r>
            <w:r w:rsidRPr="008A1309">
              <w:rPr>
                <w:rFonts w:cs="Arial"/>
                <w:szCs w:val="22"/>
              </w:rPr>
            </w:r>
            <w:r w:rsidRPr="008A1309">
              <w:rPr>
                <w:rFonts w:cs="Arial"/>
                <w:szCs w:val="22"/>
              </w:rPr>
              <w:fldChar w:fldCharType="separate"/>
            </w:r>
            <w:r w:rsidRPr="008A130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578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3875344F" w14:textId="77777777" w:rsidR="004728AC" w:rsidRPr="008A1309" w:rsidRDefault="004728AC" w:rsidP="004728AC">
            <w:pPr>
              <w:jc w:val="center"/>
              <w:rPr>
                <w:rFonts w:cs="Arial"/>
                <w:szCs w:val="22"/>
              </w:rPr>
            </w:pPr>
            <w:r w:rsidRPr="008A1309">
              <w:rPr>
                <w:rFonts w:cs="Arial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1309">
              <w:rPr>
                <w:rFonts w:cs="Arial"/>
                <w:szCs w:val="22"/>
              </w:rPr>
              <w:instrText xml:space="preserve"> FORMCHECKBOX </w:instrText>
            </w:r>
            <w:r w:rsidRPr="008A1309">
              <w:rPr>
                <w:rFonts w:cs="Arial"/>
                <w:szCs w:val="22"/>
              </w:rPr>
            </w:r>
            <w:r w:rsidRPr="008A1309">
              <w:rPr>
                <w:rFonts w:cs="Arial"/>
                <w:szCs w:val="22"/>
              </w:rPr>
              <w:fldChar w:fldCharType="separate"/>
            </w:r>
            <w:r w:rsidRPr="008A130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03649870" w14:textId="77777777" w:rsidR="004728AC" w:rsidRPr="008A1309" w:rsidRDefault="004728AC" w:rsidP="004728AC">
            <w:pPr>
              <w:jc w:val="center"/>
              <w:rPr>
                <w:rFonts w:cs="Arial"/>
                <w:szCs w:val="22"/>
              </w:rPr>
            </w:pPr>
            <w:r w:rsidRPr="008A1309">
              <w:rPr>
                <w:rFonts w:cs="Arial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1309">
              <w:rPr>
                <w:rFonts w:cs="Arial"/>
                <w:szCs w:val="22"/>
              </w:rPr>
              <w:instrText xml:space="preserve"> FORMCHECKBOX </w:instrText>
            </w:r>
            <w:r w:rsidRPr="008A1309">
              <w:rPr>
                <w:rFonts w:cs="Arial"/>
                <w:szCs w:val="22"/>
              </w:rPr>
            </w:r>
            <w:r w:rsidRPr="008A1309">
              <w:rPr>
                <w:rFonts w:cs="Arial"/>
                <w:szCs w:val="22"/>
              </w:rPr>
              <w:fldChar w:fldCharType="separate"/>
            </w:r>
            <w:r w:rsidRPr="008A130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4538BD14" w14:textId="77777777" w:rsidR="004728AC" w:rsidRPr="008A1309" w:rsidRDefault="004728AC" w:rsidP="004728AC">
            <w:pPr>
              <w:jc w:val="center"/>
              <w:rPr>
                <w:rFonts w:cs="Arial"/>
                <w:szCs w:val="22"/>
              </w:rPr>
            </w:pPr>
            <w:r w:rsidRPr="008A1309">
              <w:rPr>
                <w:rFonts w:cs="Arial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1309">
              <w:rPr>
                <w:rFonts w:cs="Arial"/>
                <w:szCs w:val="22"/>
              </w:rPr>
              <w:instrText xml:space="preserve"> FORMCHECKBOX </w:instrText>
            </w:r>
            <w:r w:rsidRPr="008A1309">
              <w:rPr>
                <w:rFonts w:cs="Arial"/>
                <w:szCs w:val="22"/>
              </w:rPr>
            </w:r>
            <w:r w:rsidRPr="008A1309">
              <w:rPr>
                <w:rFonts w:cs="Arial"/>
                <w:szCs w:val="22"/>
              </w:rPr>
              <w:fldChar w:fldCharType="separate"/>
            </w:r>
            <w:r w:rsidRPr="008A130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2CBA918B" w14:textId="77777777" w:rsidR="004728AC" w:rsidRPr="008A1309" w:rsidRDefault="004728AC" w:rsidP="004728AC">
            <w:pPr>
              <w:jc w:val="center"/>
              <w:rPr>
                <w:rFonts w:cs="Arial"/>
                <w:szCs w:val="22"/>
              </w:rPr>
            </w:pPr>
            <w:r w:rsidRPr="008A1309">
              <w:rPr>
                <w:rFonts w:cs="Arial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1309">
              <w:rPr>
                <w:rFonts w:cs="Arial"/>
                <w:szCs w:val="22"/>
              </w:rPr>
              <w:instrText xml:space="preserve"> FORMCHECKBOX </w:instrText>
            </w:r>
            <w:r w:rsidRPr="008A1309">
              <w:rPr>
                <w:rFonts w:cs="Arial"/>
                <w:szCs w:val="22"/>
              </w:rPr>
            </w:r>
            <w:r w:rsidRPr="008A1309">
              <w:rPr>
                <w:rFonts w:cs="Arial"/>
                <w:szCs w:val="22"/>
              </w:rPr>
              <w:fldChar w:fldCharType="separate"/>
            </w:r>
            <w:r w:rsidRPr="008A130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0C6E3CD8" w14:textId="77777777" w:rsidR="004728AC" w:rsidRPr="008A1309" w:rsidRDefault="004728AC" w:rsidP="004728AC">
            <w:pPr>
              <w:jc w:val="center"/>
              <w:rPr>
                <w:rFonts w:cs="Arial"/>
                <w:szCs w:val="22"/>
              </w:rPr>
            </w:pPr>
            <w:r w:rsidRPr="008A1309">
              <w:rPr>
                <w:rFonts w:cs="Arial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1309">
              <w:rPr>
                <w:rFonts w:cs="Arial"/>
                <w:szCs w:val="22"/>
              </w:rPr>
              <w:instrText xml:space="preserve"> FORMCHECKBOX </w:instrText>
            </w:r>
            <w:r w:rsidRPr="008A1309">
              <w:rPr>
                <w:rFonts w:cs="Arial"/>
                <w:szCs w:val="22"/>
              </w:rPr>
            </w:r>
            <w:r w:rsidRPr="008A1309">
              <w:rPr>
                <w:rFonts w:cs="Arial"/>
                <w:szCs w:val="22"/>
              </w:rPr>
              <w:fldChar w:fldCharType="separate"/>
            </w:r>
            <w:r w:rsidRPr="008A1309">
              <w:rPr>
                <w:rFonts w:cs="Arial"/>
                <w:szCs w:val="22"/>
              </w:rPr>
              <w:fldChar w:fldCharType="end"/>
            </w:r>
          </w:p>
        </w:tc>
      </w:tr>
      <w:tr w:rsidR="004728AC" w:rsidRPr="00BE57E8" w14:paraId="17DF3B97" w14:textId="77777777" w:rsidTr="002B017D">
        <w:trPr>
          <w:trHeight w:val="306"/>
        </w:trPr>
        <w:tc>
          <w:tcPr>
            <w:tcW w:w="1714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</w:tcPr>
          <w:p w14:paraId="722997EE" w14:textId="70FE1D33" w:rsidR="004728AC" w:rsidRPr="004728AC" w:rsidRDefault="004728AC" w:rsidP="004728AC">
            <w:pPr>
              <w:pStyle w:val="Activits"/>
              <w:numPr>
                <w:ilvl w:val="0"/>
                <w:numId w:val="0"/>
              </w:num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28A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Activité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33</w:t>
            </w:r>
            <w:r w:rsidRPr="004728AC"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  <w:r w:rsidRPr="004728AC">
              <w:rPr>
                <w:rFonts w:ascii="Arial" w:hAnsi="Arial" w:cs="Arial"/>
                <w:sz w:val="22"/>
                <w:szCs w:val="22"/>
              </w:rPr>
              <w:t xml:space="preserve"> Prendre part au développement des activités professionnelles du service</w:t>
            </w:r>
          </w:p>
        </w:tc>
        <w:tc>
          <w:tcPr>
            <w:tcW w:w="541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40B667FE" w14:textId="6A9AB30E" w:rsidR="004728AC" w:rsidRPr="008A1309" w:rsidRDefault="004728AC" w:rsidP="004728AC">
            <w:pPr>
              <w:jc w:val="center"/>
              <w:rPr>
                <w:rFonts w:cs="Arial"/>
                <w:szCs w:val="22"/>
              </w:rPr>
            </w:pPr>
            <w:r w:rsidRPr="008A1309">
              <w:rPr>
                <w:rFonts w:cs="Arial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1309">
              <w:rPr>
                <w:rFonts w:cs="Arial"/>
                <w:szCs w:val="22"/>
              </w:rPr>
              <w:instrText xml:space="preserve"> FORMCHECKBOX </w:instrText>
            </w:r>
            <w:r w:rsidRPr="008A1309">
              <w:rPr>
                <w:rFonts w:cs="Arial"/>
                <w:szCs w:val="22"/>
              </w:rPr>
            </w:r>
            <w:r w:rsidRPr="008A1309">
              <w:rPr>
                <w:rFonts w:cs="Arial"/>
                <w:szCs w:val="22"/>
              </w:rPr>
              <w:fldChar w:fldCharType="separate"/>
            </w:r>
            <w:r w:rsidRPr="008A130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578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30C04FB8" w14:textId="4BD402D7" w:rsidR="004728AC" w:rsidRPr="008A1309" w:rsidRDefault="004728AC" w:rsidP="004728AC">
            <w:pPr>
              <w:jc w:val="center"/>
              <w:rPr>
                <w:rFonts w:cs="Arial"/>
                <w:szCs w:val="22"/>
              </w:rPr>
            </w:pPr>
            <w:r w:rsidRPr="008A1309">
              <w:rPr>
                <w:rFonts w:cs="Arial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1309">
              <w:rPr>
                <w:rFonts w:cs="Arial"/>
                <w:szCs w:val="22"/>
              </w:rPr>
              <w:instrText xml:space="preserve"> FORMCHECKBOX </w:instrText>
            </w:r>
            <w:r w:rsidRPr="008A1309">
              <w:rPr>
                <w:rFonts w:cs="Arial"/>
                <w:szCs w:val="22"/>
              </w:rPr>
            </w:r>
            <w:r w:rsidRPr="008A1309">
              <w:rPr>
                <w:rFonts w:cs="Arial"/>
                <w:szCs w:val="22"/>
              </w:rPr>
              <w:fldChar w:fldCharType="separate"/>
            </w:r>
            <w:r w:rsidRPr="008A130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5CBF1484" w14:textId="1F7DDB62" w:rsidR="004728AC" w:rsidRPr="008A1309" w:rsidRDefault="004728AC" w:rsidP="004728AC">
            <w:pPr>
              <w:jc w:val="center"/>
              <w:rPr>
                <w:rFonts w:cs="Arial"/>
                <w:szCs w:val="22"/>
              </w:rPr>
            </w:pPr>
            <w:r w:rsidRPr="008A1309">
              <w:rPr>
                <w:rFonts w:cs="Arial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1309">
              <w:rPr>
                <w:rFonts w:cs="Arial"/>
                <w:szCs w:val="22"/>
              </w:rPr>
              <w:instrText xml:space="preserve"> FORMCHECKBOX </w:instrText>
            </w:r>
            <w:r w:rsidRPr="008A1309">
              <w:rPr>
                <w:rFonts w:cs="Arial"/>
                <w:szCs w:val="22"/>
              </w:rPr>
            </w:r>
            <w:r w:rsidRPr="008A1309">
              <w:rPr>
                <w:rFonts w:cs="Arial"/>
                <w:szCs w:val="22"/>
              </w:rPr>
              <w:fldChar w:fldCharType="separate"/>
            </w:r>
            <w:r w:rsidRPr="008A130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29830184" w14:textId="3A55F9F2" w:rsidR="004728AC" w:rsidRPr="008A1309" w:rsidRDefault="004728AC" w:rsidP="004728AC">
            <w:pPr>
              <w:jc w:val="center"/>
              <w:rPr>
                <w:rFonts w:cs="Arial"/>
                <w:szCs w:val="22"/>
              </w:rPr>
            </w:pPr>
            <w:r w:rsidRPr="008A1309">
              <w:rPr>
                <w:rFonts w:cs="Arial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1309">
              <w:rPr>
                <w:rFonts w:cs="Arial"/>
                <w:szCs w:val="22"/>
              </w:rPr>
              <w:instrText xml:space="preserve"> FORMCHECKBOX </w:instrText>
            </w:r>
            <w:r w:rsidRPr="008A1309">
              <w:rPr>
                <w:rFonts w:cs="Arial"/>
                <w:szCs w:val="22"/>
              </w:rPr>
            </w:r>
            <w:r w:rsidRPr="008A1309">
              <w:rPr>
                <w:rFonts w:cs="Arial"/>
                <w:szCs w:val="22"/>
              </w:rPr>
              <w:fldChar w:fldCharType="separate"/>
            </w:r>
            <w:r w:rsidRPr="008A130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21DDFE92" w14:textId="0F628D5D" w:rsidR="004728AC" w:rsidRPr="008A1309" w:rsidRDefault="004728AC" w:rsidP="004728AC">
            <w:pPr>
              <w:jc w:val="center"/>
              <w:rPr>
                <w:rFonts w:cs="Arial"/>
                <w:szCs w:val="22"/>
              </w:rPr>
            </w:pPr>
            <w:r w:rsidRPr="008A1309">
              <w:rPr>
                <w:rFonts w:cs="Arial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1309">
              <w:rPr>
                <w:rFonts w:cs="Arial"/>
                <w:szCs w:val="22"/>
              </w:rPr>
              <w:instrText xml:space="preserve"> FORMCHECKBOX </w:instrText>
            </w:r>
            <w:r w:rsidRPr="008A1309">
              <w:rPr>
                <w:rFonts w:cs="Arial"/>
                <w:szCs w:val="22"/>
              </w:rPr>
            </w:r>
            <w:r w:rsidRPr="008A1309">
              <w:rPr>
                <w:rFonts w:cs="Arial"/>
                <w:szCs w:val="22"/>
              </w:rPr>
              <w:fldChar w:fldCharType="separate"/>
            </w:r>
            <w:r w:rsidRPr="008A130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5C7BE3CE" w14:textId="52D5D119" w:rsidR="004728AC" w:rsidRPr="008A1309" w:rsidRDefault="004728AC" w:rsidP="004728AC">
            <w:pPr>
              <w:jc w:val="center"/>
              <w:rPr>
                <w:rFonts w:cs="Arial"/>
                <w:szCs w:val="22"/>
              </w:rPr>
            </w:pPr>
            <w:r w:rsidRPr="008A1309">
              <w:rPr>
                <w:rFonts w:cs="Arial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1309">
              <w:rPr>
                <w:rFonts w:cs="Arial"/>
                <w:szCs w:val="22"/>
              </w:rPr>
              <w:instrText xml:space="preserve"> FORMCHECKBOX </w:instrText>
            </w:r>
            <w:r w:rsidRPr="008A1309">
              <w:rPr>
                <w:rFonts w:cs="Arial"/>
                <w:szCs w:val="22"/>
              </w:rPr>
            </w:r>
            <w:r w:rsidRPr="008A1309">
              <w:rPr>
                <w:rFonts w:cs="Arial"/>
                <w:szCs w:val="22"/>
              </w:rPr>
              <w:fldChar w:fldCharType="separate"/>
            </w:r>
            <w:r w:rsidRPr="008A1309">
              <w:rPr>
                <w:rFonts w:cs="Arial"/>
                <w:szCs w:val="22"/>
              </w:rPr>
              <w:fldChar w:fldCharType="end"/>
            </w:r>
          </w:p>
        </w:tc>
      </w:tr>
    </w:tbl>
    <w:p w14:paraId="132067E7" w14:textId="77777777" w:rsidR="002A4206" w:rsidRDefault="002A4206" w:rsidP="002A4206">
      <w:pPr>
        <w:pStyle w:val="Sansinterligne"/>
      </w:pPr>
    </w:p>
    <w:p w14:paraId="5D3EB1E7" w14:textId="77777777" w:rsidR="002A4206" w:rsidRPr="00BE57E8" w:rsidRDefault="002A4206" w:rsidP="002A4206">
      <w:pPr>
        <w:pStyle w:val="Sansinterligne"/>
      </w:pP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5097"/>
        <w:gridCol w:w="5098"/>
      </w:tblGrid>
      <w:tr w:rsidR="002A4206" w14:paraId="6118F52F" w14:textId="77777777" w:rsidTr="0052771F">
        <w:tc>
          <w:tcPr>
            <w:tcW w:w="2500" w:type="pct"/>
            <w:tcBorders>
              <w:bottom w:val="nil"/>
            </w:tcBorders>
            <w:shd w:val="clear" w:color="auto" w:fill="FFFFFF" w:themeFill="background1"/>
          </w:tcPr>
          <w:p w14:paraId="493BD278" w14:textId="77777777" w:rsidR="002A4206" w:rsidRPr="0052771F" w:rsidRDefault="002A4206" w:rsidP="0012778A">
            <w:pPr>
              <w:pStyle w:val="Sous-titre"/>
              <w:spacing w:before="60" w:after="60"/>
              <w:rPr>
                <w:rFonts w:ascii="Arial" w:hAnsi="Arial" w:cs="Arial"/>
                <w:color w:val="FF6F6C"/>
                <w:sz w:val="22"/>
                <w:szCs w:val="22"/>
              </w:rPr>
            </w:pPr>
            <w:r w:rsidRPr="0052771F">
              <w:rPr>
                <w:rFonts w:ascii="Arial" w:hAnsi="Arial" w:cs="Arial"/>
                <w:color w:val="FF6F6C"/>
                <w:sz w:val="22"/>
                <w:szCs w:val="22"/>
              </w:rPr>
              <w:t>Commentaires évaluation intermédiaire :</w:t>
            </w:r>
          </w:p>
        </w:tc>
        <w:tc>
          <w:tcPr>
            <w:tcW w:w="2500" w:type="pct"/>
            <w:tcBorders>
              <w:bottom w:val="nil"/>
            </w:tcBorders>
            <w:shd w:val="clear" w:color="auto" w:fill="FFFFFF" w:themeFill="background1"/>
          </w:tcPr>
          <w:p w14:paraId="1706207C" w14:textId="77777777" w:rsidR="002A4206" w:rsidRPr="0052771F" w:rsidRDefault="002A4206" w:rsidP="0012778A">
            <w:pPr>
              <w:pStyle w:val="Sous-titre"/>
              <w:spacing w:before="60" w:after="60"/>
              <w:rPr>
                <w:rFonts w:ascii="Arial" w:hAnsi="Arial" w:cs="Arial"/>
                <w:color w:val="FF6F6C"/>
                <w:sz w:val="22"/>
                <w:szCs w:val="22"/>
              </w:rPr>
            </w:pPr>
            <w:r w:rsidRPr="0052771F">
              <w:rPr>
                <w:rFonts w:ascii="Arial" w:hAnsi="Arial" w:cs="Arial"/>
                <w:color w:val="FF6F6C"/>
                <w:sz w:val="22"/>
                <w:szCs w:val="22"/>
              </w:rPr>
              <w:t>Commentaires évaluation finale :</w:t>
            </w:r>
          </w:p>
        </w:tc>
      </w:tr>
      <w:tr w:rsidR="002A4206" w14:paraId="4D25687C" w14:textId="77777777" w:rsidTr="004728AC">
        <w:trPr>
          <w:trHeight w:hRule="exact" w:val="5367"/>
        </w:trPr>
        <w:sdt>
          <w:sdtPr>
            <w:id w:val="1094047559"/>
            <w:placeholder>
              <w:docPart w:val="914646722CF74050AF73BEB551E9632D"/>
            </w:placeholder>
            <w:showingPlcHdr/>
            <w:text w:multiLine="1"/>
          </w:sdtPr>
          <w:sdtContent>
            <w:tc>
              <w:tcPr>
                <w:tcW w:w="2500" w:type="pct"/>
                <w:tcBorders>
                  <w:top w:val="nil"/>
                </w:tcBorders>
              </w:tcPr>
              <w:p w14:paraId="1582F880" w14:textId="77777777" w:rsidR="002A4206" w:rsidRDefault="002A4206" w:rsidP="0012778A">
                <w:pPr>
                  <w:pStyle w:val="Sansinterligne"/>
                  <w:jc w:val="left"/>
                </w:pPr>
                <w:r w:rsidRPr="00863BCB">
                  <w:t xml:space="preserve">     </w:t>
                </w:r>
              </w:p>
            </w:tc>
          </w:sdtContent>
        </w:sdt>
        <w:sdt>
          <w:sdtPr>
            <w:id w:val="1561359827"/>
            <w:placeholder>
              <w:docPart w:val="F2BE3A4CCE07429B8A7AFE3F6688DF02"/>
            </w:placeholder>
            <w:showingPlcHdr/>
            <w:text w:multiLine="1"/>
          </w:sdtPr>
          <w:sdtContent>
            <w:tc>
              <w:tcPr>
                <w:tcW w:w="2500" w:type="pct"/>
                <w:tcBorders>
                  <w:top w:val="nil"/>
                </w:tcBorders>
              </w:tcPr>
              <w:p w14:paraId="5C83F39B" w14:textId="77777777" w:rsidR="002A4206" w:rsidRDefault="002A4206" w:rsidP="0012778A">
                <w:pPr>
                  <w:pStyle w:val="Sansinterligne"/>
                  <w:jc w:val="left"/>
                </w:pPr>
                <w:r w:rsidRPr="00863BCB">
                  <w:t xml:space="preserve">     </w:t>
                </w:r>
              </w:p>
            </w:tc>
          </w:sdtContent>
        </w:sdt>
      </w:tr>
    </w:tbl>
    <w:p w14:paraId="2F263B75" w14:textId="77777777" w:rsidR="002A4206" w:rsidRPr="00BE57E8" w:rsidRDefault="002A4206" w:rsidP="002A4206">
      <w:pPr>
        <w:rPr>
          <w:rFonts w:cstheme="minorHAnsi"/>
        </w:rPr>
      </w:pPr>
    </w:p>
    <w:p w14:paraId="68C3CC3F" w14:textId="76A780A5" w:rsidR="002A4206" w:rsidRDefault="0052771F" w:rsidP="0052771F">
      <w:pPr>
        <w:pStyle w:val="Titre1HESAV"/>
      </w:pPr>
      <w:bookmarkStart w:id="4" w:name="_Toc148363913"/>
      <w:r>
        <w:t xml:space="preserve">5 </w:t>
      </w:r>
      <w:r w:rsidR="002A4206" w:rsidRPr="00BE57E8">
        <w:t>Rôle d’apprenant</w:t>
      </w:r>
      <w:r w:rsidR="002A4206">
        <w:t>·e</w:t>
      </w:r>
      <w:r w:rsidR="002A4206" w:rsidRPr="00BE57E8">
        <w:t xml:space="preserve"> et de formateur·rice, rôle de promoteur·rice</w:t>
      </w:r>
      <w:bookmarkEnd w:id="4"/>
    </w:p>
    <w:tbl>
      <w:tblPr>
        <w:tblStyle w:val="Grilledutableau"/>
        <w:tblW w:w="4999" w:type="pct"/>
        <w:tblBorders>
          <w:top w:val="single" w:sz="2" w:space="0" w:color="FFFFFF" w:themeColor="background1"/>
          <w:left w:val="single" w:sz="2" w:space="0" w:color="FFFFFF" w:themeColor="background1"/>
          <w:bottom w:val="none" w:sz="0" w:space="0" w:color="auto"/>
          <w:right w:val="single" w:sz="2" w:space="0" w:color="FFFFFF" w:themeColor="background1"/>
          <w:insideH w:val="single" w:sz="6" w:space="0" w:color="FFFFFF" w:themeColor="background1"/>
          <w:insideV w:val="single" w:sz="6" w:space="0" w:color="FFFFFF" w:themeColor="background1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496"/>
        <w:gridCol w:w="1105"/>
        <w:gridCol w:w="1178"/>
        <w:gridCol w:w="1105"/>
        <w:gridCol w:w="1105"/>
        <w:gridCol w:w="1106"/>
        <w:gridCol w:w="1105"/>
      </w:tblGrid>
      <w:tr w:rsidR="002A4206" w:rsidRPr="001107C5" w14:paraId="45B36A73" w14:textId="77777777" w:rsidTr="004728AC">
        <w:trPr>
          <w:trHeight w:val="311"/>
        </w:trPr>
        <w:tc>
          <w:tcPr>
            <w:tcW w:w="1714" w:type="pct"/>
            <w:tcBorders>
              <w:top w:val="nil"/>
              <w:left w:val="nil"/>
              <w:bottom w:val="nil"/>
              <w:right w:val="single" w:sz="6" w:space="0" w:color="FFFFFF" w:themeColor="background1"/>
            </w:tcBorders>
            <w:shd w:val="clear" w:color="auto" w:fill="FF6F6C"/>
            <w:vAlign w:val="center"/>
          </w:tcPr>
          <w:p w14:paraId="3A7F776F" w14:textId="77777777" w:rsidR="002A4206" w:rsidRPr="0052771F" w:rsidRDefault="002A4206" w:rsidP="0012778A">
            <w:pPr>
              <w:jc w:val="center"/>
              <w:rPr>
                <w:rFonts w:cstheme="minorHAnsi"/>
                <w:szCs w:val="22"/>
              </w:rPr>
            </w:pPr>
          </w:p>
        </w:tc>
        <w:tc>
          <w:tcPr>
            <w:tcW w:w="1661" w:type="pct"/>
            <w:gridSpan w:val="3"/>
            <w:tcBorders>
              <w:top w:val="single" w:sz="2" w:space="0" w:color="FFFFFF" w:themeColor="background1"/>
              <w:left w:val="single" w:sz="6" w:space="0" w:color="FFFFFF" w:themeColor="background1"/>
              <w:bottom w:val="nil"/>
              <w:right w:val="single" w:sz="6" w:space="0" w:color="FFFFFF" w:themeColor="background1"/>
            </w:tcBorders>
            <w:shd w:val="clear" w:color="auto" w:fill="FF6F6C"/>
            <w:vAlign w:val="center"/>
          </w:tcPr>
          <w:p w14:paraId="4715C267" w14:textId="77777777" w:rsidR="002A4206" w:rsidRPr="0052771F" w:rsidRDefault="002A4206" w:rsidP="0012778A">
            <w:pPr>
              <w:jc w:val="center"/>
              <w:rPr>
                <w:rFonts w:cstheme="minorHAnsi"/>
                <w:szCs w:val="22"/>
              </w:rPr>
            </w:pPr>
            <w:r w:rsidRPr="0052771F">
              <w:rPr>
                <w:rFonts w:cstheme="minorHAnsi"/>
                <w:szCs w:val="22"/>
              </w:rPr>
              <w:t>Évaluation intermédiaire</w:t>
            </w:r>
          </w:p>
        </w:tc>
        <w:tc>
          <w:tcPr>
            <w:tcW w:w="1625" w:type="pct"/>
            <w:gridSpan w:val="3"/>
            <w:tcBorders>
              <w:top w:val="single" w:sz="2" w:space="0" w:color="FFFFFF" w:themeColor="background1"/>
              <w:left w:val="single" w:sz="6" w:space="0" w:color="FFFFFF" w:themeColor="background1"/>
              <w:bottom w:val="nil"/>
              <w:right w:val="single" w:sz="2" w:space="0" w:color="FFFFFF" w:themeColor="background1"/>
            </w:tcBorders>
            <w:shd w:val="clear" w:color="auto" w:fill="FF6F6C"/>
            <w:vAlign w:val="center"/>
          </w:tcPr>
          <w:p w14:paraId="28CFC488" w14:textId="77777777" w:rsidR="002A4206" w:rsidRPr="0052771F" w:rsidRDefault="002A4206" w:rsidP="0012778A">
            <w:pPr>
              <w:jc w:val="center"/>
              <w:rPr>
                <w:rFonts w:cstheme="minorHAnsi"/>
                <w:szCs w:val="22"/>
              </w:rPr>
            </w:pPr>
            <w:r w:rsidRPr="0052771F">
              <w:rPr>
                <w:rFonts w:cstheme="minorHAnsi"/>
                <w:szCs w:val="22"/>
              </w:rPr>
              <w:t>Évaluation finale</w:t>
            </w:r>
          </w:p>
        </w:tc>
      </w:tr>
      <w:tr w:rsidR="002A4206" w:rsidRPr="001107C5" w14:paraId="2AAE3E59" w14:textId="77777777" w:rsidTr="004728AC">
        <w:trPr>
          <w:trHeight w:val="311"/>
        </w:trPr>
        <w:tc>
          <w:tcPr>
            <w:tcW w:w="1714" w:type="pct"/>
            <w:tcBorders>
              <w:top w:val="nil"/>
              <w:bottom w:val="single" w:sz="2" w:space="0" w:color="FF6F6C"/>
              <w:right w:val="single" w:sz="6" w:space="0" w:color="FFFFFF" w:themeColor="background1"/>
            </w:tcBorders>
            <w:shd w:val="clear" w:color="auto" w:fill="FF6F6C"/>
            <w:vAlign w:val="center"/>
          </w:tcPr>
          <w:p w14:paraId="0F079DD7" w14:textId="77777777" w:rsidR="002A4206" w:rsidRPr="0052771F" w:rsidRDefault="002A4206" w:rsidP="0012778A">
            <w:pPr>
              <w:jc w:val="center"/>
              <w:rPr>
                <w:rFonts w:cstheme="minorHAnsi"/>
                <w:szCs w:val="22"/>
              </w:rPr>
            </w:pPr>
            <w:r w:rsidRPr="0052771F">
              <w:rPr>
                <w:rFonts w:cstheme="minorHAnsi"/>
                <w:szCs w:val="22"/>
              </w:rPr>
              <w:t>Activités</w:t>
            </w:r>
          </w:p>
        </w:tc>
        <w:tc>
          <w:tcPr>
            <w:tcW w:w="542" w:type="pct"/>
            <w:tcBorders>
              <w:top w:val="single" w:sz="2" w:space="0" w:color="FFFFFF" w:themeColor="background1"/>
              <w:left w:val="single" w:sz="6" w:space="0" w:color="FFFFFF" w:themeColor="background1"/>
              <w:bottom w:val="single" w:sz="2" w:space="0" w:color="FF6F6C"/>
              <w:right w:val="single" w:sz="2" w:space="0" w:color="FFFFFF" w:themeColor="background1"/>
            </w:tcBorders>
            <w:shd w:val="clear" w:color="auto" w:fill="FF6F6C"/>
            <w:vAlign w:val="center"/>
          </w:tcPr>
          <w:p w14:paraId="337092DB" w14:textId="30E6115A" w:rsidR="002A4206" w:rsidRPr="0052771F" w:rsidRDefault="002A4206" w:rsidP="0052771F">
            <w:pPr>
              <w:jc w:val="center"/>
              <w:rPr>
                <w:rFonts w:cstheme="minorHAnsi"/>
                <w:szCs w:val="22"/>
              </w:rPr>
            </w:pPr>
            <w:r w:rsidRPr="0052771F">
              <w:rPr>
                <w:rFonts w:cstheme="minorHAnsi"/>
                <w:szCs w:val="22"/>
              </w:rPr>
              <w:t>Non acquis</w:t>
            </w:r>
          </w:p>
        </w:tc>
        <w:tc>
          <w:tcPr>
            <w:tcW w:w="577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6F6C"/>
              <w:right w:val="single" w:sz="2" w:space="0" w:color="FFFFFF" w:themeColor="background1"/>
            </w:tcBorders>
            <w:shd w:val="clear" w:color="auto" w:fill="FF6F6C"/>
            <w:vAlign w:val="center"/>
          </w:tcPr>
          <w:p w14:paraId="2C6D7C51" w14:textId="053484F6" w:rsidR="002A4206" w:rsidRPr="0052771F" w:rsidRDefault="002A4206" w:rsidP="0052771F">
            <w:pPr>
              <w:jc w:val="center"/>
              <w:rPr>
                <w:rFonts w:cstheme="minorHAnsi"/>
                <w:szCs w:val="22"/>
              </w:rPr>
            </w:pPr>
            <w:r w:rsidRPr="0052771F">
              <w:rPr>
                <w:rFonts w:cstheme="minorHAnsi"/>
                <w:szCs w:val="22"/>
              </w:rPr>
              <w:t>Acquisition en cours</w:t>
            </w:r>
          </w:p>
        </w:tc>
        <w:tc>
          <w:tcPr>
            <w:tcW w:w="542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6F6C"/>
              <w:right w:val="single" w:sz="6" w:space="0" w:color="FFFFFF" w:themeColor="background1"/>
            </w:tcBorders>
            <w:shd w:val="clear" w:color="auto" w:fill="FF6F6C"/>
            <w:vAlign w:val="center"/>
          </w:tcPr>
          <w:p w14:paraId="7F470B83" w14:textId="77777777" w:rsidR="002A4206" w:rsidRPr="0052771F" w:rsidRDefault="002A4206" w:rsidP="0012778A">
            <w:pPr>
              <w:jc w:val="center"/>
              <w:rPr>
                <w:rFonts w:cstheme="minorHAnsi"/>
                <w:szCs w:val="22"/>
              </w:rPr>
            </w:pPr>
            <w:r w:rsidRPr="0052771F">
              <w:rPr>
                <w:rFonts w:cstheme="minorHAnsi"/>
                <w:szCs w:val="22"/>
              </w:rPr>
              <w:t>Acquis</w:t>
            </w:r>
          </w:p>
        </w:tc>
        <w:tc>
          <w:tcPr>
            <w:tcW w:w="542" w:type="pct"/>
            <w:tcBorders>
              <w:top w:val="single" w:sz="2" w:space="0" w:color="FFFFFF" w:themeColor="background1"/>
              <w:left w:val="single" w:sz="6" w:space="0" w:color="FFFFFF" w:themeColor="background1"/>
              <w:bottom w:val="single" w:sz="2" w:space="0" w:color="FF6F6C"/>
              <w:right w:val="single" w:sz="2" w:space="0" w:color="FFFFFF" w:themeColor="background1"/>
            </w:tcBorders>
            <w:shd w:val="clear" w:color="auto" w:fill="FF6F6C"/>
            <w:vAlign w:val="center"/>
          </w:tcPr>
          <w:p w14:paraId="6227AC2B" w14:textId="4ADD8DFC" w:rsidR="002A4206" w:rsidRPr="0052771F" w:rsidRDefault="002A4206" w:rsidP="0052771F">
            <w:pPr>
              <w:jc w:val="center"/>
              <w:rPr>
                <w:rFonts w:cstheme="minorHAnsi"/>
                <w:szCs w:val="22"/>
              </w:rPr>
            </w:pPr>
            <w:r w:rsidRPr="0052771F">
              <w:rPr>
                <w:rFonts w:cstheme="minorHAnsi"/>
                <w:szCs w:val="22"/>
              </w:rPr>
              <w:t>Non validé</w:t>
            </w:r>
          </w:p>
        </w:tc>
        <w:tc>
          <w:tcPr>
            <w:tcW w:w="542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6F6C"/>
              <w:right w:val="single" w:sz="2" w:space="0" w:color="FFFFFF" w:themeColor="background1"/>
            </w:tcBorders>
            <w:shd w:val="clear" w:color="auto" w:fill="FF6F6C"/>
            <w:vAlign w:val="center"/>
          </w:tcPr>
          <w:p w14:paraId="2704DE2A" w14:textId="77777777" w:rsidR="002A4206" w:rsidRPr="0052771F" w:rsidRDefault="002A4206" w:rsidP="0012778A">
            <w:pPr>
              <w:jc w:val="center"/>
              <w:rPr>
                <w:rFonts w:cstheme="minorHAnsi"/>
                <w:szCs w:val="22"/>
              </w:rPr>
            </w:pPr>
            <w:r w:rsidRPr="0052771F">
              <w:rPr>
                <w:rFonts w:cstheme="minorHAnsi"/>
                <w:szCs w:val="22"/>
              </w:rPr>
              <w:t>Validé</w:t>
            </w:r>
          </w:p>
        </w:tc>
        <w:tc>
          <w:tcPr>
            <w:tcW w:w="542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6F6C"/>
              <w:right w:val="nil"/>
            </w:tcBorders>
            <w:shd w:val="clear" w:color="auto" w:fill="FF6F6C"/>
            <w:vAlign w:val="center"/>
          </w:tcPr>
          <w:p w14:paraId="24389B65" w14:textId="309CD45D" w:rsidR="002A4206" w:rsidRPr="0052771F" w:rsidRDefault="002A4206" w:rsidP="0052771F">
            <w:pPr>
              <w:jc w:val="center"/>
              <w:rPr>
                <w:rFonts w:cstheme="minorHAnsi"/>
                <w:szCs w:val="22"/>
              </w:rPr>
            </w:pPr>
            <w:r w:rsidRPr="0052771F">
              <w:rPr>
                <w:rFonts w:cstheme="minorHAnsi"/>
                <w:szCs w:val="22"/>
              </w:rPr>
              <w:t>Non applicable</w:t>
            </w:r>
          </w:p>
        </w:tc>
      </w:tr>
      <w:tr w:rsidR="004728AC" w:rsidRPr="00BE57E8" w14:paraId="7E4C9C97" w14:textId="77777777" w:rsidTr="003B78E8">
        <w:trPr>
          <w:trHeight w:val="306"/>
        </w:trPr>
        <w:tc>
          <w:tcPr>
            <w:tcW w:w="1714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</w:tcPr>
          <w:p w14:paraId="799A9456" w14:textId="5F591D8F" w:rsidR="004728AC" w:rsidRPr="004728AC" w:rsidRDefault="004728AC" w:rsidP="004728AC">
            <w:pPr>
              <w:pStyle w:val="Activits"/>
              <w:numPr>
                <w:ilvl w:val="0"/>
                <w:numId w:val="0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28A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Activité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34</w:t>
            </w:r>
            <w:r w:rsidRPr="004728AC"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  <w:r w:rsidRPr="004728AC">
              <w:rPr>
                <w:rFonts w:ascii="Arial" w:hAnsi="Arial" w:cs="Arial"/>
                <w:sz w:val="22"/>
                <w:szCs w:val="22"/>
              </w:rPr>
              <w:t xml:space="preserve"> Créer des conditions d’apprentissages favorables à l’acquisition des compétences professionnelles visées</w:t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3A39B20C" w14:textId="77777777" w:rsidR="004728AC" w:rsidRPr="001107C5" w:rsidRDefault="004728AC" w:rsidP="004728AC">
            <w:pPr>
              <w:jc w:val="center"/>
              <w:rPr>
                <w:rFonts w:cstheme="minorHAnsi"/>
              </w:rPr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7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52704FE6" w14:textId="77777777" w:rsidR="004728AC" w:rsidRPr="00EA16B5" w:rsidRDefault="004728AC" w:rsidP="004728AC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39B606B8" w14:textId="77777777" w:rsidR="004728AC" w:rsidRPr="00EA16B5" w:rsidRDefault="004728AC" w:rsidP="004728AC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172C845B" w14:textId="77777777" w:rsidR="004728AC" w:rsidRPr="00EA16B5" w:rsidRDefault="004728AC" w:rsidP="004728AC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21DE63CA" w14:textId="77777777" w:rsidR="004728AC" w:rsidRPr="00EA16B5" w:rsidRDefault="004728AC" w:rsidP="004728AC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6BA6EFDB" w14:textId="77777777" w:rsidR="004728AC" w:rsidRPr="00EA16B5" w:rsidRDefault="004728AC" w:rsidP="004728AC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</w:tr>
      <w:tr w:rsidR="004728AC" w:rsidRPr="00BE57E8" w14:paraId="1DB42D40" w14:textId="77777777" w:rsidTr="003B78E8">
        <w:trPr>
          <w:trHeight w:val="306"/>
        </w:trPr>
        <w:tc>
          <w:tcPr>
            <w:tcW w:w="1714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</w:tcPr>
          <w:p w14:paraId="5C204CC2" w14:textId="779DD139" w:rsidR="004728AC" w:rsidRPr="004728AC" w:rsidRDefault="004728AC" w:rsidP="004728AC">
            <w:pPr>
              <w:pStyle w:val="Activits"/>
              <w:numPr>
                <w:ilvl w:val="0"/>
                <w:numId w:val="0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28A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Activité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35</w:t>
            </w:r>
            <w:r w:rsidRPr="004728AC"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  <w:r w:rsidRPr="004728AC">
              <w:rPr>
                <w:rFonts w:ascii="Arial" w:hAnsi="Arial" w:cs="Arial"/>
                <w:sz w:val="22"/>
                <w:szCs w:val="22"/>
              </w:rPr>
              <w:t xml:space="preserve"> Stimuler ses propres apprentissages</w:t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5E2D8AB6" w14:textId="77777777" w:rsidR="004728AC" w:rsidRPr="00EA16B5" w:rsidRDefault="004728AC" w:rsidP="004728AC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7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142F58F6" w14:textId="77777777" w:rsidR="004728AC" w:rsidRPr="00EA16B5" w:rsidRDefault="004728AC" w:rsidP="004728AC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77749DF8" w14:textId="77777777" w:rsidR="004728AC" w:rsidRPr="00EA16B5" w:rsidRDefault="004728AC" w:rsidP="004728AC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4FDD33AC" w14:textId="77777777" w:rsidR="004728AC" w:rsidRPr="00EA16B5" w:rsidRDefault="004728AC" w:rsidP="004728AC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74141BA2" w14:textId="77777777" w:rsidR="004728AC" w:rsidRPr="00EA16B5" w:rsidRDefault="004728AC" w:rsidP="004728AC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42750100" w14:textId="77777777" w:rsidR="004728AC" w:rsidRPr="00EA16B5" w:rsidRDefault="004728AC" w:rsidP="004728AC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</w:tr>
      <w:tr w:rsidR="004728AC" w:rsidRPr="00BE57E8" w14:paraId="0F347A46" w14:textId="77777777" w:rsidTr="003B78E8">
        <w:trPr>
          <w:trHeight w:val="306"/>
        </w:trPr>
        <w:tc>
          <w:tcPr>
            <w:tcW w:w="1714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</w:tcPr>
          <w:p w14:paraId="142F9C2D" w14:textId="7F347290" w:rsidR="004728AC" w:rsidRPr="004728AC" w:rsidRDefault="004728AC" w:rsidP="004728AC">
            <w:pPr>
              <w:pStyle w:val="Activits"/>
              <w:numPr>
                <w:ilvl w:val="0"/>
                <w:numId w:val="0"/>
              </w:num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28A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Activité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36</w:t>
            </w:r>
            <w:r w:rsidRPr="004728AC"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  <w:r w:rsidRPr="004728AC">
              <w:rPr>
                <w:rFonts w:ascii="Arial" w:hAnsi="Arial" w:cs="Arial"/>
                <w:sz w:val="22"/>
                <w:szCs w:val="22"/>
              </w:rPr>
              <w:t xml:space="preserve"> Met en </w:t>
            </w:r>
            <w:proofErr w:type="spellStart"/>
            <w:r w:rsidRPr="004728AC">
              <w:rPr>
                <w:rFonts w:ascii="Arial" w:hAnsi="Arial" w:cs="Arial"/>
                <w:sz w:val="22"/>
                <w:szCs w:val="22"/>
              </w:rPr>
              <w:t>oeuvre</w:t>
            </w:r>
            <w:proofErr w:type="spellEnd"/>
            <w:r w:rsidRPr="004728AC">
              <w:rPr>
                <w:rFonts w:ascii="Arial" w:hAnsi="Arial" w:cs="Arial"/>
                <w:sz w:val="22"/>
                <w:szCs w:val="22"/>
              </w:rPr>
              <w:t xml:space="preserve"> une démarche éducative</w:t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018731E9" w14:textId="4B77F6D9" w:rsidR="004728AC" w:rsidRPr="00EA16B5" w:rsidRDefault="004728AC" w:rsidP="004728AC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7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3A9256AA" w14:textId="5445C31D" w:rsidR="004728AC" w:rsidRPr="00EA16B5" w:rsidRDefault="004728AC" w:rsidP="004728AC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1B13993E" w14:textId="135B190A" w:rsidR="004728AC" w:rsidRPr="00EA16B5" w:rsidRDefault="004728AC" w:rsidP="004728AC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59EAAA87" w14:textId="28DC3E85" w:rsidR="004728AC" w:rsidRPr="00EA16B5" w:rsidRDefault="004728AC" w:rsidP="004728AC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1A9CD011" w14:textId="24573C66" w:rsidR="004728AC" w:rsidRPr="00EA16B5" w:rsidRDefault="004728AC" w:rsidP="004728AC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0CE6D98C" w14:textId="41B4E4DB" w:rsidR="004728AC" w:rsidRPr="00EA16B5" w:rsidRDefault="004728AC" w:rsidP="004728AC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</w:tr>
      <w:tr w:rsidR="004728AC" w:rsidRPr="00BE57E8" w14:paraId="237804B0" w14:textId="77777777" w:rsidTr="003B78E8">
        <w:trPr>
          <w:trHeight w:val="306"/>
        </w:trPr>
        <w:tc>
          <w:tcPr>
            <w:tcW w:w="1714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</w:tcPr>
          <w:p w14:paraId="04B1BBA1" w14:textId="3AF1C7CD" w:rsidR="004728AC" w:rsidRPr="004728AC" w:rsidRDefault="004728AC" w:rsidP="004728AC">
            <w:pPr>
              <w:pStyle w:val="Activits"/>
              <w:numPr>
                <w:ilvl w:val="0"/>
                <w:numId w:val="0"/>
              </w:num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28A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Activité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37</w:t>
            </w:r>
            <w:r w:rsidRPr="004728AC"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  <w:r w:rsidRPr="004728AC">
              <w:rPr>
                <w:rFonts w:ascii="Arial" w:hAnsi="Arial" w:cs="Arial"/>
                <w:sz w:val="22"/>
                <w:szCs w:val="22"/>
              </w:rPr>
              <w:t xml:space="preserve"> Met en évidence les particularités du contexte socio-sanitaire dans lequel l’institution s’inscrit</w:t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3177C417" w14:textId="5F169C8A" w:rsidR="004728AC" w:rsidRPr="00EA16B5" w:rsidRDefault="004728AC" w:rsidP="004728AC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7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5AAA6D76" w14:textId="01805000" w:rsidR="004728AC" w:rsidRPr="00EA16B5" w:rsidRDefault="004728AC" w:rsidP="004728AC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5736302B" w14:textId="3289B8C3" w:rsidR="004728AC" w:rsidRPr="00EA16B5" w:rsidRDefault="004728AC" w:rsidP="004728AC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54E2B577" w14:textId="6881E37C" w:rsidR="004728AC" w:rsidRPr="00EA16B5" w:rsidRDefault="004728AC" w:rsidP="004728AC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185879E3" w14:textId="5A00FECC" w:rsidR="004728AC" w:rsidRPr="00EA16B5" w:rsidRDefault="004728AC" w:rsidP="004728AC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1548C346" w14:textId="733BCC18" w:rsidR="004728AC" w:rsidRPr="00EA16B5" w:rsidRDefault="004728AC" w:rsidP="004728AC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</w:tr>
      <w:tr w:rsidR="004728AC" w:rsidRPr="00BE57E8" w14:paraId="259BF533" w14:textId="77777777" w:rsidTr="003B78E8">
        <w:trPr>
          <w:trHeight w:val="306"/>
        </w:trPr>
        <w:tc>
          <w:tcPr>
            <w:tcW w:w="1714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</w:tcPr>
          <w:p w14:paraId="318A2DDD" w14:textId="15CBF6B3" w:rsidR="004728AC" w:rsidRPr="004728AC" w:rsidRDefault="004728AC" w:rsidP="004728AC">
            <w:pPr>
              <w:pStyle w:val="Activits"/>
              <w:numPr>
                <w:ilvl w:val="0"/>
                <w:numId w:val="0"/>
              </w:num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28A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Activité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38</w:t>
            </w:r>
            <w:r w:rsidRPr="004728AC"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  <w:r w:rsidRPr="004728AC">
              <w:rPr>
                <w:rFonts w:ascii="Arial" w:hAnsi="Arial" w:cs="Arial"/>
                <w:sz w:val="22"/>
                <w:szCs w:val="22"/>
              </w:rPr>
              <w:t xml:space="preserve"> Sensibiliser les </w:t>
            </w:r>
            <w:proofErr w:type="spellStart"/>
            <w:r w:rsidRPr="004728AC">
              <w:rPr>
                <w:rFonts w:ascii="Arial" w:hAnsi="Arial" w:cs="Arial"/>
                <w:sz w:val="22"/>
                <w:szCs w:val="22"/>
              </w:rPr>
              <w:t>collaborateur·rices</w:t>
            </w:r>
            <w:proofErr w:type="spellEnd"/>
            <w:r w:rsidRPr="004728AC">
              <w:rPr>
                <w:rFonts w:ascii="Arial" w:hAnsi="Arial" w:cs="Arial"/>
                <w:sz w:val="22"/>
                <w:szCs w:val="22"/>
              </w:rPr>
              <w:t xml:space="preserve"> à la santé au travail pour les risques TMS (troubles </w:t>
            </w:r>
            <w:proofErr w:type="spellStart"/>
            <w:r w:rsidRPr="004728AC">
              <w:rPr>
                <w:rFonts w:ascii="Arial" w:hAnsi="Arial" w:cs="Arial"/>
                <w:sz w:val="22"/>
                <w:szCs w:val="22"/>
              </w:rPr>
              <w:t>musculo-squelettiques</w:t>
            </w:r>
            <w:proofErr w:type="spellEnd"/>
            <w:r w:rsidRPr="004728AC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1D0E327B" w14:textId="25124CAD" w:rsidR="004728AC" w:rsidRPr="00EA16B5" w:rsidRDefault="004728AC" w:rsidP="004728AC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7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44B35F31" w14:textId="4A144FA8" w:rsidR="004728AC" w:rsidRPr="00EA16B5" w:rsidRDefault="004728AC" w:rsidP="004728AC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3057B1B8" w14:textId="0840AC76" w:rsidR="004728AC" w:rsidRPr="00EA16B5" w:rsidRDefault="004728AC" w:rsidP="004728AC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2F49AE4C" w14:textId="3424E8D5" w:rsidR="004728AC" w:rsidRPr="00EA16B5" w:rsidRDefault="004728AC" w:rsidP="004728AC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38B053E8" w14:textId="0705158A" w:rsidR="004728AC" w:rsidRPr="00EA16B5" w:rsidRDefault="004728AC" w:rsidP="004728AC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5F8FAAE5" w14:textId="691800A9" w:rsidR="004728AC" w:rsidRPr="00EA16B5" w:rsidRDefault="004728AC" w:rsidP="004728AC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</w:tr>
    </w:tbl>
    <w:p w14:paraId="2438B855" w14:textId="77777777" w:rsidR="002A4206" w:rsidRDefault="002A4206" w:rsidP="002A4206">
      <w:pPr>
        <w:pStyle w:val="Sansinterligne"/>
      </w:pPr>
    </w:p>
    <w:p w14:paraId="2F0464AE" w14:textId="77777777" w:rsidR="002A4206" w:rsidRDefault="002A4206" w:rsidP="002A4206">
      <w:pPr>
        <w:pStyle w:val="Sansinterligne"/>
      </w:pP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5097"/>
        <w:gridCol w:w="5098"/>
      </w:tblGrid>
      <w:tr w:rsidR="002A4206" w14:paraId="5F792A06" w14:textId="77777777" w:rsidTr="0012778A">
        <w:tc>
          <w:tcPr>
            <w:tcW w:w="2500" w:type="pct"/>
            <w:tcBorders>
              <w:bottom w:val="nil"/>
            </w:tcBorders>
          </w:tcPr>
          <w:p w14:paraId="56972BD8" w14:textId="77777777" w:rsidR="002A4206" w:rsidRPr="0052771F" w:rsidRDefault="002A4206" w:rsidP="0012778A">
            <w:pPr>
              <w:pStyle w:val="Sous-titre"/>
              <w:spacing w:before="60" w:after="60"/>
              <w:rPr>
                <w:rFonts w:ascii="Arial" w:hAnsi="Arial" w:cs="Arial"/>
                <w:color w:val="FF6F6C"/>
                <w:sz w:val="22"/>
                <w:szCs w:val="22"/>
              </w:rPr>
            </w:pPr>
            <w:r w:rsidRPr="0052771F">
              <w:rPr>
                <w:rFonts w:ascii="Arial" w:hAnsi="Arial" w:cs="Arial"/>
                <w:color w:val="FF6F6C"/>
                <w:sz w:val="22"/>
                <w:szCs w:val="22"/>
              </w:rPr>
              <w:t>Commentaires évaluation intermédiaire :</w:t>
            </w:r>
          </w:p>
        </w:tc>
        <w:tc>
          <w:tcPr>
            <w:tcW w:w="2500" w:type="pct"/>
            <w:tcBorders>
              <w:bottom w:val="nil"/>
            </w:tcBorders>
          </w:tcPr>
          <w:p w14:paraId="0079E5FF" w14:textId="77777777" w:rsidR="002A4206" w:rsidRPr="0052771F" w:rsidRDefault="002A4206" w:rsidP="0012778A">
            <w:pPr>
              <w:pStyle w:val="Sous-titre"/>
              <w:spacing w:before="60" w:after="60"/>
              <w:rPr>
                <w:rFonts w:ascii="Arial" w:hAnsi="Arial" w:cs="Arial"/>
                <w:color w:val="FF6F6C"/>
                <w:sz w:val="22"/>
                <w:szCs w:val="22"/>
              </w:rPr>
            </w:pPr>
            <w:r w:rsidRPr="0052771F">
              <w:rPr>
                <w:rFonts w:ascii="Arial" w:hAnsi="Arial" w:cs="Arial"/>
                <w:color w:val="FF6F6C"/>
                <w:sz w:val="22"/>
                <w:szCs w:val="22"/>
              </w:rPr>
              <w:t>Commentaires évaluation finale :</w:t>
            </w:r>
          </w:p>
        </w:tc>
      </w:tr>
      <w:tr w:rsidR="002A4206" w14:paraId="17AA8FBC" w14:textId="77777777" w:rsidTr="004728AC">
        <w:trPr>
          <w:trHeight w:hRule="exact" w:val="5651"/>
        </w:trPr>
        <w:sdt>
          <w:sdtPr>
            <w:id w:val="-253284468"/>
            <w:placeholder>
              <w:docPart w:val="486CF7A79CCD423CB9F10BC879EA9C84"/>
            </w:placeholder>
            <w:showingPlcHdr/>
            <w:text w:multiLine="1"/>
          </w:sdtPr>
          <w:sdtContent>
            <w:tc>
              <w:tcPr>
                <w:tcW w:w="2500" w:type="pct"/>
                <w:tcBorders>
                  <w:top w:val="nil"/>
                </w:tcBorders>
              </w:tcPr>
              <w:p w14:paraId="464DFF79" w14:textId="1A3BFC44" w:rsidR="002A4206" w:rsidRDefault="0052771F" w:rsidP="0012778A">
                <w:pPr>
                  <w:pStyle w:val="Sansinterligne"/>
                  <w:jc w:val="left"/>
                </w:pPr>
                <w:r>
                  <w:t xml:space="preserve">     </w:t>
                </w:r>
              </w:p>
            </w:tc>
          </w:sdtContent>
        </w:sdt>
        <w:sdt>
          <w:sdtPr>
            <w:id w:val="-1387710182"/>
            <w:placeholder>
              <w:docPart w:val="3254A3DF83C64E6C8D30D7AD7D6C6F20"/>
            </w:placeholder>
            <w:showingPlcHdr/>
            <w:text w:multiLine="1"/>
          </w:sdtPr>
          <w:sdtContent>
            <w:tc>
              <w:tcPr>
                <w:tcW w:w="2500" w:type="pct"/>
                <w:tcBorders>
                  <w:top w:val="nil"/>
                </w:tcBorders>
              </w:tcPr>
              <w:p w14:paraId="394E9B5A" w14:textId="77777777" w:rsidR="002A4206" w:rsidRDefault="002A4206" w:rsidP="0012778A">
                <w:pPr>
                  <w:pStyle w:val="Sansinterligne"/>
                  <w:jc w:val="left"/>
                </w:pPr>
                <w:r w:rsidRPr="001625E3">
                  <w:t xml:space="preserve">     </w:t>
                </w:r>
              </w:p>
            </w:tc>
          </w:sdtContent>
        </w:sdt>
      </w:tr>
    </w:tbl>
    <w:p w14:paraId="0558D014" w14:textId="77777777" w:rsidR="002A4206" w:rsidRPr="00BE57E8" w:rsidRDefault="002A4206" w:rsidP="002A4206">
      <w:pPr>
        <w:pStyle w:val="Sansinterligne"/>
      </w:pPr>
      <w:r w:rsidRPr="00BE57E8">
        <w:br w:type="page"/>
      </w:r>
    </w:p>
    <w:p w14:paraId="3B334C42" w14:textId="77777777" w:rsidR="002A4206" w:rsidRPr="007E1D18" w:rsidRDefault="002A4206" w:rsidP="0052771F">
      <w:pPr>
        <w:pStyle w:val="Sur-TitreHESAV0"/>
        <w:rPr>
          <w:lang w:val="fr-CH"/>
        </w:rPr>
      </w:pPr>
      <w:r w:rsidRPr="007E1D18">
        <w:rPr>
          <w:lang w:val="fr-CH"/>
        </w:rPr>
        <w:lastRenderedPageBreak/>
        <w:t>Descriptif du stage</w:t>
      </w:r>
    </w:p>
    <w:p w14:paraId="3A015446" w14:textId="77777777" w:rsidR="002A4206" w:rsidRPr="007E1D18" w:rsidRDefault="002A4206" w:rsidP="002A4206">
      <w:pPr>
        <w:pStyle w:val="Sansinterligne"/>
        <w:rPr>
          <w:rFonts w:ascii="Arial" w:eastAsia="Times New Roman" w:hAnsi="Arial" w:cs="Arial"/>
          <w:b/>
          <w:bCs/>
          <w:sz w:val="22"/>
          <w:szCs w:val="22"/>
          <w:shd w:val="clear" w:color="auto" w:fill="FFFFFF"/>
          <w:lang w:eastAsia="fr-FR"/>
        </w:rPr>
      </w:pPr>
      <w:r w:rsidRPr="007E1D18">
        <w:rPr>
          <w:rFonts w:ascii="Arial" w:eastAsia="Times New Roman" w:hAnsi="Arial" w:cs="Arial"/>
          <w:b/>
          <w:bCs/>
          <w:sz w:val="22"/>
          <w:szCs w:val="22"/>
          <w:shd w:val="clear" w:color="auto" w:fill="FFFFFF"/>
          <w:lang w:eastAsia="fr-FR"/>
        </w:rPr>
        <w:t xml:space="preserve">Légende </w:t>
      </w:r>
    </w:p>
    <w:p w14:paraId="600AC22B" w14:textId="77777777" w:rsidR="002A4206" w:rsidRPr="00F46598" w:rsidRDefault="002A4206" w:rsidP="002A4206">
      <w:pPr>
        <w:pStyle w:val="Sansinterligne"/>
        <w:tabs>
          <w:tab w:val="left" w:pos="426"/>
        </w:tabs>
        <w:rPr>
          <w:rFonts w:ascii="Arial" w:eastAsia="Times New Roman" w:hAnsi="Arial" w:cs="Arial"/>
          <w:sz w:val="22"/>
          <w:szCs w:val="22"/>
          <w:shd w:val="clear" w:color="auto" w:fill="FFFFFF"/>
          <w:lang w:eastAsia="fr-FR"/>
        </w:rPr>
      </w:pPr>
      <w:r w:rsidRPr="00F46598">
        <w:rPr>
          <w:rFonts w:ascii="Arial" w:eastAsia="Times New Roman" w:hAnsi="Arial" w:cs="Arial"/>
          <w:sz w:val="22"/>
          <w:szCs w:val="22"/>
          <w:shd w:val="clear" w:color="auto" w:fill="FFFFFF"/>
          <w:lang w:eastAsia="fr-FR"/>
        </w:rPr>
        <w:t>A :</w:t>
      </w:r>
      <w:r w:rsidRPr="00F46598">
        <w:rPr>
          <w:rFonts w:ascii="Arial" w:eastAsia="Times New Roman" w:hAnsi="Arial" w:cs="Arial"/>
          <w:sz w:val="22"/>
          <w:szCs w:val="22"/>
          <w:shd w:val="clear" w:color="auto" w:fill="FFFFFF"/>
          <w:lang w:eastAsia="fr-FR"/>
        </w:rPr>
        <w:tab/>
        <w:t>Proposé par l'institution</w:t>
      </w:r>
    </w:p>
    <w:p w14:paraId="17C7C311" w14:textId="77777777" w:rsidR="002A4206" w:rsidRPr="00F46598" w:rsidRDefault="002A4206" w:rsidP="002A4206">
      <w:pPr>
        <w:pStyle w:val="Sansinterligne"/>
        <w:tabs>
          <w:tab w:val="left" w:pos="426"/>
        </w:tabs>
        <w:rPr>
          <w:rFonts w:ascii="Arial" w:eastAsia="Times New Roman" w:hAnsi="Arial" w:cs="Arial"/>
          <w:sz w:val="22"/>
          <w:szCs w:val="22"/>
          <w:shd w:val="clear" w:color="auto" w:fill="FFFFFF"/>
          <w:lang w:eastAsia="fr-FR"/>
        </w:rPr>
      </w:pPr>
      <w:proofErr w:type="gramStart"/>
      <w:r w:rsidRPr="00F46598">
        <w:rPr>
          <w:rFonts w:ascii="Arial" w:eastAsia="Times New Roman" w:hAnsi="Arial" w:cs="Arial"/>
          <w:sz w:val="22"/>
          <w:szCs w:val="22"/>
          <w:shd w:val="clear" w:color="auto" w:fill="FFFFFF"/>
          <w:lang w:eastAsia="fr-FR"/>
        </w:rPr>
        <w:t>B:</w:t>
      </w:r>
      <w:proofErr w:type="gramEnd"/>
      <w:r w:rsidRPr="00F46598">
        <w:rPr>
          <w:rFonts w:ascii="Arial" w:eastAsia="Times New Roman" w:hAnsi="Arial" w:cs="Arial"/>
          <w:sz w:val="22"/>
          <w:szCs w:val="22"/>
          <w:shd w:val="clear" w:color="auto" w:fill="FFFFFF"/>
          <w:lang w:eastAsia="fr-FR"/>
        </w:rPr>
        <w:tab/>
        <w:t>Réellement effectué par le stagiaire</w:t>
      </w:r>
    </w:p>
    <w:p w14:paraId="56B37805" w14:textId="77777777" w:rsidR="002A4206" w:rsidRPr="00B9161F" w:rsidRDefault="002A4206" w:rsidP="002A4206">
      <w:pPr>
        <w:pStyle w:val="Sansinterligne"/>
      </w:pPr>
    </w:p>
    <w:tbl>
      <w:tblPr>
        <w:tblStyle w:val="Grilledutableau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"/>
        <w:gridCol w:w="495"/>
        <w:gridCol w:w="5381"/>
        <w:gridCol w:w="3835"/>
      </w:tblGrid>
      <w:tr w:rsidR="002A4206" w:rsidRPr="002C2983" w14:paraId="0A7B2BD4" w14:textId="77777777" w:rsidTr="006A7044">
        <w:trPr>
          <w:gridAfter w:val="1"/>
          <w:wAfter w:w="3835" w:type="dxa"/>
          <w:cantSplit/>
          <w:trHeight w:val="423"/>
        </w:trPr>
        <w:tc>
          <w:tcPr>
            <w:tcW w:w="495" w:type="dxa"/>
            <w:tcBorders>
              <w:bottom w:val="single" w:sz="4" w:space="0" w:color="FF6F6C"/>
              <w:right w:val="single" w:sz="4" w:space="0" w:color="FFFFFF" w:themeColor="background1"/>
            </w:tcBorders>
            <w:shd w:val="clear" w:color="auto" w:fill="FF6F6C"/>
            <w:vAlign w:val="center"/>
          </w:tcPr>
          <w:p w14:paraId="3E10406B" w14:textId="77777777" w:rsidR="002A4206" w:rsidRPr="0052771F" w:rsidRDefault="002A4206" w:rsidP="0012778A">
            <w:pPr>
              <w:pStyle w:val="Sansinterligne"/>
              <w:spacing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2771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495" w:type="dxa"/>
            <w:tcBorders>
              <w:left w:val="single" w:sz="4" w:space="0" w:color="FFFFFF" w:themeColor="background1"/>
              <w:bottom w:val="single" w:sz="4" w:space="0" w:color="FF6F6C"/>
              <w:right w:val="single" w:sz="4" w:space="0" w:color="FFFFFF" w:themeColor="background1"/>
            </w:tcBorders>
            <w:shd w:val="clear" w:color="auto" w:fill="FF6F6C"/>
            <w:vAlign w:val="center"/>
          </w:tcPr>
          <w:p w14:paraId="1084123B" w14:textId="77777777" w:rsidR="002A4206" w:rsidRPr="0052771F" w:rsidRDefault="002A4206" w:rsidP="0012778A">
            <w:pPr>
              <w:pStyle w:val="Sansinterligne"/>
              <w:spacing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2771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381" w:type="dxa"/>
            <w:tcBorders>
              <w:left w:val="single" w:sz="4" w:space="0" w:color="FFFFFF" w:themeColor="background1"/>
              <w:bottom w:val="single" w:sz="4" w:space="0" w:color="FF6F6C"/>
              <w:right w:val="single" w:sz="4" w:space="0" w:color="4F81BD" w:themeColor="accent1"/>
            </w:tcBorders>
            <w:shd w:val="clear" w:color="auto" w:fill="FF6F6C"/>
            <w:vAlign w:val="center"/>
          </w:tcPr>
          <w:p w14:paraId="35BC0E3E" w14:textId="77777777" w:rsidR="002A4206" w:rsidRPr="0052771F" w:rsidRDefault="002A4206" w:rsidP="0012778A">
            <w:pPr>
              <w:pStyle w:val="Sansinterligne"/>
              <w:spacing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2771F">
              <w:rPr>
                <w:rFonts w:ascii="Arial" w:hAnsi="Arial" w:cs="Arial"/>
                <w:sz w:val="22"/>
                <w:szCs w:val="22"/>
              </w:rPr>
              <w:t>Descriptif</w:t>
            </w:r>
          </w:p>
        </w:tc>
      </w:tr>
      <w:tr w:rsidR="002A4206" w:rsidRPr="00CF1BC5" w14:paraId="6FA72A09" w14:textId="77777777" w:rsidTr="006A7044">
        <w:trPr>
          <w:gridAfter w:val="1"/>
          <w:wAfter w:w="3835" w:type="dxa"/>
        </w:trPr>
        <w:tc>
          <w:tcPr>
            <w:tcW w:w="495" w:type="dxa"/>
            <w:tcBorders>
              <w:top w:val="single" w:sz="4" w:space="0" w:color="FF6F6C"/>
              <w:left w:val="single" w:sz="4" w:space="0" w:color="FF6F6C"/>
              <w:bottom w:val="single" w:sz="2" w:space="0" w:color="FFFFFF" w:themeColor="background1"/>
              <w:right w:val="single" w:sz="2" w:space="0" w:color="FFFFFF" w:themeColor="background1"/>
            </w:tcBorders>
          </w:tcPr>
          <w:p w14:paraId="324D2C8C" w14:textId="77777777" w:rsidR="002A4206" w:rsidRPr="0052771F" w:rsidRDefault="002A4206" w:rsidP="0012778A">
            <w:pPr>
              <w:pStyle w:val="Sansinterligne"/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sz="4" w:space="0" w:color="FF6F6C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14:paraId="55B2CA1B" w14:textId="77777777" w:rsidR="002A4206" w:rsidRPr="0052771F" w:rsidRDefault="002A4206" w:rsidP="0012778A">
            <w:pPr>
              <w:pStyle w:val="Sansinterligne"/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1" w:type="dxa"/>
            <w:tcBorders>
              <w:top w:val="single" w:sz="4" w:space="0" w:color="FF6F6C"/>
              <w:left w:val="single" w:sz="2" w:space="0" w:color="FFFFFF" w:themeColor="background1"/>
              <w:bottom w:val="single" w:sz="2" w:space="0" w:color="FFFFFF" w:themeColor="background1"/>
              <w:right w:val="single" w:sz="4" w:space="0" w:color="FF6F6C"/>
            </w:tcBorders>
          </w:tcPr>
          <w:p w14:paraId="47004014" w14:textId="77777777" w:rsidR="002A4206" w:rsidRPr="0052771F" w:rsidRDefault="002A4206" w:rsidP="0012778A">
            <w:pPr>
              <w:pStyle w:val="Sansinterligne"/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4206" w:rsidRPr="00CF1BC5" w14:paraId="15BAAC15" w14:textId="77777777" w:rsidTr="006A7044">
        <w:trPr>
          <w:gridAfter w:val="1"/>
          <w:wAfter w:w="3835" w:type="dxa"/>
        </w:trPr>
        <w:tc>
          <w:tcPr>
            <w:tcW w:w="495" w:type="dxa"/>
            <w:tcBorders>
              <w:top w:val="single" w:sz="2" w:space="0" w:color="FFFFFF" w:themeColor="background1"/>
              <w:left w:val="single" w:sz="4" w:space="0" w:color="FF6F6C"/>
              <w:bottom w:val="single" w:sz="4" w:space="0" w:color="FF6F6C"/>
              <w:right w:val="single" w:sz="2" w:space="0" w:color="FFFFFF" w:themeColor="background1"/>
            </w:tcBorders>
          </w:tcPr>
          <w:p w14:paraId="7B049540" w14:textId="77777777" w:rsidR="002A4206" w:rsidRPr="0052771F" w:rsidRDefault="002A4206" w:rsidP="0012778A">
            <w:pPr>
              <w:pStyle w:val="Sansinterligne"/>
              <w:spacing w:before="40" w:after="4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4" w:space="0" w:color="FF6F6C"/>
              <w:right w:val="single" w:sz="2" w:space="0" w:color="FFFFFF" w:themeColor="background1"/>
            </w:tcBorders>
          </w:tcPr>
          <w:p w14:paraId="79DEAD5C" w14:textId="77777777" w:rsidR="002A4206" w:rsidRPr="0052771F" w:rsidRDefault="002A4206" w:rsidP="0012778A">
            <w:pPr>
              <w:pStyle w:val="Sansinterligne"/>
              <w:spacing w:before="40" w:after="4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38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4" w:space="0" w:color="FF6F6C"/>
              <w:right w:val="single" w:sz="4" w:space="0" w:color="FF6F6C"/>
            </w:tcBorders>
          </w:tcPr>
          <w:p w14:paraId="6EAD9F06" w14:textId="77777777" w:rsidR="002A4206" w:rsidRPr="0052771F" w:rsidRDefault="002A4206" w:rsidP="0012778A">
            <w:pPr>
              <w:pStyle w:val="Sansinterligne"/>
              <w:spacing w:before="40" w:after="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2771F">
              <w:rPr>
                <w:rFonts w:ascii="Arial" w:hAnsi="Arial" w:cs="Arial"/>
                <w:b/>
                <w:bCs/>
                <w:sz w:val="22"/>
                <w:szCs w:val="22"/>
              </w:rPr>
              <w:t>Champ d’intervention</w:t>
            </w:r>
          </w:p>
        </w:tc>
      </w:tr>
      <w:tr w:rsidR="002A4206" w:rsidRPr="00CF1BC5" w14:paraId="77099F31" w14:textId="77777777" w:rsidTr="006A7044">
        <w:trPr>
          <w:gridAfter w:val="1"/>
          <w:wAfter w:w="3835" w:type="dxa"/>
        </w:trPr>
        <w:tc>
          <w:tcPr>
            <w:tcW w:w="495" w:type="dxa"/>
            <w:tcBorders>
              <w:top w:val="single" w:sz="4" w:space="0" w:color="FF6F6C"/>
              <w:left w:val="single" w:sz="4" w:space="0" w:color="FF6F6C"/>
              <w:bottom w:val="single" w:sz="4" w:space="0" w:color="FF6F6C"/>
              <w:right w:val="single" w:sz="4" w:space="0" w:color="FF6F6C"/>
            </w:tcBorders>
          </w:tcPr>
          <w:p w14:paraId="356861B2" w14:textId="77777777" w:rsidR="002A4206" w:rsidRPr="0052771F" w:rsidRDefault="002A4206" w:rsidP="0012778A">
            <w:pPr>
              <w:pStyle w:val="Sansinterligne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2771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71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2771F">
              <w:rPr>
                <w:rFonts w:ascii="Arial" w:hAnsi="Arial" w:cs="Arial"/>
                <w:sz w:val="22"/>
                <w:szCs w:val="22"/>
              </w:rPr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95" w:type="dxa"/>
            <w:tcBorders>
              <w:top w:val="single" w:sz="4" w:space="0" w:color="FF6F6C"/>
              <w:left w:val="single" w:sz="4" w:space="0" w:color="FF6F6C"/>
              <w:bottom w:val="single" w:sz="4" w:space="0" w:color="FF6F6C"/>
              <w:right w:val="single" w:sz="4" w:space="0" w:color="FF6F6C"/>
            </w:tcBorders>
          </w:tcPr>
          <w:p w14:paraId="0078A8C2" w14:textId="77777777" w:rsidR="002A4206" w:rsidRPr="0052771F" w:rsidRDefault="002A4206" w:rsidP="0012778A">
            <w:pPr>
              <w:pStyle w:val="Sansinterligne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2771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71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2771F">
              <w:rPr>
                <w:rFonts w:ascii="Arial" w:hAnsi="Arial" w:cs="Arial"/>
                <w:sz w:val="22"/>
                <w:szCs w:val="22"/>
              </w:rPr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381" w:type="dxa"/>
            <w:tcBorders>
              <w:top w:val="single" w:sz="4" w:space="0" w:color="FF6F6C"/>
              <w:left w:val="single" w:sz="4" w:space="0" w:color="FF6F6C"/>
              <w:bottom w:val="single" w:sz="4" w:space="0" w:color="FF6F6C"/>
              <w:right w:val="single" w:sz="4" w:space="0" w:color="FF6F6C"/>
            </w:tcBorders>
          </w:tcPr>
          <w:p w14:paraId="2FEECBB5" w14:textId="77777777" w:rsidR="002A4206" w:rsidRPr="0052771F" w:rsidRDefault="002A4206" w:rsidP="0012778A">
            <w:pPr>
              <w:pStyle w:val="Sansinterligne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2771F">
              <w:rPr>
                <w:rFonts w:ascii="Arial" w:hAnsi="Arial" w:cs="Arial"/>
                <w:sz w:val="22"/>
                <w:szCs w:val="22"/>
              </w:rPr>
              <w:t>Enfants avec différentes atteintes de santé</w:t>
            </w:r>
          </w:p>
        </w:tc>
      </w:tr>
      <w:tr w:rsidR="002A4206" w:rsidRPr="00CF1BC5" w14:paraId="7037AEA9" w14:textId="77777777" w:rsidTr="006A7044">
        <w:trPr>
          <w:gridAfter w:val="1"/>
          <w:wAfter w:w="3835" w:type="dxa"/>
        </w:trPr>
        <w:tc>
          <w:tcPr>
            <w:tcW w:w="495" w:type="dxa"/>
            <w:tcBorders>
              <w:top w:val="single" w:sz="4" w:space="0" w:color="FF6F6C"/>
              <w:left w:val="single" w:sz="4" w:space="0" w:color="FF6F6C"/>
              <w:bottom w:val="single" w:sz="4" w:space="0" w:color="FF6F6C"/>
              <w:right w:val="single" w:sz="4" w:space="0" w:color="FF6F6C"/>
            </w:tcBorders>
          </w:tcPr>
          <w:p w14:paraId="472D083C" w14:textId="77777777" w:rsidR="002A4206" w:rsidRPr="0052771F" w:rsidRDefault="002A4206" w:rsidP="0012778A">
            <w:pPr>
              <w:pStyle w:val="Sansinterligne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2771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71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2771F">
              <w:rPr>
                <w:rFonts w:ascii="Arial" w:hAnsi="Arial" w:cs="Arial"/>
                <w:sz w:val="22"/>
                <w:szCs w:val="22"/>
              </w:rPr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95" w:type="dxa"/>
            <w:tcBorders>
              <w:top w:val="single" w:sz="4" w:space="0" w:color="FF6F6C"/>
              <w:left w:val="single" w:sz="4" w:space="0" w:color="FF6F6C"/>
              <w:bottom w:val="single" w:sz="4" w:space="0" w:color="FF6F6C"/>
              <w:right w:val="single" w:sz="4" w:space="0" w:color="FF6F6C"/>
            </w:tcBorders>
          </w:tcPr>
          <w:p w14:paraId="25A1B78C" w14:textId="77777777" w:rsidR="002A4206" w:rsidRPr="0052771F" w:rsidRDefault="002A4206" w:rsidP="0012778A">
            <w:pPr>
              <w:pStyle w:val="Sansinterligne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2771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71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2771F">
              <w:rPr>
                <w:rFonts w:ascii="Arial" w:hAnsi="Arial" w:cs="Arial"/>
                <w:sz w:val="22"/>
                <w:szCs w:val="22"/>
              </w:rPr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381" w:type="dxa"/>
            <w:tcBorders>
              <w:top w:val="single" w:sz="4" w:space="0" w:color="FF6F6C"/>
              <w:left w:val="single" w:sz="4" w:space="0" w:color="FF6F6C"/>
              <w:bottom w:val="single" w:sz="4" w:space="0" w:color="FF6F6C"/>
              <w:right w:val="single" w:sz="4" w:space="0" w:color="FF6F6C"/>
            </w:tcBorders>
          </w:tcPr>
          <w:p w14:paraId="480B2FDB" w14:textId="77777777" w:rsidR="002A4206" w:rsidRPr="0052771F" w:rsidRDefault="002A4206" w:rsidP="0012778A">
            <w:pPr>
              <w:pStyle w:val="Sansinterligne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2771F">
              <w:rPr>
                <w:rFonts w:ascii="Arial" w:hAnsi="Arial" w:cs="Arial"/>
                <w:sz w:val="22"/>
                <w:szCs w:val="22"/>
              </w:rPr>
              <w:t>Atteintes neurologiques</w:t>
            </w:r>
          </w:p>
        </w:tc>
      </w:tr>
      <w:tr w:rsidR="002A4206" w:rsidRPr="00CF1BC5" w14:paraId="4B411E7B" w14:textId="77777777" w:rsidTr="006A7044">
        <w:trPr>
          <w:gridAfter w:val="1"/>
          <w:wAfter w:w="3835" w:type="dxa"/>
        </w:trPr>
        <w:tc>
          <w:tcPr>
            <w:tcW w:w="495" w:type="dxa"/>
            <w:tcBorders>
              <w:top w:val="single" w:sz="4" w:space="0" w:color="FF6F6C"/>
              <w:left w:val="single" w:sz="4" w:space="0" w:color="FF6F6C"/>
              <w:bottom w:val="single" w:sz="4" w:space="0" w:color="FF6F6C"/>
              <w:right w:val="single" w:sz="4" w:space="0" w:color="FF6F6C"/>
            </w:tcBorders>
          </w:tcPr>
          <w:p w14:paraId="23347BE3" w14:textId="77777777" w:rsidR="002A4206" w:rsidRPr="0052771F" w:rsidRDefault="002A4206" w:rsidP="0012778A">
            <w:pPr>
              <w:pStyle w:val="Sansinterligne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2771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71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2771F">
              <w:rPr>
                <w:rFonts w:ascii="Arial" w:hAnsi="Arial" w:cs="Arial"/>
                <w:sz w:val="22"/>
                <w:szCs w:val="22"/>
              </w:rPr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95" w:type="dxa"/>
            <w:tcBorders>
              <w:top w:val="single" w:sz="4" w:space="0" w:color="FF6F6C"/>
              <w:left w:val="single" w:sz="4" w:space="0" w:color="FF6F6C"/>
              <w:bottom w:val="single" w:sz="4" w:space="0" w:color="FF6F6C"/>
              <w:right w:val="single" w:sz="4" w:space="0" w:color="FF6F6C"/>
            </w:tcBorders>
          </w:tcPr>
          <w:p w14:paraId="2F817BEC" w14:textId="77777777" w:rsidR="002A4206" w:rsidRPr="0052771F" w:rsidRDefault="002A4206" w:rsidP="0012778A">
            <w:pPr>
              <w:pStyle w:val="Sansinterligne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2771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71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2771F">
              <w:rPr>
                <w:rFonts w:ascii="Arial" w:hAnsi="Arial" w:cs="Arial"/>
                <w:sz w:val="22"/>
                <w:szCs w:val="22"/>
              </w:rPr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381" w:type="dxa"/>
            <w:tcBorders>
              <w:top w:val="single" w:sz="4" w:space="0" w:color="FF6F6C"/>
              <w:left w:val="single" w:sz="4" w:space="0" w:color="FF6F6C"/>
              <w:bottom w:val="single" w:sz="4" w:space="0" w:color="FF6F6C"/>
              <w:right w:val="single" w:sz="4" w:space="0" w:color="FF6F6C"/>
            </w:tcBorders>
          </w:tcPr>
          <w:p w14:paraId="157BD904" w14:textId="77777777" w:rsidR="002A4206" w:rsidRPr="0052771F" w:rsidRDefault="002A4206" w:rsidP="0012778A">
            <w:pPr>
              <w:pStyle w:val="Sansinterligne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2771F">
              <w:rPr>
                <w:rFonts w:ascii="Arial" w:hAnsi="Arial" w:cs="Arial"/>
                <w:sz w:val="22"/>
                <w:szCs w:val="22"/>
              </w:rPr>
              <w:t>Atteintes du membre supérieur</w:t>
            </w:r>
          </w:p>
        </w:tc>
      </w:tr>
      <w:tr w:rsidR="002A4206" w:rsidRPr="00CF1BC5" w14:paraId="19011108" w14:textId="77777777" w:rsidTr="006A7044">
        <w:trPr>
          <w:gridAfter w:val="1"/>
          <w:wAfter w:w="3835" w:type="dxa"/>
        </w:trPr>
        <w:tc>
          <w:tcPr>
            <w:tcW w:w="495" w:type="dxa"/>
            <w:tcBorders>
              <w:top w:val="single" w:sz="4" w:space="0" w:color="FF6F6C"/>
              <w:left w:val="single" w:sz="4" w:space="0" w:color="FF6F6C"/>
              <w:bottom w:val="single" w:sz="4" w:space="0" w:color="FF6F6C"/>
              <w:right w:val="single" w:sz="4" w:space="0" w:color="FF6F6C"/>
            </w:tcBorders>
          </w:tcPr>
          <w:p w14:paraId="1C3B3F16" w14:textId="77777777" w:rsidR="002A4206" w:rsidRPr="0052771F" w:rsidRDefault="002A4206" w:rsidP="0012778A">
            <w:pPr>
              <w:pStyle w:val="Sansinterligne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2771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71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2771F">
              <w:rPr>
                <w:rFonts w:ascii="Arial" w:hAnsi="Arial" w:cs="Arial"/>
                <w:sz w:val="22"/>
                <w:szCs w:val="22"/>
              </w:rPr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95" w:type="dxa"/>
            <w:tcBorders>
              <w:top w:val="single" w:sz="4" w:space="0" w:color="FF6F6C"/>
              <w:left w:val="single" w:sz="4" w:space="0" w:color="FF6F6C"/>
              <w:bottom w:val="single" w:sz="4" w:space="0" w:color="FF6F6C"/>
              <w:right w:val="single" w:sz="4" w:space="0" w:color="FF6F6C"/>
            </w:tcBorders>
          </w:tcPr>
          <w:p w14:paraId="27EFDFC6" w14:textId="77777777" w:rsidR="002A4206" w:rsidRPr="0052771F" w:rsidRDefault="002A4206" w:rsidP="0012778A">
            <w:pPr>
              <w:pStyle w:val="Sansinterligne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2771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71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2771F">
              <w:rPr>
                <w:rFonts w:ascii="Arial" w:hAnsi="Arial" w:cs="Arial"/>
                <w:sz w:val="22"/>
                <w:szCs w:val="22"/>
              </w:rPr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381" w:type="dxa"/>
            <w:tcBorders>
              <w:top w:val="single" w:sz="4" w:space="0" w:color="FF6F6C"/>
              <w:left w:val="single" w:sz="4" w:space="0" w:color="FF6F6C"/>
              <w:bottom w:val="single" w:sz="4" w:space="0" w:color="FF6F6C"/>
              <w:right w:val="single" w:sz="4" w:space="0" w:color="FF6F6C"/>
            </w:tcBorders>
          </w:tcPr>
          <w:p w14:paraId="38686BEC" w14:textId="77777777" w:rsidR="002A4206" w:rsidRPr="0052771F" w:rsidRDefault="002A4206" w:rsidP="0012778A">
            <w:pPr>
              <w:pStyle w:val="Sansinterligne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2771F">
              <w:rPr>
                <w:rFonts w:ascii="Arial" w:hAnsi="Arial" w:cs="Arial"/>
                <w:sz w:val="22"/>
                <w:szCs w:val="22"/>
              </w:rPr>
              <w:t>Atteintes du système locomoteur</w:t>
            </w:r>
          </w:p>
        </w:tc>
      </w:tr>
      <w:tr w:rsidR="002A4206" w:rsidRPr="00CF1BC5" w14:paraId="73AEA067" w14:textId="77777777" w:rsidTr="006A7044">
        <w:trPr>
          <w:gridAfter w:val="1"/>
          <w:wAfter w:w="3835" w:type="dxa"/>
        </w:trPr>
        <w:tc>
          <w:tcPr>
            <w:tcW w:w="495" w:type="dxa"/>
            <w:tcBorders>
              <w:top w:val="single" w:sz="4" w:space="0" w:color="FF6F6C"/>
              <w:left w:val="single" w:sz="4" w:space="0" w:color="FF6F6C"/>
              <w:bottom w:val="single" w:sz="4" w:space="0" w:color="FF6F6C"/>
              <w:right w:val="single" w:sz="4" w:space="0" w:color="FF6F6C"/>
            </w:tcBorders>
          </w:tcPr>
          <w:p w14:paraId="58F720A5" w14:textId="77777777" w:rsidR="002A4206" w:rsidRPr="0052771F" w:rsidRDefault="002A4206" w:rsidP="0012778A">
            <w:pPr>
              <w:pStyle w:val="Sansinterligne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2771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71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2771F">
              <w:rPr>
                <w:rFonts w:ascii="Arial" w:hAnsi="Arial" w:cs="Arial"/>
                <w:sz w:val="22"/>
                <w:szCs w:val="22"/>
              </w:rPr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95" w:type="dxa"/>
            <w:tcBorders>
              <w:top w:val="single" w:sz="4" w:space="0" w:color="FF6F6C"/>
              <w:left w:val="single" w:sz="4" w:space="0" w:color="FF6F6C"/>
              <w:bottom w:val="single" w:sz="4" w:space="0" w:color="FF6F6C"/>
              <w:right w:val="single" w:sz="4" w:space="0" w:color="FF6F6C"/>
            </w:tcBorders>
          </w:tcPr>
          <w:p w14:paraId="1BAC3163" w14:textId="77777777" w:rsidR="002A4206" w:rsidRPr="0052771F" w:rsidRDefault="002A4206" w:rsidP="0012778A">
            <w:pPr>
              <w:pStyle w:val="Sansinterligne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2771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71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2771F">
              <w:rPr>
                <w:rFonts w:ascii="Arial" w:hAnsi="Arial" w:cs="Arial"/>
                <w:sz w:val="22"/>
                <w:szCs w:val="22"/>
              </w:rPr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381" w:type="dxa"/>
            <w:tcBorders>
              <w:top w:val="single" w:sz="4" w:space="0" w:color="FF6F6C"/>
              <w:left w:val="single" w:sz="4" w:space="0" w:color="FF6F6C"/>
              <w:bottom w:val="single" w:sz="4" w:space="0" w:color="FF6F6C"/>
              <w:right w:val="single" w:sz="4" w:space="0" w:color="FF6F6C"/>
            </w:tcBorders>
          </w:tcPr>
          <w:p w14:paraId="37EF5578" w14:textId="77777777" w:rsidR="002A4206" w:rsidRPr="0052771F" w:rsidRDefault="002A4206" w:rsidP="0012778A">
            <w:pPr>
              <w:pStyle w:val="Sansinterligne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2771F">
              <w:rPr>
                <w:rFonts w:ascii="Arial" w:hAnsi="Arial" w:cs="Arial"/>
                <w:sz w:val="22"/>
                <w:szCs w:val="22"/>
              </w:rPr>
              <w:t>Démence</w:t>
            </w:r>
          </w:p>
        </w:tc>
      </w:tr>
      <w:tr w:rsidR="002A4206" w:rsidRPr="00CF1BC5" w14:paraId="2E0691D6" w14:textId="77777777" w:rsidTr="006A7044">
        <w:trPr>
          <w:gridAfter w:val="1"/>
          <w:wAfter w:w="3835" w:type="dxa"/>
        </w:trPr>
        <w:tc>
          <w:tcPr>
            <w:tcW w:w="495" w:type="dxa"/>
            <w:tcBorders>
              <w:top w:val="single" w:sz="4" w:space="0" w:color="FF6F6C"/>
              <w:left w:val="single" w:sz="4" w:space="0" w:color="FF6F6C"/>
              <w:bottom w:val="single" w:sz="4" w:space="0" w:color="FF6F6C"/>
              <w:right w:val="single" w:sz="4" w:space="0" w:color="FF6F6C"/>
            </w:tcBorders>
          </w:tcPr>
          <w:p w14:paraId="0D4C7805" w14:textId="77777777" w:rsidR="002A4206" w:rsidRPr="0052771F" w:rsidRDefault="002A4206" w:rsidP="0012778A">
            <w:pPr>
              <w:pStyle w:val="Sansinterligne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2771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71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2771F">
              <w:rPr>
                <w:rFonts w:ascii="Arial" w:hAnsi="Arial" w:cs="Arial"/>
                <w:sz w:val="22"/>
                <w:szCs w:val="22"/>
              </w:rPr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95" w:type="dxa"/>
            <w:tcBorders>
              <w:top w:val="single" w:sz="4" w:space="0" w:color="FF6F6C"/>
              <w:left w:val="single" w:sz="4" w:space="0" w:color="FF6F6C"/>
              <w:bottom w:val="single" w:sz="4" w:space="0" w:color="FF6F6C"/>
              <w:right w:val="single" w:sz="4" w:space="0" w:color="FF6F6C"/>
            </w:tcBorders>
          </w:tcPr>
          <w:p w14:paraId="49A5212C" w14:textId="77777777" w:rsidR="002A4206" w:rsidRPr="0052771F" w:rsidRDefault="002A4206" w:rsidP="0012778A">
            <w:pPr>
              <w:pStyle w:val="Sansinterligne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2771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71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2771F">
              <w:rPr>
                <w:rFonts w:ascii="Arial" w:hAnsi="Arial" w:cs="Arial"/>
                <w:sz w:val="22"/>
                <w:szCs w:val="22"/>
              </w:rPr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381" w:type="dxa"/>
            <w:tcBorders>
              <w:top w:val="single" w:sz="4" w:space="0" w:color="FF6F6C"/>
              <w:left w:val="single" w:sz="4" w:space="0" w:color="FF6F6C"/>
              <w:bottom w:val="single" w:sz="4" w:space="0" w:color="FF6F6C"/>
              <w:right w:val="single" w:sz="4" w:space="0" w:color="FF6F6C"/>
            </w:tcBorders>
          </w:tcPr>
          <w:p w14:paraId="5EF66827" w14:textId="77777777" w:rsidR="002A4206" w:rsidRPr="0052771F" w:rsidRDefault="002A4206" w:rsidP="0012778A">
            <w:pPr>
              <w:pStyle w:val="Sansinterligne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2771F">
              <w:rPr>
                <w:rFonts w:ascii="Arial" w:hAnsi="Arial" w:cs="Arial"/>
                <w:sz w:val="22"/>
                <w:szCs w:val="22"/>
              </w:rPr>
              <w:t>Atteintes de la santé mentale, troubles psychiques</w:t>
            </w:r>
          </w:p>
        </w:tc>
      </w:tr>
      <w:tr w:rsidR="002A4206" w:rsidRPr="00CF1BC5" w14:paraId="7BC03FAB" w14:textId="77777777" w:rsidTr="006A7044">
        <w:trPr>
          <w:gridAfter w:val="1"/>
          <w:wAfter w:w="3835" w:type="dxa"/>
        </w:trPr>
        <w:tc>
          <w:tcPr>
            <w:tcW w:w="495" w:type="dxa"/>
            <w:tcBorders>
              <w:top w:val="single" w:sz="4" w:space="0" w:color="FF6F6C"/>
              <w:left w:val="single" w:sz="4" w:space="0" w:color="FF6F6C"/>
              <w:bottom w:val="single" w:sz="4" w:space="0" w:color="FF6F6C"/>
              <w:right w:val="single" w:sz="4" w:space="0" w:color="FF6F6C"/>
            </w:tcBorders>
          </w:tcPr>
          <w:p w14:paraId="4D158746" w14:textId="77777777" w:rsidR="002A4206" w:rsidRPr="0052771F" w:rsidRDefault="002A4206" w:rsidP="0012778A">
            <w:pPr>
              <w:pStyle w:val="Sansinterligne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2771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71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2771F">
              <w:rPr>
                <w:rFonts w:ascii="Arial" w:hAnsi="Arial" w:cs="Arial"/>
                <w:sz w:val="22"/>
                <w:szCs w:val="22"/>
              </w:rPr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95" w:type="dxa"/>
            <w:tcBorders>
              <w:top w:val="single" w:sz="4" w:space="0" w:color="FF6F6C"/>
              <w:left w:val="single" w:sz="4" w:space="0" w:color="FF6F6C"/>
              <w:bottom w:val="single" w:sz="4" w:space="0" w:color="FF6F6C"/>
              <w:right w:val="single" w:sz="4" w:space="0" w:color="FF6F6C"/>
            </w:tcBorders>
          </w:tcPr>
          <w:p w14:paraId="4DF35BAD" w14:textId="77777777" w:rsidR="002A4206" w:rsidRPr="0052771F" w:rsidRDefault="002A4206" w:rsidP="0012778A">
            <w:pPr>
              <w:pStyle w:val="Sansinterligne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2771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71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2771F">
              <w:rPr>
                <w:rFonts w:ascii="Arial" w:hAnsi="Arial" w:cs="Arial"/>
                <w:sz w:val="22"/>
                <w:szCs w:val="22"/>
              </w:rPr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381" w:type="dxa"/>
            <w:tcBorders>
              <w:top w:val="single" w:sz="4" w:space="0" w:color="FF6F6C"/>
              <w:left w:val="single" w:sz="4" w:space="0" w:color="FF6F6C"/>
              <w:bottom w:val="single" w:sz="4" w:space="0" w:color="FF6F6C"/>
              <w:right w:val="single" w:sz="4" w:space="0" w:color="FF6F6C"/>
            </w:tcBorders>
          </w:tcPr>
          <w:p w14:paraId="0C10CE1F" w14:textId="77777777" w:rsidR="002A4206" w:rsidRPr="0052771F" w:rsidRDefault="002A4206" w:rsidP="0012778A">
            <w:pPr>
              <w:pStyle w:val="Sansinterligne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2771F">
              <w:rPr>
                <w:rFonts w:ascii="Arial" w:hAnsi="Arial" w:cs="Arial"/>
                <w:sz w:val="22"/>
                <w:szCs w:val="22"/>
              </w:rPr>
              <w:t>Atteintes liées au vieillissement</w:t>
            </w:r>
          </w:p>
        </w:tc>
      </w:tr>
      <w:tr w:rsidR="002A4206" w:rsidRPr="00CF1BC5" w14:paraId="4326A364" w14:textId="77777777" w:rsidTr="006A7044">
        <w:trPr>
          <w:gridAfter w:val="1"/>
          <w:wAfter w:w="3835" w:type="dxa"/>
        </w:trPr>
        <w:tc>
          <w:tcPr>
            <w:tcW w:w="495" w:type="dxa"/>
            <w:tcBorders>
              <w:top w:val="single" w:sz="4" w:space="0" w:color="FF6F6C"/>
              <w:left w:val="single" w:sz="4" w:space="0" w:color="FF6F6C"/>
              <w:bottom w:val="single" w:sz="4" w:space="0" w:color="FF6F6C"/>
              <w:right w:val="single" w:sz="4" w:space="0" w:color="FF6F6C"/>
            </w:tcBorders>
          </w:tcPr>
          <w:p w14:paraId="19577D1B" w14:textId="77777777" w:rsidR="002A4206" w:rsidRPr="0052771F" w:rsidRDefault="002A4206" w:rsidP="0012778A">
            <w:pPr>
              <w:pStyle w:val="Sansinterligne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2771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71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2771F">
              <w:rPr>
                <w:rFonts w:ascii="Arial" w:hAnsi="Arial" w:cs="Arial"/>
                <w:sz w:val="22"/>
                <w:szCs w:val="22"/>
              </w:rPr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95" w:type="dxa"/>
            <w:tcBorders>
              <w:top w:val="single" w:sz="4" w:space="0" w:color="FF6F6C"/>
              <w:left w:val="single" w:sz="4" w:space="0" w:color="FF6F6C"/>
              <w:bottom w:val="single" w:sz="4" w:space="0" w:color="FF6F6C"/>
              <w:right w:val="single" w:sz="4" w:space="0" w:color="FF6F6C"/>
            </w:tcBorders>
          </w:tcPr>
          <w:p w14:paraId="4C67438F" w14:textId="77777777" w:rsidR="002A4206" w:rsidRPr="0052771F" w:rsidRDefault="002A4206" w:rsidP="0012778A">
            <w:pPr>
              <w:pStyle w:val="Sansinterligne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2771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71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2771F">
              <w:rPr>
                <w:rFonts w:ascii="Arial" w:hAnsi="Arial" w:cs="Arial"/>
                <w:sz w:val="22"/>
                <w:szCs w:val="22"/>
              </w:rPr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381" w:type="dxa"/>
            <w:tcBorders>
              <w:top w:val="single" w:sz="4" w:space="0" w:color="FF6F6C"/>
              <w:left w:val="single" w:sz="4" w:space="0" w:color="FF6F6C"/>
              <w:bottom w:val="single" w:sz="4" w:space="0" w:color="FF6F6C"/>
              <w:right w:val="single" w:sz="4" w:space="0" w:color="FF6F6C"/>
            </w:tcBorders>
          </w:tcPr>
          <w:p w14:paraId="30979B1E" w14:textId="77777777" w:rsidR="002A4206" w:rsidRPr="0052771F" w:rsidRDefault="002A4206" w:rsidP="0012778A">
            <w:pPr>
              <w:pStyle w:val="Sansinterligne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2771F">
              <w:rPr>
                <w:rFonts w:ascii="Arial" w:hAnsi="Arial" w:cs="Arial"/>
                <w:sz w:val="22"/>
                <w:szCs w:val="22"/>
              </w:rPr>
              <w:t>Atteintes sensorielles</w:t>
            </w:r>
          </w:p>
        </w:tc>
      </w:tr>
      <w:tr w:rsidR="002A4206" w:rsidRPr="00CF1BC5" w14:paraId="0E0F7FC0" w14:textId="77777777" w:rsidTr="006A7044">
        <w:trPr>
          <w:gridAfter w:val="1"/>
          <w:wAfter w:w="3835" w:type="dxa"/>
        </w:trPr>
        <w:tc>
          <w:tcPr>
            <w:tcW w:w="495" w:type="dxa"/>
            <w:tcBorders>
              <w:top w:val="single" w:sz="4" w:space="0" w:color="FF6F6C"/>
              <w:left w:val="single" w:sz="4" w:space="0" w:color="FF6F6C"/>
              <w:bottom w:val="single" w:sz="4" w:space="0" w:color="FF6F6C"/>
              <w:right w:val="single" w:sz="4" w:space="0" w:color="FF6F6C"/>
            </w:tcBorders>
          </w:tcPr>
          <w:p w14:paraId="3C5716D5" w14:textId="77777777" w:rsidR="002A4206" w:rsidRPr="0052771F" w:rsidRDefault="002A4206" w:rsidP="0012778A">
            <w:pPr>
              <w:pStyle w:val="Sansinterligne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2771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71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2771F">
              <w:rPr>
                <w:rFonts w:ascii="Arial" w:hAnsi="Arial" w:cs="Arial"/>
                <w:sz w:val="22"/>
                <w:szCs w:val="22"/>
              </w:rPr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95" w:type="dxa"/>
            <w:tcBorders>
              <w:top w:val="single" w:sz="4" w:space="0" w:color="FF6F6C"/>
              <w:left w:val="single" w:sz="4" w:space="0" w:color="FF6F6C"/>
              <w:bottom w:val="single" w:sz="4" w:space="0" w:color="FF6F6C"/>
              <w:right w:val="single" w:sz="4" w:space="0" w:color="FF6F6C"/>
            </w:tcBorders>
          </w:tcPr>
          <w:p w14:paraId="7413CB9B" w14:textId="77777777" w:rsidR="002A4206" w:rsidRPr="0052771F" w:rsidRDefault="002A4206" w:rsidP="0012778A">
            <w:pPr>
              <w:pStyle w:val="Sansinterligne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2771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71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2771F">
              <w:rPr>
                <w:rFonts w:ascii="Arial" w:hAnsi="Arial" w:cs="Arial"/>
                <w:sz w:val="22"/>
                <w:szCs w:val="22"/>
              </w:rPr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381" w:type="dxa"/>
            <w:tcBorders>
              <w:top w:val="single" w:sz="4" w:space="0" w:color="FF6F6C"/>
              <w:left w:val="single" w:sz="4" w:space="0" w:color="FF6F6C"/>
              <w:bottom w:val="single" w:sz="4" w:space="0" w:color="FF6F6C"/>
              <w:right w:val="single" w:sz="4" w:space="0" w:color="FF6F6C"/>
            </w:tcBorders>
          </w:tcPr>
          <w:p w14:paraId="3676FE88" w14:textId="77777777" w:rsidR="002A4206" w:rsidRPr="0052771F" w:rsidRDefault="002A4206" w:rsidP="0012778A">
            <w:pPr>
              <w:pStyle w:val="Sansinterligne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2771F">
              <w:rPr>
                <w:rFonts w:ascii="Arial" w:hAnsi="Arial" w:cs="Arial"/>
                <w:sz w:val="22"/>
                <w:szCs w:val="22"/>
              </w:rPr>
              <w:t xml:space="preserve">Autres :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60406301"/>
                <w:placeholder>
                  <w:docPart w:val="2C5B67FC6F0844EBA887F35CCE7B570D"/>
                </w:placeholder>
                <w:showingPlcHdr/>
                <w:text/>
              </w:sdtPr>
              <w:sdtContent>
                <w:r w:rsidRPr="0052771F">
                  <w:rPr>
                    <w:rStyle w:val="Textedelespacerserv"/>
                    <w:rFonts w:ascii="Arial" w:hAnsi="Arial" w:cs="Arial"/>
                    <w:sz w:val="22"/>
                    <w:szCs w:val="22"/>
                  </w:rPr>
                  <w:t xml:space="preserve">    </w:t>
                </w:r>
              </w:sdtContent>
            </w:sdt>
          </w:p>
        </w:tc>
      </w:tr>
      <w:tr w:rsidR="002A4206" w:rsidRPr="00CF1BC5" w14:paraId="02CC58C1" w14:textId="77777777" w:rsidTr="006A7044">
        <w:trPr>
          <w:gridAfter w:val="1"/>
          <w:wAfter w:w="3835" w:type="dxa"/>
        </w:trPr>
        <w:tc>
          <w:tcPr>
            <w:tcW w:w="495" w:type="dxa"/>
            <w:tcBorders>
              <w:top w:val="single" w:sz="4" w:space="0" w:color="FF6F6C"/>
              <w:left w:val="single" w:sz="4" w:space="0" w:color="FF6F6C"/>
              <w:bottom w:val="single" w:sz="2" w:space="0" w:color="FFFFFF" w:themeColor="background1"/>
              <w:right w:val="single" w:sz="2" w:space="0" w:color="FFFFFF" w:themeColor="background1"/>
            </w:tcBorders>
          </w:tcPr>
          <w:p w14:paraId="03A4A226" w14:textId="77777777" w:rsidR="002A4206" w:rsidRPr="0052771F" w:rsidRDefault="002A4206" w:rsidP="0012778A">
            <w:pPr>
              <w:pStyle w:val="Sansinterligne"/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sz="4" w:space="0" w:color="FF6F6C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14:paraId="5DED4486" w14:textId="77777777" w:rsidR="002A4206" w:rsidRPr="0052771F" w:rsidRDefault="002A4206" w:rsidP="0012778A">
            <w:pPr>
              <w:pStyle w:val="Sansinterligne"/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1" w:type="dxa"/>
            <w:tcBorders>
              <w:top w:val="single" w:sz="4" w:space="0" w:color="FF6F6C"/>
              <w:left w:val="single" w:sz="2" w:space="0" w:color="FFFFFF" w:themeColor="background1"/>
              <w:bottom w:val="single" w:sz="2" w:space="0" w:color="FFFFFF" w:themeColor="background1"/>
              <w:right w:val="single" w:sz="4" w:space="0" w:color="FF6F6C"/>
            </w:tcBorders>
          </w:tcPr>
          <w:p w14:paraId="726AB5C6" w14:textId="77777777" w:rsidR="002A4206" w:rsidRPr="0052771F" w:rsidRDefault="002A4206" w:rsidP="0012778A">
            <w:pPr>
              <w:pStyle w:val="Sansinterligne"/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4206" w:rsidRPr="00CF1BC5" w14:paraId="0A3EE976" w14:textId="77777777" w:rsidTr="006A7044">
        <w:trPr>
          <w:gridAfter w:val="1"/>
          <w:wAfter w:w="3835" w:type="dxa"/>
        </w:trPr>
        <w:tc>
          <w:tcPr>
            <w:tcW w:w="495" w:type="dxa"/>
            <w:tcBorders>
              <w:top w:val="single" w:sz="2" w:space="0" w:color="FFFFFF" w:themeColor="background1"/>
              <w:left w:val="single" w:sz="4" w:space="0" w:color="FF6F6C"/>
              <w:bottom w:val="single" w:sz="4" w:space="0" w:color="FF6F6C"/>
              <w:right w:val="single" w:sz="2" w:space="0" w:color="FFFFFF" w:themeColor="background1"/>
            </w:tcBorders>
          </w:tcPr>
          <w:p w14:paraId="7475A646" w14:textId="77777777" w:rsidR="002A4206" w:rsidRPr="0052771F" w:rsidRDefault="002A4206" w:rsidP="0012778A">
            <w:pPr>
              <w:pStyle w:val="Sansinterligne"/>
              <w:spacing w:before="40" w:after="4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4" w:space="0" w:color="FF6F6C"/>
              <w:right w:val="single" w:sz="2" w:space="0" w:color="FFFFFF" w:themeColor="background1"/>
            </w:tcBorders>
          </w:tcPr>
          <w:p w14:paraId="6078B42E" w14:textId="77777777" w:rsidR="002A4206" w:rsidRPr="0052771F" w:rsidRDefault="002A4206" w:rsidP="0012778A">
            <w:pPr>
              <w:pStyle w:val="Sansinterligne"/>
              <w:spacing w:before="40" w:after="4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38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4" w:space="0" w:color="FF6F6C"/>
              <w:right w:val="single" w:sz="4" w:space="0" w:color="FF6F6C"/>
            </w:tcBorders>
          </w:tcPr>
          <w:p w14:paraId="11A53715" w14:textId="77777777" w:rsidR="002A4206" w:rsidRPr="0052771F" w:rsidRDefault="002A4206" w:rsidP="0012778A">
            <w:pPr>
              <w:pStyle w:val="Sansinterligne"/>
              <w:spacing w:before="40" w:after="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2771F">
              <w:rPr>
                <w:rFonts w:ascii="Arial" w:hAnsi="Arial" w:cs="Arial"/>
                <w:b/>
                <w:bCs/>
                <w:sz w:val="22"/>
                <w:szCs w:val="22"/>
              </w:rPr>
              <w:t>Population</w:t>
            </w:r>
          </w:p>
        </w:tc>
      </w:tr>
      <w:tr w:rsidR="002A4206" w:rsidRPr="00CF1BC5" w14:paraId="3EE619E8" w14:textId="77777777" w:rsidTr="006A7044">
        <w:trPr>
          <w:gridAfter w:val="1"/>
          <w:wAfter w:w="3835" w:type="dxa"/>
        </w:trPr>
        <w:tc>
          <w:tcPr>
            <w:tcW w:w="495" w:type="dxa"/>
            <w:tcBorders>
              <w:top w:val="single" w:sz="4" w:space="0" w:color="FF6F6C"/>
              <w:left w:val="single" w:sz="4" w:space="0" w:color="FF6F6C"/>
              <w:bottom w:val="single" w:sz="4" w:space="0" w:color="FF6F6C"/>
              <w:right w:val="single" w:sz="4" w:space="0" w:color="FF6F6C"/>
            </w:tcBorders>
          </w:tcPr>
          <w:p w14:paraId="2A8F1CA0" w14:textId="77777777" w:rsidR="002A4206" w:rsidRPr="0052771F" w:rsidRDefault="002A4206" w:rsidP="0012778A">
            <w:pPr>
              <w:pStyle w:val="Sansinterligne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2771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71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2771F">
              <w:rPr>
                <w:rFonts w:ascii="Arial" w:hAnsi="Arial" w:cs="Arial"/>
                <w:sz w:val="22"/>
                <w:szCs w:val="22"/>
              </w:rPr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95" w:type="dxa"/>
            <w:tcBorders>
              <w:top w:val="single" w:sz="4" w:space="0" w:color="FF6F6C"/>
              <w:left w:val="single" w:sz="4" w:space="0" w:color="FF6F6C"/>
              <w:bottom w:val="single" w:sz="4" w:space="0" w:color="FF6F6C"/>
              <w:right w:val="single" w:sz="4" w:space="0" w:color="FF6F6C"/>
            </w:tcBorders>
          </w:tcPr>
          <w:p w14:paraId="4F49E7E9" w14:textId="77777777" w:rsidR="002A4206" w:rsidRPr="0052771F" w:rsidRDefault="002A4206" w:rsidP="0012778A">
            <w:pPr>
              <w:pStyle w:val="Sansinterligne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2771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71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2771F">
              <w:rPr>
                <w:rFonts w:ascii="Arial" w:hAnsi="Arial" w:cs="Arial"/>
                <w:sz w:val="22"/>
                <w:szCs w:val="22"/>
              </w:rPr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381" w:type="dxa"/>
            <w:tcBorders>
              <w:top w:val="single" w:sz="4" w:space="0" w:color="FF6F6C"/>
              <w:left w:val="single" w:sz="4" w:space="0" w:color="FF6F6C"/>
              <w:bottom w:val="single" w:sz="4" w:space="0" w:color="FF6F6C"/>
              <w:right w:val="single" w:sz="4" w:space="0" w:color="FF6F6C"/>
            </w:tcBorders>
          </w:tcPr>
          <w:p w14:paraId="6152C1EA" w14:textId="77777777" w:rsidR="002A4206" w:rsidRPr="0052771F" w:rsidRDefault="002A4206" w:rsidP="0012778A">
            <w:pPr>
              <w:pStyle w:val="Sansinterligne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2771F">
              <w:rPr>
                <w:rFonts w:ascii="Arial" w:hAnsi="Arial" w:cs="Arial"/>
                <w:sz w:val="22"/>
                <w:szCs w:val="22"/>
              </w:rPr>
              <w:t>Enfants, adolescents</w:t>
            </w:r>
          </w:p>
        </w:tc>
      </w:tr>
      <w:tr w:rsidR="002A4206" w:rsidRPr="00CF1BC5" w14:paraId="0453C5DD" w14:textId="77777777" w:rsidTr="006A7044">
        <w:trPr>
          <w:gridAfter w:val="1"/>
          <w:wAfter w:w="3835" w:type="dxa"/>
        </w:trPr>
        <w:tc>
          <w:tcPr>
            <w:tcW w:w="495" w:type="dxa"/>
            <w:tcBorders>
              <w:top w:val="single" w:sz="4" w:space="0" w:color="FF6F6C"/>
              <w:left w:val="single" w:sz="4" w:space="0" w:color="FF6F6C"/>
              <w:bottom w:val="single" w:sz="4" w:space="0" w:color="FF6F6C"/>
              <w:right w:val="single" w:sz="4" w:space="0" w:color="FF6F6C"/>
            </w:tcBorders>
          </w:tcPr>
          <w:p w14:paraId="1C7CA257" w14:textId="77777777" w:rsidR="002A4206" w:rsidRPr="0052771F" w:rsidRDefault="002A4206" w:rsidP="0012778A">
            <w:pPr>
              <w:pStyle w:val="Sansinterligne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2771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71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2771F">
              <w:rPr>
                <w:rFonts w:ascii="Arial" w:hAnsi="Arial" w:cs="Arial"/>
                <w:sz w:val="22"/>
                <w:szCs w:val="22"/>
              </w:rPr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95" w:type="dxa"/>
            <w:tcBorders>
              <w:top w:val="single" w:sz="4" w:space="0" w:color="FF6F6C"/>
              <w:left w:val="single" w:sz="4" w:space="0" w:color="FF6F6C"/>
              <w:bottom w:val="single" w:sz="4" w:space="0" w:color="FF6F6C"/>
              <w:right w:val="single" w:sz="4" w:space="0" w:color="FF6F6C"/>
            </w:tcBorders>
          </w:tcPr>
          <w:p w14:paraId="746C9AE6" w14:textId="77777777" w:rsidR="002A4206" w:rsidRPr="0052771F" w:rsidRDefault="002A4206" w:rsidP="0012778A">
            <w:pPr>
              <w:pStyle w:val="Sansinterligne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2771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71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2771F">
              <w:rPr>
                <w:rFonts w:ascii="Arial" w:hAnsi="Arial" w:cs="Arial"/>
                <w:sz w:val="22"/>
                <w:szCs w:val="22"/>
              </w:rPr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381" w:type="dxa"/>
            <w:tcBorders>
              <w:top w:val="single" w:sz="4" w:space="0" w:color="FF6F6C"/>
              <w:left w:val="single" w:sz="4" w:space="0" w:color="FF6F6C"/>
              <w:bottom w:val="single" w:sz="4" w:space="0" w:color="FF6F6C"/>
              <w:right w:val="single" w:sz="4" w:space="0" w:color="FF6F6C"/>
            </w:tcBorders>
          </w:tcPr>
          <w:p w14:paraId="057F6BB6" w14:textId="77777777" w:rsidR="002A4206" w:rsidRPr="0052771F" w:rsidRDefault="002A4206" w:rsidP="0012778A">
            <w:pPr>
              <w:pStyle w:val="Sansinterligne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2771F">
              <w:rPr>
                <w:rFonts w:ascii="Arial" w:hAnsi="Arial" w:cs="Arial"/>
                <w:sz w:val="22"/>
                <w:szCs w:val="22"/>
              </w:rPr>
              <w:t>Adultes</w:t>
            </w:r>
          </w:p>
        </w:tc>
      </w:tr>
      <w:tr w:rsidR="002A4206" w:rsidRPr="00CF1BC5" w14:paraId="0ADAF88C" w14:textId="77777777" w:rsidTr="006A7044">
        <w:trPr>
          <w:gridAfter w:val="1"/>
          <w:wAfter w:w="3835" w:type="dxa"/>
        </w:trPr>
        <w:tc>
          <w:tcPr>
            <w:tcW w:w="495" w:type="dxa"/>
            <w:tcBorders>
              <w:top w:val="single" w:sz="4" w:space="0" w:color="FF6F6C"/>
              <w:left w:val="single" w:sz="4" w:space="0" w:color="FF6F6C"/>
              <w:bottom w:val="single" w:sz="4" w:space="0" w:color="FF6F6C"/>
              <w:right w:val="single" w:sz="4" w:space="0" w:color="FF6F6C"/>
            </w:tcBorders>
          </w:tcPr>
          <w:p w14:paraId="1CDA7139" w14:textId="77777777" w:rsidR="002A4206" w:rsidRPr="0052771F" w:rsidRDefault="002A4206" w:rsidP="0012778A">
            <w:pPr>
              <w:pStyle w:val="Sansinterligne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2771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71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2771F">
              <w:rPr>
                <w:rFonts w:ascii="Arial" w:hAnsi="Arial" w:cs="Arial"/>
                <w:sz w:val="22"/>
                <w:szCs w:val="22"/>
              </w:rPr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95" w:type="dxa"/>
            <w:tcBorders>
              <w:top w:val="single" w:sz="4" w:space="0" w:color="FF6F6C"/>
              <w:left w:val="single" w:sz="4" w:space="0" w:color="FF6F6C"/>
              <w:bottom w:val="single" w:sz="4" w:space="0" w:color="FF6F6C"/>
              <w:right w:val="single" w:sz="4" w:space="0" w:color="FF6F6C"/>
            </w:tcBorders>
          </w:tcPr>
          <w:p w14:paraId="03366B8E" w14:textId="77777777" w:rsidR="002A4206" w:rsidRPr="0052771F" w:rsidRDefault="002A4206" w:rsidP="0012778A">
            <w:pPr>
              <w:pStyle w:val="Sansinterligne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2771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71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2771F">
              <w:rPr>
                <w:rFonts w:ascii="Arial" w:hAnsi="Arial" w:cs="Arial"/>
                <w:sz w:val="22"/>
                <w:szCs w:val="22"/>
              </w:rPr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381" w:type="dxa"/>
            <w:tcBorders>
              <w:top w:val="single" w:sz="4" w:space="0" w:color="FF6F6C"/>
              <w:left w:val="single" w:sz="4" w:space="0" w:color="FF6F6C"/>
              <w:bottom w:val="single" w:sz="4" w:space="0" w:color="FF6F6C"/>
              <w:right w:val="single" w:sz="4" w:space="0" w:color="FF6F6C"/>
            </w:tcBorders>
          </w:tcPr>
          <w:p w14:paraId="59C8E3E0" w14:textId="77777777" w:rsidR="002A4206" w:rsidRPr="0052771F" w:rsidRDefault="002A4206" w:rsidP="0012778A">
            <w:pPr>
              <w:pStyle w:val="Sansinterligne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2771F">
              <w:rPr>
                <w:rFonts w:ascii="Arial" w:hAnsi="Arial" w:cs="Arial"/>
                <w:sz w:val="22"/>
                <w:szCs w:val="22"/>
              </w:rPr>
              <w:t>Personnes âgées</w:t>
            </w:r>
          </w:p>
        </w:tc>
      </w:tr>
      <w:tr w:rsidR="002A4206" w:rsidRPr="00CF1BC5" w14:paraId="442A00CF" w14:textId="77777777" w:rsidTr="006A7044">
        <w:trPr>
          <w:gridAfter w:val="1"/>
          <w:wAfter w:w="3835" w:type="dxa"/>
        </w:trPr>
        <w:tc>
          <w:tcPr>
            <w:tcW w:w="495" w:type="dxa"/>
            <w:tcBorders>
              <w:top w:val="single" w:sz="4" w:space="0" w:color="FF6F6C"/>
              <w:left w:val="single" w:sz="4" w:space="0" w:color="FF6F6C"/>
              <w:bottom w:val="single" w:sz="2" w:space="0" w:color="FFFFFF" w:themeColor="background1"/>
              <w:right w:val="single" w:sz="2" w:space="0" w:color="FFFFFF" w:themeColor="background1"/>
            </w:tcBorders>
          </w:tcPr>
          <w:p w14:paraId="0D7DDA1F" w14:textId="77777777" w:rsidR="002A4206" w:rsidRPr="0052771F" w:rsidRDefault="002A4206" w:rsidP="0012778A">
            <w:pPr>
              <w:pStyle w:val="Sansinterligne"/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sz="4" w:space="0" w:color="FF6F6C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14:paraId="302580C6" w14:textId="77777777" w:rsidR="002A4206" w:rsidRPr="0052771F" w:rsidRDefault="002A4206" w:rsidP="0012778A">
            <w:pPr>
              <w:pStyle w:val="Sansinterligne"/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1" w:type="dxa"/>
            <w:tcBorders>
              <w:top w:val="single" w:sz="4" w:space="0" w:color="FF6F6C"/>
              <w:left w:val="single" w:sz="2" w:space="0" w:color="FFFFFF" w:themeColor="background1"/>
              <w:bottom w:val="single" w:sz="2" w:space="0" w:color="FFFFFF" w:themeColor="background1"/>
              <w:right w:val="single" w:sz="4" w:space="0" w:color="FF6F6C"/>
            </w:tcBorders>
          </w:tcPr>
          <w:p w14:paraId="29C9F789" w14:textId="77777777" w:rsidR="002A4206" w:rsidRPr="0052771F" w:rsidRDefault="002A4206" w:rsidP="0012778A">
            <w:pPr>
              <w:pStyle w:val="Sansinterligne"/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4206" w:rsidRPr="00CF1BC5" w14:paraId="1EA0502A" w14:textId="77777777" w:rsidTr="006A7044">
        <w:trPr>
          <w:gridAfter w:val="1"/>
          <w:wAfter w:w="3835" w:type="dxa"/>
        </w:trPr>
        <w:tc>
          <w:tcPr>
            <w:tcW w:w="495" w:type="dxa"/>
            <w:tcBorders>
              <w:top w:val="single" w:sz="2" w:space="0" w:color="FFFFFF" w:themeColor="background1"/>
              <w:left w:val="single" w:sz="4" w:space="0" w:color="FF6F6C"/>
              <w:bottom w:val="single" w:sz="4" w:space="0" w:color="FF6F6C"/>
              <w:right w:val="single" w:sz="2" w:space="0" w:color="FFFFFF" w:themeColor="background1"/>
            </w:tcBorders>
          </w:tcPr>
          <w:p w14:paraId="1A6DEE54" w14:textId="77777777" w:rsidR="002A4206" w:rsidRPr="0052771F" w:rsidRDefault="002A4206" w:rsidP="0012778A">
            <w:pPr>
              <w:pStyle w:val="Sansinterligne"/>
              <w:spacing w:before="40" w:after="4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4" w:space="0" w:color="FF6F6C"/>
              <w:right w:val="single" w:sz="2" w:space="0" w:color="FFFFFF" w:themeColor="background1"/>
            </w:tcBorders>
          </w:tcPr>
          <w:p w14:paraId="065CB9ED" w14:textId="77777777" w:rsidR="002A4206" w:rsidRPr="0052771F" w:rsidRDefault="002A4206" w:rsidP="0012778A">
            <w:pPr>
              <w:pStyle w:val="Sansinterligne"/>
              <w:spacing w:before="40" w:after="4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38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4" w:space="0" w:color="FF6F6C"/>
              <w:right w:val="single" w:sz="4" w:space="0" w:color="FF6F6C"/>
            </w:tcBorders>
          </w:tcPr>
          <w:p w14:paraId="2E556F6C" w14:textId="77777777" w:rsidR="002A4206" w:rsidRPr="0052771F" w:rsidRDefault="002A4206" w:rsidP="0012778A">
            <w:pPr>
              <w:pStyle w:val="Sansinterligne"/>
              <w:spacing w:before="40" w:after="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2771F">
              <w:rPr>
                <w:rFonts w:ascii="Arial" w:hAnsi="Arial" w:cs="Arial"/>
                <w:b/>
                <w:bCs/>
                <w:sz w:val="22"/>
                <w:szCs w:val="22"/>
              </w:rPr>
              <w:t>Types de services</w:t>
            </w:r>
          </w:p>
        </w:tc>
      </w:tr>
      <w:tr w:rsidR="002A4206" w:rsidRPr="00CF1BC5" w14:paraId="5C455B8A" w14:textId="77777777" w:rsidTr="006A7044">
        <w:trPr>
          <w:gridAfter w:val="1"/>
          <w:wAfter w:w="3835" w:type="dxa"/>
        </w:trPr>
        <w:tc>
          <w:tcPr>
            <w:tcW w:w="495" w:type="dxa"/>
            <w:tcBorders>
              <w:top w:val="single" w:sz="4" w:space="0" w:color="FF6F6C"/>
              <w:left w:val="single" w:sz="4" w:space="0" w:color="FF6F6C"/>
              <w:bottom w:val="single" w:sz="4" w:space="0" w:color="FF6F6C"/>
              <w:right w:val="single" w:sz="2" w:space="0" w:color="FFFFFF" w:themeColor="background1"/>
            </w:tcBorders>
          </w:tcPr>
          <w:p w14:paraId="07300B24" w14:textId="77777777" w:rsidR="002A4206" w:rsidRPr="0052771F" w:rsidRDefault="002A4206" w:rsidP="0012778A">
            <w:pPr>
              <w:pStyle w:val="Sansinterligne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2771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71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2771F">
              <w:rPr>
                <w:rFonts w:ascii="Arial" w:hAnsi="Arial" w:cs="Arial"/>
                <w:sz w:val="22"/>
                <w:szCs w:val="22"/>
              </w:rPr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95" w:type="dxa"/>
            <w:tcBorders>
              <w:top w:val="single" w:sz="4" w:space="0" w:color="FF6F6C"/>
              <w:left w:val="single" w:sz="2" w:space="0" w:color="FFFFFF" w:themeColor="background1"/>
              <w:bottom w:val="single" w:sz="4" w:space="0" w:color="FF6F6C"/>
              <w:right w:val="single" w:sz="4" w:space="0" w:color="FF6F6C"/>
            </w:tcBorders>
          </w:tcPr>
          <w:p w14:paraId="59281A2D" w14:textId="77777777" w:rsidR="002A4206" w:rsidRPr="0052771F" w:rsidRDefault="002A4206" w:rsidP="0012778A">
            <w:pPr>
              <w:pStyle w:val="Sansinterligne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2771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71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2771F">
              <w:rPr>
                <w:rFonts w:ascii="Arial" w:hAnsi="Arial" w:cs="Arial"/>
                <w:sz w:val="22"/>
                <w:szCs w:val="22"/>
              </w:rPr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381" w:type="dxa"/>
            <w:tcBorders>
              <w:top w:val="single" w:sz="4" w:space="0" w:color="FF6F6C"/>
              <w:left w:val="single" w:sz="4" w:space="0" w:color="FF6F6C"/>
              <w:bottom w:val="single" w:sz="4" w:space="0" w:color="FF6F6C"/>
              <w:right w:val="single" w:sz="4" w:space="0" w:color="FF6F6C"/>
            </w:tcBorders>
          </w:tcPr>
          <w:p w14:paraId="72810FBB" w14:textId="77777777" w:rsidR="002A4206" w:rsidRPr="0052771F" w:rsidRDefault="002A4206" w:rsidP="0012778A">
            <w:pPr>
              <w:pStyle w:val="Sansinterligne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2771F">
              <w:rPr>
                <w:rFonts w:ascii="Arial" w:hAnsi="Arial" w:cs="Arial"/>
                <w:sz w:val="22"/>
                <w:szCs w:val="22"/>
              </w:rPr>
              <w:t>Service de soins et maintien à domicile</w:t>
            </w:r>
          </w:p>
        </w:tc>
      </w:tr>
      <w:tr w:rsidR="002A4206" w:rsidRPr="00CF1BC5" w14:paraId="2C82BA56" w14:textId="77777777" w:rsidTr="006A7044">
        <w:trPr>
          <w:gridAfter w:val="1"/>
          <w:wAfter w:w="3835" w:type="dxa"/>
        </w:trPr>
        <w:tc>
          <w:tcPr>
            <w:tcW w:w="495" w:type="dxa"/>
            <w:tcBorders>
              <w:top w:val="single" w:sz="4" w:space="0" w:color="FF6F6C"/>
              <w:left w:val="single" w:sz="4" w:space="0" w:color="FF6F6C"/>
              <w:bottom w:val="single" w:sz="4" w:space="0" w:color="FF6F6C"/>
              <w:right w:val="single" w:sz="4" w:space="0" w:color="FF6F6C"/>
            </w:tcBorders>
          </w:tcPr>
          <w:p w14:paraId="6BD59878" w14:textId="77777777" w:rsidR="002A4206" w:rsidRPr="0052771F" w:rsidRDefault="002A4206" w:rsidP="0012778A">
            <w:pPr>
              <w:pStyle w:val="Sansinterligne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2771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71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2771F">
              <w:rPr>
                <w:rFonts w:ascii="Arial" w:hAnsi="Arial" w:cs="Arial"/>
                <w:sz w:val="22"/>
                <w:szCs w:val="22"/>
              </w:rPr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95" w:type="dxa"/>
            <w:tcBorders>
              <w:top w:val="single" w:sz="4" w:space="0" w:color="FF6F6C"/>
              <w:left w:val="single" w:sz="4" w:space="0" w:color="FF6F6C"/>
              <w:bottom w:val="single" w:sz="4" w:space="0" w:color="FF6F6C"/>
              <w:right w:val="single" w:sz="4" w:space="0" w:color="FF6F6C"/>
            </w:tcBorders>
          </w:tcPr>
          <w:p w14:paraId="7C471D8A" w14:textId="77777777" w:rsidR="002A4206" w:rsidRPr="0052771F" w:rsidRDefault="002A4206" w:rsidP="0012778A">
            <w:pPr>
              <w:pStyle w:val="Sansinterligne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2771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71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2771F">
              <w:rPr>
                <w:rFonts w:ascii="Arial" w:hAnsi="Arial" w:cs="Arial"/>
                <w:sz w:val="22"/>
                <w:szCs w:val="22"/>
              </w:rPr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381" w:type="dxa"/>
            <w:tcBorders>
              <w:top w:val="single" w:sz="4" w:space="0" w:color="FF6F6C"/>
              <w:left w:val="single" w:sz="4" w:space="0" w:color="FF6F6C"/>
              <w:bottom w:val="single" w:sz="4" w:space="0" w:color="FF6F6C"/>
              <w:right w:val="single" w:sz="4" w:space="0" w:color="FF6F6C"/>
            </w:tcBorders>
          </w:tcPr>
          <w:p w14:paraId="4F453157" w14:textId="77777777" w:rsidR="002A4206" w:rsidRPr="0052771F" w:rsidRDefault="002A4206" w:rsidP="0012778A">
            <w:pPr>
              <w:pStyle w:val="Sansinterligne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2771F">
              <w:rPr>
                <w:rFonts w:ascii="Arial" w:hAnsi="Arial" w:cs="Arial"/>
                <w:sz w:val="22"/>
                <w:szCs w:val="22"/>
              </w:rPr>
              <w:t>Milieu hospitalier, centre de rééducation</w:t>
            </w:r>
          </w:p>
        </w:tc>
      </w:tr>
      <w:tr w:rsidR="002A4206" w:rsidRPr="00CF1BC5" w14:paraId="6E334679" w14:textId="77777777" w:rsidTr="006A7044">
        <w:trPr>
          <w:gridAfter w:val="1"/>
          <w:wAfter w:w="3835" w:type="dxa"/>
        </w:trPr>
        <w:tc>
          <w:tcPr>
            <w:tcW w:w="495" w:type="dxa"/>
            <w:tcBorders>
              <w:top w:val="single" w:sz="4" w:space="0" w:color="FF6F6C"/>
              <w:left w:val="single" w:sz="4" w:space="0" w:color="FF6F6C"/>
              <w:bottom w:val="single" w:sz="4" w:space="0" w:color="FF6F6C"/>
              <w:right w:val="single" w:sz="4" w:space="0" w:color="FF6F6C"/>
            </w:tcBorders>
          </w:tcPr>
          <w:p w14:paraId="2E334604" w14:textId="77777777" w:rsidR="002A4206" w:rsidRPr="0052771F" w:rsidRDefault="002A4206" w:rsidP="0012778A">
            <w:pPr>
              <w:pStyle w:val="Sansinterligne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2771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71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2771F">
              <w:rPr>
                <w:rFonts w:ascii="Arial" w:hAnsi="Arial" w:cs="Arial"/>
                <w:sz w:val="22"/>
                <w:szCs w:val="22"/>
              </w:rPr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95" w:type="dxa"/>
            <w:tcBorders>
              <w:top w:val="single" w:sz="4" w:space="0" w:color="FF6F6C"/>
              <w:left w:val="single" w:sz="4" w:space="0" w:color="FF6F6C"/>
              <w:bottom w:val="single" w:sz="4" w:space="0" w:color="FF6F6C"/>
              <w:right w:val="single" w:sz="4" w:space="0" w:color="FF6F6C"/>
            </w:tcBorders>
          </w:tcPr>
          <w:p w14:paraId="0011D9F4" w14:textId="77777777" w:rsidR="002A4206" w:rsidRPr="0052771F" w:rsidRDefault="002A4206" w:rsidP="0012778A">
            <w:pPr>
              <w:pStyle w:val="Sansinterligne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2771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71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2771F">
              <w:rPr>
                <w:rFonts w:ascii="Arial" w:hAnsi="Arial" w:cs="Arial"/>
                <w:sz w:val="22"/>
                <w:szCs w:val="22"/>
              </w:rPr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381" w:type="dxa"/>
            <w:tcBorders>
              <w:top w:val="single" w:sz="4" w:space="0" w:color="FF6F6C"/>
              <w:left w:val="single" w:sz="4" w:space="0" w:color="FF6F6C"/>
              <w:bottom w:val="single" w:sz="4" w:space="0" w:color="FF6F6C"/>
              <w:right w:val="single" w:sz="4" w:space="0" w:color="FF6F6C"/>
            </w:tcBorders>
          </w:tcPr>
          <w:p w14:paraId="47E31897" w14:textId="77777777" w:rsidR="002A4206" w:rsidRPr="0052771F" w:rsidRDefault="002A4206" w:rsidP="0012778A">
            <w:pPr>
              <w:pStyle w:val="Sansinterligne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2771F">
              <w:rPr>
                <w:rFonts w:ascii="Arial" w:hAnsi="Arial" w:cs="Arial"/>
                <w:sz w:val="22"/>
                <w:szCs w:val="22"/>
              </w:rPr>
              <w:t>Pratique indépendante (ambulatoire ou à domicile)</w:t>
            </w:r>
          </w:p>
        </w:tc>
      </w:tr>
      <w:tr w:rsidR="002A4206" w:rsidRPr="00CF1BC5" w14:paraId="3EE56E56" w14:textId="77777777" w:rsidTr="006A7044">
        <w:trPr>
          <w:gridAfter w:val="1"/>
          <w:wAfter w:w="3835" w:type="dxa"/>
        </w:trPr>
        <w:tc>
          <w:tcPr>
            <w:tcW w:w="495" w:type="dxa"/>
            <w:tcBorders>
              <w:top w:val="single" w:sz="4" w:space="0" w:color="FF6F6C"/>
              <w:left w:val="single" w:sz="4" w:space="0" w:color="FF6F6C"/>
              <w:bottom w:val="single" w:sz="4" w:space="0" w:color="FF6F6C"/>
              <w:right w:val="single" w:sz="4" w:space="0" w:color="FF6F6C"/>
            </w:tcBorders>
          </w:tcPr>
          <w:p w14:paraId="402393D5" w14:textId="77777777" w:rsidR="002A4206" w:rsidRPr="0052771F" w:rsidRDefault="002A4206" w:rsidP="0012778A">
            <w:pPr>
              <w:pStyle w:val="Sansinterligne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2771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71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2771F">
              <w:rPr>
                <w:rFonts w:ascii="Arial" w:hAnsi="Arial" w:cs="Arial"/>
                <w:sz w:val="22"/>
                <w:szCs w:val="22"/>
              </w:rPr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95" w:type="dxa"/>
            <w:tcBorders>
              <w:top w:val="single" w:sz="4" w:space="0" w:color="FF6F6C"/>
              <w:left w:val="single" w:sz="4" w:space="0" w:color="FF6F6C"/>
              <w:bottom w:val="single" w:sz="4" w:space="0" w:color="FF6F6C"/>
              <w:right w:val="single" w:sz="4" w:space="0" w:color="FF6F6C"/>
            </w:tcBorders>
          </w:tcPr>
          <w:p w14:paraId="2FEB203B" w14:textId="77777777" w:rsidR="002A4206" w:rsidRPr="0052771F" w:rsidRDefault="002A4206" w:rsidP="0012778A">
            <w:pPr>
              <w:pStyle w:val="Sansinterligne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2771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71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2771F">
              <w:rPr>
                <w:rFonts w:ascii="Arial" w:hAnsi="Arial" w:cs="Arial"/>
                <w:sz w:val="22"/>
                <w:szCs w:val="22"/>
              </w:rPr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381" w:type="dxa"/>
            <w:tcBorders>
              <w:top w:val="single" w:sz="4" w:space="0" w:color="FF6F6C"/>
              <w:left w:val="single" w:sz="4" w:space="0" w:color="FF6F6C"/>
              <w:bottom w:val="single" w:sz="4" w:space="0" w:color="FF6F6C"/>
              <w:right w:val="single" w:sz="4" w:space="0" w:color="FF6F6C"/>
            </w:tcBorders>
          </w:tcPr>
          <w:p w14:paraId="6A4046B5" w14:textId="77777777" w:rsidR="002A4206" w:rsidRPr="0052771F" w:rsidRDefault="002A4206" w:rsidP="0012778A">
            <w:pPr>
              <w:pStyle w:val="Sansinterligne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2771F">
              <w:rPr>
                <w:rFonts w:ascii="Arial" w:hAnsi="Arial" w:cs="Arial"/>
                <w:sz w:val="22"/>
                <w:szCs w:val="22"/>
              </w:rPr>
              <w:t>Établissement médico-social (EMS)</w:t>
            </w:r>
          </w:p>
        </w:tc>
      </w:tr>
      <w:tr w:rsidR="002A4206" w:rsidRPr="00CF1BC5" w14:paraId="19D7D802" w14:textId="77777777" w:rsidTr="006A7044">
        <w:trPr>
          <w:gridAfter w:val="1"/>
          <w:wAfter w:w="3835" w:type="dxa"/>
        </w:trPr>
        <w:tc>
          <w:tcPr>
            <w:tcW w:w="495" w:type="dxa"/>
            <w:tcBorders>
              <w:top w:val="single" w:sz="4" w:space="0" w:color="FF6F6C"/>
              <w:left w:val="single" w:sz="4" w:space="0" w:color="FF6F6C"/>
              <w:bottom w:val="single" w:sz="4" w:space="0" w:color="FF6F6C"/>
              <w:right w:val="single" w:sz="4" w:space="0" w:color="FF6F6C"/>
            </w:tcBorders>
          </w:tcPr>
          <w:p w14:paraId="02C6B841" w14:textId="77777777" w:rsidR="002A4206" w:rsidRPr="0052771F" w:rsidRDefault="002A4206" w:rsidP="0012778A">
            <w:pPr>
              <w:pStyle w:val="Sansinterligne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2771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71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2771F">
              <w:rPr>
                <w:rFonts w:ascii="Arial" w:hAnsi="Arial" w:cs="Arial"/>
                <w:sz w:val="22"/>
                <w:szCs w:val="22"/>
              </w:rPr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95" w:type="dxa"/>
            <w:tcBorders>
              <w:top w:val="single" w:sz="4" w:space="0" w:color="FF6F6C"/>
              <w:left w:val="single" w:sz="4" w:space="0" w:color="FF6F6C"/>
              <w:bottom w:val="single" w:sz="4" w:space="0" w:color="FF6F6C"/>
              <w:right w:val="single" w:sz="4" w:space="0" w:color="FF6F6C"/>
            </w:tcBorders>
          </w:tcPr>
          <w:p w14:paraId="1C975561" w14:textId="77777777" w:rsidR="002A4206" w:rsidRPr="0052771F" w:rsidRDefault="002A4206" w:rsidP="0012778A">
            <w:pPr>
              <w:pStyle w:val="Sansinterligne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2771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71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2771F">
              <w:rPr>
                <w:rFonts w:ascii="Arial" w:hAnsi="Arial" w:cs="Arial"/>
                <w:sz w:val="22"/>
                <w:szCs w:val="22"/>
              </w:rPr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381" w:type="dxa"/>
            <w:tcBorders>
              <w:top w:val="single" w:sz="4" w:space="0" w:color="FF6F6C"/>
              <w:left w:val="single" w:sz="4" w:space="0" w:color="FF6F6C"/>
              <w:bottom w:val="single" w:sz="4" w:space="0" w:color="FF6F6C"/>
              <w:right w:val="single" w:sz="4" w:space="0" w:color="FF6F6C"/>
            </w:tcBorders>
          </w:tcPr>
          <w:p w14:paraId="74B333D1" w14:textId="77777777" w:rsidR="002A4206" w:rsidRPr="0052771F" w:rsidRDefault="002A4206" w:rsidP="0012778A">
            <w:pPr>
              <w:pStyle w:val="Sansinterligne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2771F">
              <w:rPr>
                <w:rFonts w:ascii="Arial" w:hAnsi="Arial" w:cs="Arial"/>
                <w:sz w:val="22"/>
                <w:szCs w:val="22"/>
              </w:rPr>
              <w:t>Autre lieu d’hébergement ou de long séjour</w:t>
            </w:r>
          </w:p>
        </w:tc>
      </w:tr>
      <w:tr w:rsidR="002A4206" w:rsidRPr="00CF1BC5" w14:paraId="7B1C3B1A" w14:textId="77777777" w:rsidTr="006A7044">
        <w:trPr>
          <w:gridAfter w:val="1"/>
          <w:wAfter w:w="3835" w:type="dxa"/>
        </w:trPr>
        <w:tc>
          <w:tcPr>
            <w:tcW w:w="495" w:type="dxa"/>
            <w:tcBorders>
              <w:top w:val="single" w:sz="4" w:space="0" w:color="FF6F6C"/>
              <w:left w:val="single" w:sz="4" w:space="0" w:color="FF6F6C"/>
              <w:bottom w:val="single" w:sz="4" w:space="0" w:color="FF6F6C"/>
              <w:right w:val="single" w:sz="4" w:space="0" w:color="FF6F6C"/>
            </w:tcBorders>
          </w:tcPr>
          <w:p w14:paraId="08867A9B" w14:textId="77777777" w:rsidR="002A4206" w:rsidRPr="0052771F" w:rsidRDefault="002A4206" w:rsidP="0012778A">
            <w:pPr>
              <w:pStyle w:val="Sansinterligne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2771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71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2771F">
              <w:rPr>
                <w:rFonts w:ascii="Arial" w:hAnsi="Arial" w:cs="Arial"/>
                <w:sz w:val="22"/>
                <w:szCs w:val="22"/>
              </w:rPr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95" w:type="dxa"/>
            <w:tcBorders>
              <w:top w:val="single" w:sz="4" w:space="0" w:color="FF6F6C"/>
              <w:left w:val="single" w:sz="4" w:space="0" w:color="FF6F6C"/>
              <w:bottom w:val="single" w:sz="4" w:space="0" w:color="FF6F6C"/>
              <w:right w:val="single" w:sz="4" w:space="0" w:color="FF6F6C"/>
            </w:tcBorders>
          </w:tcPr>
          <w:p w14:paraId="2A1A306D" w14:textId="77777777" w:rsidR="002A4206" w:rsidRPr="0052771F" w:rsidRDefault="002A4206" w:rsidP="0012778A">
            <w:pPr>
              <w:pStyle w:val="Sansinterligne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2771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71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2771F">
              <w:rPr>
                <w:rFonts w:ascii="Arial" w:hAnsi="Arial" w:cs="Arial"/>
                <w:sz w:val="22"/>
                <w:szCs w:val="22"/>
              </w:rPr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381" w:type="dxa"/>
            <w:tcBorders>
              <w:top w:val="single" w:sz="4" w:space="0" w:color="FF6F6C"/>
              <w:left w:val="single" w:sz="4" w:space="0" w:color="FF6F6C"/>
              <w:bottom w:val="single" w:sz="4" w:space="0" w:color="FF6F6C"/>
              <w:right w:val="single" w:sz="4" w:space="0" w:color="FF6F6C"/>
            </w:tcBorders>
          </w:tcPr>
          <w:p w14:paraId="49C08E34" w14:textId="77777777" w:rsidR="002A4206" w:rsidRPr="0052771F" w:rsidRDefault="002A4206" w:rsidP="0012778A">
            <w:pPr>
              <w:pStyle w:val="Sansinterligne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2771F">
              <w:rPr>
                <w:rFonts w:ascii="Arial" w:hAnsi="Arial" w:cs="Arial"/>
                <w:sz w:val="22"/>
                <w:szCs w:val="22"/>
              </w:rPr>
              <w:t>Ecole spécialisée</w:t>
            </w:r>
          </w:p>
        </w:tc>
      </w:tr>
      <w:tr w:rsidR="002A4206" w:rsidRPr="00CF1BC5" w14:paraId="4A4C1D40" w14:textId="77777777" w:rsidTr="006A7044">
        <w:trPr>
          <w:gridAfter w:val="1"/>
          <w:wAfter w:w="3835" w:type="dxa"/>
        </w:trPr>
        <w:tc>
          <w:tcPr>
            <w:tcW w:w="495" w:type="dxa"/>
            <w:tcBorders>
              <w:top w:val="single" w:sz="4" w:space="0" w:color="FF6F6C"/>
              <w:left w:val="single" w:sz="4" w:space="0" w:color="FF6F6C"/>
              <w:bottom w:val="single" w:sz="2" w:space="0" w:color="FFFFFF" w:themeColor="background1"/>
              <w:right w:val="single" w:sz="2" w:space="0" w:color="FFFFFF" w:themeColor="background1"/>
            </w:tcBorders>
          </w:tcPr>
          <w:p w14:paraId="051448F6" w14:textId="77777777" w:rsidR="002A4206" w:rsidRPr="0052771F" w:rsidRDefault="002A4206" w:rsidP="0012778A">
            <w:pPr>
              <w:pStyle w:val="Sansinterligne"/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sz="4" w:space="0" w:color="FF6F6C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14:paraId="763FCA39" w14:textId="77777777" w:rsidR="002A4206" w:rsidRPr="0052771F" w:rsidRDefault="002A4206" w:rsidP="0012778A">
            <w:pPr>
              <w:pStyle w:val="Sansinterligne"/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1" w:type="dxa"/>
            <w:tcBorders>
              <w:top w:val="single" w:sz="4" w:space="0" w:color="FF6F6C"/>
              <w:left w:val="single" w:sz="2" w:space="0" w:color="FFFFFF" w:themeColor="background1"/>
              <w:bottom w:val="single" w:sz="2" w:space="0" w:color="FFFFFF" w:themeColor="background1"/>
              <w:right w:val="single" w:sz="4" w:space="0" w:color="FF6F6C"/>
            </w:tcBorders>
          </w:tcPr>
          <w:p w14:paraId="083DEA24" w14:textId="77777777" w:rsidR="002A4206" w:rsidRPr="0052771F" w:rsidRDefault="002A4206" w:rsidP="0012778A">
            <w:pPr>
              <w:pStyle w:val="Sansinterligne"/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4206" w:rsidRPr="00CF1BC5" w14:paraId="3E8367E9" w14:textId="77777777" w:rsidTr="006A7044">
        <w:trPr>
          <w:gridAfter w:val="1"/>
          <w:wAfter w:w="3835" w:type="dxa"/>
        </w:trPr>
        <w:tc>
          <w:tcPr>
            <w:tcW w:w="495" w:type="dxa"/>
            <w:tcBorders>
              <w:top w:val="single" w:sz="2" w:space="0" w:color="FFFFFF" w:themeColor="background1"/>
              <w:left w:val="single" w:sz="4" w:space="0" w:color="FF6F6C"/>
              <w:bottom w:val="single" w:sz="4" w:space="0" w:color="FF6F6C"/>
              <w:right w:val="single" w:sz="2" w:space="0" w:color="FFFFFF" w:themeColor="background1"/>
            </w:tcBorders>
          </w:tcPr>
          <w:p w14:paraId="650B069A" w14:textId="77777777" w:rsidR="002A4206" w:rsidRPr="0052771F" w:rsidRDefault="002A4206" w:rsidP="0012778A">
            <w:pPr>
              <w:pStyle w:val="Sansinterligne"/>
              <w:spacing w:before="40" w:after="4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4" w:space="0" w:color="FF6F6C"/>
              <w:right w:val="single" w:sz="2" w:space="0" w:color="FFFFFF" w:themeColor="background1"/>
            </w:tcBorders>
          </w:tcPr>
          <w:p w14:paraId="7309206D" w14:textId="77777777" w:rsidR="002A4206" w:rsidRPr="0052771F" w:rsidRDefault="002A4206" w:rsidP="0012778A">
            <w:pPr>
              <w:pStyle w:val="Sansinterligne"/>
              <w:spacing w:before="40" w:after="4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38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4" w:space="0" w:color="FF6F6C"/>
              <w:right w:val="single" w:sz="4" w:space="0" w:color="FF6F6C"/>
            </w:tcBorders>
          </w:tcPr>
          <w:p w14:paraId="402DF7AC" w14:textId="77777777" w:rsidR="002A4206" w:rsidRPr="0052771F" w:rsidRDefault="002A4206" w:rsidP="0012778A">
            <w:pPr>
              <w:pStyle w:val="Sansinterligne"/>
              <w:spacing w:before="40" w:after="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2771F">
              <w:rPr>
                <w:rFonts w:ascii="Arial" w:hAnsi="Arial" w:cs="Arial"/>
                <w:b/>
                <w:bCs/>
                <w:sz w:val="22"/>
                <w:szCs w:val="22"/>
              </w:rPr>
              <w:t>Contexte institutionnel</w:t>
            </w:r>
          </w:p>
        </w:tc>
      </w:tr>
      <w:tr w:rsidR="002A4206" w:rsidRPr="00CF1BC5" w14:paraId="38BD9874" w14:textId="77777777" w:rsidTr="006A7044">
        <w:trPr>
          <w:gridAfter w:val="1"/>
          <w:wAfter w:w="3835" w:type="dxa"/>
        </w:trPr>
        <w:tc>
          <w:tcPr>
            <w:tcW w:w="495" w:type="dxa"/>
            <w:tcBorders>
              <w:top w:val="single" w:sz="4" w:space="0" w:color="FF6F6C"/>
              <w:left w:val="single" w:sz="4" w:space="0" w:color="FF6F6C"/>
              <w:bottom w:val="single" w:sz="4" w:space="0" w:color="FF6F6C"/>
              <w:right w:val="single" w:sz="2" w:space="0" w:color="FFFFFF" w:themeColor="background1"/>
            </w:tcBorders>
          </w:tcPr>
          <w:p w14:paraId="52363B19" w14:textId="77777777" w:rsidR="002A4206" w:rsidRPr="0052771F" w:rsidRDefault="002A4206" w:rsidP="0012778A">
            <w:pPr>
              <w:pStyle w:val="Sansinterligne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2771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71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2771F">
              <w:rPr>
                <w:rFonts w:ascii="Arial" w:hAnsi="Arial" w:cs="Arial"/>
                <w:sz w:val="22"/>
                <w:szCs w:val="22"/>
              </w:rPr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95" w:type="dxa"/>
            <w:tcBorders>
              <w:top w:val="single" w:sz="4" w:space="0" w:color="FF6F6C"/>
              <w:left w:val="single" w:sz="2" w:space="0" w:color="FFFFFF" w:themeColor="background1"/>
              <w:bottom w:val="single" w:sz="4" w:space="0" w:color="FF6F6C"/>
              <w:right w:val="single" w:sz="2" w:space="0" w:color="FFFFFF" w:themeColor="background1"/>
            </w:tcBorders>
          </w:tcPr>
          <w:p w14:paraId="058605AD" w14:textId="77777777" w:rsidR="002A4206" w:rsidRPr="0052771F" w:rsidRDefault="002A4206" w:rsidP="0012778A">
            <w:pPr>
              <w:pStyle w:val="Sansinterligne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2771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71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2771F">
              <w:rPr>
                <w:rFonts w:ascii="Arial" w:hAnsi="Arial" w:cs="Arial"/>
                <w:sz w:val="22"/>
                <w:szCs w:val="22"/>
              </w:rPr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381" w:type="dxa"/>
            <w:tcBorders>
              <w:top w:val="single" w:sz="4" w:space="0" w:color="FF6F6C"/>
              <w:left w:val="single" w:sz="2" w:space="0" w:color="FFFFFF" w:themeColor="background1"/>
              <w:bottom w:val="single" w:sz="4" w:space="0" w:color="FF6F6C"/>
              <w:right w:val="single" w:sz="4" w:space="0" w:color="FF6F6C"/>
            </w:tcBorders>
          </w:tcPr>
          <w:p w14:paraId="01947E4A" w14:textId="77777777" w:rsidR="002A4206" w:rsidRPr="0052771F" w:rsidRDefault="002A4206" w:rsidP="0012778A">
            <w:pPr>
              <w:pStyle w:val="Sansinterligne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2771F">
              <w:rPr>
                <w:rFonts w:ascii="Arial" w:hAnsi="Arial" w:cs="Arial"/>
                <w:sz w:val="22"/>
                <w:szCs w:val="22"/>
              </w:rPr>
              <w:t>Situation aigue, subaigüe</w:t>
            </w:r>
          </w:p>
        </w:tc>
      </w:tr>
      <w:tr w:rsidR="002A4206" w:rsidRPr="00CF1BC5" w14:paraId="459C52EE" w14:textId="77777777" w:rsidTr="006A7044">
        <w:trPr>
          <w:gridAfter w:val="1"/>
          <w:wAfter w:w="3835" w:type="dxa"/>
        </w:trPr>
        <w:tc>
          <w:tcPr>
            <w:tcW w:w="495" w:type="dxa"/>
            <w:tcBorders>
              <w:top w:val="single" w:sz="4" w:space="0" w:color="FF6F6C"/>
              <w:left w:val="single" w:sz="4" w:space="0" w:color="FF6F6C"/>
              <w:bottom w:val="single" w:sz="4" w:space="0" w:color="FF6F6C"/>
              <w:right w:val="single" w:sz="4" w:space="0" w:color="FF6F6C"/>
            </w:tcBorders>
          </w:tcPr>
          <w:p w14:paraId="5C8E5D20" w14:textId="77777777" w:rsidR="002A4206" w:rsidRPr="0052771F" w:rsidRDefault="002A4206" w:rsidP="0012778A">
            <w:pPr>
              <w:pStyle w:val="Sansinterligne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2771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71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2771F">
              <w:rPr>
                <w:rFonts w:ascii="Arial" w:hAnsi="Arial" w:cs="Arial"/>
                <w:sz w:val="22"/>
                <w:szCs w:val="22"/>
              </w:rPr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95" w:type="dxa"/>
            <w:tcBorders>
              <w:top w:val="single" w:sz="4" w:space="0" w:color="FF6F6C"/>
              <w:left w:val="single" w:sz="4" w:space="0" w:color="FF6F6C"/>
              <w:bottom w:val="single" w:sz="4" w:space="0" w:color="FF6F6C"/>
              <w:right w:val="single" w:sz="4" w:space="0" w:color="FF6F6C"/>
            </w:tcBorders>
          </w:tcPr>
          <w:p w14:paraId="5C9788C3" w14:textId="77777777" w:rsidR="002A4206" w:rsidRPr="0052771F" w:rsidRDefault="002A4206" w:rsidP="0012778A">
            <w:pPr>
              <w:pStyle w:val="Sansinterligne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2771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71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2771F">
              <w:rPr>
                <w:rFonts w:ascii="Arial" w:hAnsi="Arial" w:cs="Arial"/>
                <w:sz w:val="22"/>
                <w:szCs w:val="22"/>
              </w:rPr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381" w:type="dxa"/>
            <w:tcBorders>
              <w:top w:val="single" w:sz="4" w:space="0" w:color="FF6F6C"/>
              <w:left w:val="single" w:sz="4" w:space="0" w:color="FF6F6C"/>
              <w:bottom w:val="single" w:sz="4" w:space="0" w:color="FF6F6C"/>
              <w:right w:val="single" w:sz="4" w:space="0" w:color="FF6F6C"/>
            </w:tcBorders>
          </w:tcPr>
          <w:p w14:paraId="3C668F82" w14:textId="77777777" w:rsidR="002A4206" w:rsidRPr="0052771F" w:rsidRDefault="002A4206" w:rsidP="0012778A">
            <w:pPr>
              <w:pStyle w:val="Sansinterligne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2771F">
              <w:rPr>
                <w:rFonts w:ascii="Arial" w:hAnsi="Arial" w:cs="Arial"/>
                <w:sz w:val="22"/>
                <w:szCs w:val="22"/>
              </w:rPr>
              <w:t>Situation chronique</w:t>
            </w:r>
          </w:p>
        </w:tc>
      </w:tr>
      <w:tr w:rsidR="002A4206" w14:paraId="6E4EA95D" w14:textId="77777777" w:rsidTr="00CB7B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206" w:type="dxa"/>
            <w:gridSpan w:val="4"/>
            <w:tcBorders>
              <w:bottom w:val="nil"/>
            </w:tcBorders>
          </w:tcPr>
          <w:p w14:paraId="19265319" w14:textId="77777777" w:rsidR="002A4206" w:rsidRPr="0052771F" w:rsidRDefault="002A4206" w:rsidP="0012778A">
            <w:pPr>
              <w:pStyle w:val="Sous-titre"/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52771F">
              <w:rPr>
                <w:rFonts w:ascii="Arial" w:hAnsi="Arial" w:cs="Arial"/>
                <w:color w:val="FF6F6C"/>
                <w:sz w:val="22"/>
                <w:szCs w:val="22"/>
              </w:rPr>
              <w:lastRenderedPageBreak/>
              <w:t>Commentaires</w:t>
            </w:r>
          </w:p>
        </w:tc>
      </w:tr>
      <w:tr w:rsidR="002A4206" w14:paraId="39A3F828" w14:textId="77777777" w:rsidTr="00CB7B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825"/>
        </w:trPr>
        <w:sdt>
          <w:sdtPr>
            <w:id w:val="-1963107648"/>
            <w:placeholder>
              <w:docPart w:val="EEB0C6B488614494B5A59D182D111C25"/>
            </w:placeholder>
            <w:showingPlcHdr/>
            <w:text w:multiLine="1"/>
          </w:sdtPr>
          <w:sdtContent>
            <w:tc>
              <w:tcPr>
                <w:tcW w:w="10206" w:type="dxa"/>
                <w:gridSpan w:val="4"/>
                <w:tcBorders>
                  <w:top w:val="nil"/>
                </w:tcBorders>
              </w:tcPr>
              <w:p w14:paraId="5AC45955" w14:textId="77777777" w:rsidR="002A4206" w:rsidRDefault="002A4206" w:rsidP="0012778A">
                <w:pPr>
                  <w:pStyle w:val="Sansinterligne"/>
                  <w:jc w:val="left"/>
                </w:pPr>
                <w:r>
                  <w:t xml:space="preserve">     </w:t>
                </w:r>
              </w:p>
            </w:tc>
          </w:sdtContent>
        </w:sdt>
      </w:tr>
    </w:tbl>
    <w:p w14:paraId="6273EE0C" w14:textId="77777777" w:rsidR="002A4206" w:rsidRPr="00B9161F" w:rsidRDefault="002A4206" w:rsidP="002A4206">
      <w:pPr>
        <w:pStyle w:val="Sansinterligne"/>
      </w:pPr>
      <w:r w:rsidRPr="00B9161F">
        <w:br w:type="page"/>
      </w:r>
    </w:p>
    <w:p w14:paraId="14802232" w14:textId="77777777" w:rsidR="002A4206" w:rsidRDefault="002A4206" w:rsidP="00CB7BB1">
      <w:pPr>
        <w:pStyle w:val="Sur-TitreHESAV0"/>
      </w:pPr>
      <w:r w:rsidRPr="00C36F45">
        <w:lastRenderedPageBreak/>
        <w:t>Absences</w:t>
      </w:r>
    </w:p>
    <w:p w14:paraId="12AC97DB" w14:textId="77777777" w:rsidR="002A4206" w:rsidRDefault="002A4206" w:rsidP="002A4206">
      <w:pPr>
        <w:pStyle w:val="Sansinterligne"/>
      </w:pPr>
    </w:p>
    <w:tbl>
      <w:tblPr>
        <w:tblStyle w:val="Grilledutableau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5"/>
        <w:gridCol w:w="567"/>
        <w:gridCol w:w="709"/>
        <w:gridCol w:w="851"/>
        <w:gridCol w:w="4110"/>
      </w:tblGrid>
      <w:tr w:rsidR="002A4206" w:rsidRPr="00CB7BB1" w14:paraId="08FD40E0" w14:textId="77777777" w:rsidTr="006A7044">
        <w:trPr>
          <w:trHeight w:val="227"/>
        </w:trPr>
        <w:tc>
          <w:tcPr>
            <w:tcW w:w="2835" w:type="dxa"/>
            <w:vAlign w:val="bottom"/>
          </w:tcPr>
          <w:p w14:paraId="024A6F2D" w14:textId="2D2B8E43" w:rsidR="002A4206" w:rsidRPr="00CB7BB1" w:rsidRDefault="002A4206" w:rsidP="00CB7BB1">
            <w:pPr>
              <w:pStyle w:val="Sansinterligne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CB7BB1">
              <w:rPr>
                <w:rFonts w:ascii="Arial" w:hAnsi="Arial" w:cs="Arial"/>
                <w:sz w:val="22"/>
                <w:szCs w:val="22"/>
              </w:rPr>
              <w:t>Nombre de jours</w:t>
            </w:r>
            <w:r w:rsidR="00CB7BB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B7BB1">
              <w:rPr>
                <w:rFonts w:ascii="Arial" w:hAnsi="Arial" w:cs="Arial"/>
                <w:sz w:val="22"/>
                <w:szCs w:val="22"/>
              </w:rPr>
              <w:t xml:space="preserve">d’absence : 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1657802105"/>
            <w:placeholder>
              <w:docPart w:val="EDD2BCEBC624416B80EFB80868D74066"/>
            </w:placeholder>
            <w:showingPlcHdr/>
            <w:text/>
          </w:sdtPr>
          <w:sdtContent>
            <w:tc>
              <w:tcPr>
                <w:tcW w:w="567" w:type="dxa"/>
                <w:tcBorders>
                  <w:bottom w:val="single" w:sz="4" w:space="0" w:color="FF6F6C"/>
                </w:tcBorders>
                <w:vAlign w:val="bottom"/>
              </w:tcPr>
              <w:p w14:paraId="7C97B0D0" w14:textId="77777777" w:rsidR="002A4206" w:rsidRPr="00CB7BB1" w:rsidRDefault="002A4206" w:rsidP="00CB7BB1">
                <w:pPr>
                  <w:pStyle w:val="Sansinterligne"/>
                  <w:jc w:val="left"/>
                  <w:rPr>
                    <w:rFonts w:ascii="Arial" w:hAnsi="Arial" w:cs="Arial"/>
                    <w:sz w:val="22"/>
                    <w:szCs w:val="22"/>
                  </w:rPr>
                </w:pPr>
                <w:r w:rsidRPr="00CB7BB1">
                  <w:rPr>
                    <w:rStyle w:val="Textedelespacerserv"/>
                    <w:rFonts w:ascii="Arial" w:hAnsi="Arial" w:cs="Arial"/>
                    <w:sz w:val="22"/>
                    <w:szCs w:val="22"/>
                  </w:rPr>
                  <w:t xml:space="preserve">    </w:t>
                </w:r>
              </w:p>
            </w:tc>
          </w:sdtContent>
        </w:sdt>
        <w:tc>
          <w:tcPr>
            <w:tcW w:w="709" w:type="dxa"/>
            <w:vAlign w:val="bottom"/>
          </w:tcPr>
          <w:p w14:paraId="626726DB" w14:textId="77777777" w:rsidR="002A4206" w:rsidRPr="00CB7BB1" w:rsidRDefault="002A4206" w:rsidP="00CB7BB1">
            <w:pPr>
              <w:pStyle w:val="Sansinterligne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vAlign w:val="bottom"/>
          </w:tcPr>
          <w:p w14:paraId="67034260" w14:textId="77777777" w:rsidR="00CB7BB1" w:rsidRDefault="00CB7BB1" w:rsidP="00CB7BB1">
            <w:pPr>
              <w:pStyle w:val="Sansinterligne"/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14:paraId="2A4A83BD" w14:textId="6C2AE0FA" w:rsidR="002A4206" w:rsidRPr="00CB7BB1" w:rsidRDefault="002A4206" w:rsidP="00CB7BB1">
            <w:pPr>
              <w:pStyle w:val="Sansinterligne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CB7BB1">
              <w:rPr>
                <w:rFonts w:ascii="Arial" w:hAnsi="Arial" w:cs="Arial"/>
                <w:sz w:val="22"/>
                <w:szCs w:val="22"/>
              </w:rPr>
              <w:t>Motifs :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316381672"/>
            <w:placeholder>
              <w:docPart w:val="B96913ACD828486ABC457D124762C896"/>
            </w:placeholder>
            <w:showingPlcHdr/>
            <w:text/>
          </w:sdtPr>
          <w:sdtContent>
            <w:tc>
              <w:tcPr>
                <w:tcW w:w="4110" w:type="dxa"/>
                <w:tcBorders>
                  <w:bottom w:val="single" w:sz="4" w:space="0" w:color="FF6F6C"/>
                </w:tcBorders>
                <w:vAlign w:val="bottom"/>
              </w:tcPr>
              <w:p w14:paraId="07ACBDE2" w14:textId="77777777" w:rsidR="002A4206" w:rsidRPr="00CB7BB1" w:rsidRDefault="002A4206" w:rsidP="00CB7BB1">
                <w:pPr>
                  <w:pStyle w:val="Sansinterligne"/>
                  <w:jc w:val="left"/>
                  <w:rPr>
                    <w:rFonts w:ascii="Arial" w:hAnsi="Arial" w:cs="Arial"/>
                    <w:sz w:val="22"/>
                    <w:szCs w:val="22"/>
                  </w:rPr>
                </w:pPr>
                <w:r w:rsidRPr="00CB7BB1">
                  <w:rPr>
                    <w:rStyle w:val="Textedelespacerserv"/>
                    <w:rFonts w:ascii="Arial" w:hAnsi="Arial" w:cs="Arial"/>
                    <w:sz w:val="22"/>
                    <w:szCs w:val="22"/>
                  </w:rPr>
                  <w:t xml:space="preserve">    </w:t>
                </w:r>
              </w:p>
            </w:tc>
          </w:sdtContent>
        </w:sdt>
      </w:tr>
    </w:tbl>
    <w:p w14:paraId="76AE8692" w14:textId="77777777" w:rsidR="002A4206" w:rsidRDefault="002A4206" w:rsidP="00CB7BB1">
      <w:pPr>
        <w:pStyle w:val="Sansinterligne"/>
        <w:jc w:val="left"/>
      </w:pPr>
    </w:p>
    <w:p w14:paraId="206D8DE5" w14:textId="77777777" w:rsidR="002A4206" w:rsidRPr="00CB7BB1" w:rsidRDefault="002A4206" w:rsidP="00CB7BB1">
      <w:pPr>
        <w:pStyle w:val="Sansinterligne"/>
        <w:jc w:val="left"/>
        <w:rPr>
          <w:rFonts w:ascii="Arial" w:hAnsi="Arial" w:cs="Arial"/>
          <w:i/>
          <w:iCs/>
          <w:sz w:val="22"/>
          <w:szCs w:val="22"/>
        </w:rPr>
      </w:pPr>
      <w:r w:rsidRPr="00CB7BB1">
        <w:rPr>
          <w:rFonts w:ascii="Arial" w:hAnsi="Arial" w:cs="Arial"/>
          <w:i/>
          <w:iCs/>
          <w:sz w:val="22"/>
          <w:szCs w:val="22"/>
        </w:rPr>
        <w:t xml:space="preserve">Lors d’une absence jusqu’à 10 jours, la période est évaluée normalement. </w:t>
      </w:r>
    </w:p>
    <w:p w14:paraId="321D2621" w14:textId="234CA0F3" w:rsidR="00CB7BB1" w:rsidRPr="00CB7BB1" w:rsidRDefault="002A4206" w:rsidP="00CB7BB1">
      <w:pPr>
        <w:pStyle w:val="Sansinterligne"/>
        <w:jc w:val="left"/>
        <w:rPr>
          <w:rFonts w:ascii="Arial" w:hAnsi="Arial" w:cs="Arial"/>
          <w:i/>
          <w:iCs/>
          <w:sz w:val="22"/>
          <w:szCs w:val="22"/>
        </w:rPr>
      </w:pPr>
      <w:r w:rsidRPr="00CB7BB1">
        <w:rPr>
          <w:rFonts w:ascii="Arial" w:hAnsi="Arial" w:cs="Arial"/>
          <w:i/>
          <w:iCs/>
          <w:sz w:val="22"/>
          <w:szCs w:val="22"/>
        </w:rPr>
        <w:t xml:space="preserve">Toute absence de plus de 10 jours ouvrables durant la période de formation pratique, entraîne sa non-validation. </w:t>
      </w:r>
    </w:p>
    <w:p w14:paraId="02EC3865" w14:textId="77777777" w:rsidR="002A4206" w:rsidRPr="00CB7BB1" w:rsidRDefault="002A4206" w:rsidP="00CB7BB1">
      <w:pPr>
        <w:pStyle w:val="Sansinterligne"/>
        <w:jc w:val="left"/>
        <w:rPr>
          <w:rFonts w:ascii="Arial" w:hAnsi="Arial" w:cs="Arial"/>
          <w:i/>
          <w:iCs/>
          <w:sz w:val="22"/>
          <w:szCs w:val="22"/>
        </w:rPr>
      </w:pPr>
      <w:r w:rsidRPr="00CB7BB1">
        <w:rPr>
          <w:rFonts w:ascii="Arial" w:hAnsi="Arial" w:cs="Arial"/>
          <w:i/>
          <w:iCs/>
          <w:sz w:val="22"/>
          <w:szCs w:val="22"/>
        </w:rPr>
        <w:t>Lorsqu’une absence de plus de 10 jours est médicalement certifiée, la période de formation pratique ne peut pas être validée mais elle n’est pas échouée.</w:t>
      </w:r>
    </w:p>
    <w:p w14:paraId="3B3C3E0D" w14:textId="77777777" w:rsidR="002A4206" w:rsidRPr="00C36F45" w:rsidRDefault="002A4206" w:rsidP="002A4206">
      <w:pPr>
        <w:pStyle w:val="Sansinterligne"/>
      </w:pPr>
    </w:p>
    <w:p w14:paraId="11255DE2" w14:textId="77777777" w:rsidR="002A4206" w:rsidRPr="00F46598" w:rsidRDefault="002A4206" w:rsidP="00CB7BB1">
      <w:pPr>
        <w:pStyle w:val="Sur-TitreHESAV0"/>
        <w:rPr>
          <w:lang w:val="fr-CH"/>
        </w:rPr>
      </w:pPr>
      <w:r w:rsidRPr="00F46598">
        <w:rPr>
          <w:lang w:val="fr-CH"/>
        </w:rPr>
        <w:t>Calcul de la note du stage en 3 étapes</w:t>
      </w:r>
    </w:p>
    <w:p w14:paraId="618F5375" w14:textId="77777777" w:rsidR="002A4206" w:rsidRPr="00BE57E8" w:rsidRDefault="002A4206" w:rsidP="002A4206">
      <w:pPr>
        <w:rPr>
          <w:rFonts w:cstheme="minorHAnsi"/>
          <w:b/>
          <w:bCs/>
        </w:rPr>
      </w:pPr>
      <w:r w:rsidRPr="00BE57E8">
        <w:rPr>
          <w:rFonts w:cstheme="minorHAnsi"/>
          <w:b/>
          <w:bCs/>
        </w:rPr>
        <w:t>1. Activités essentielles</w:t>
      </w:r>
    </w:p>
    <w:p w14:paraId="52819DB9" w14:textId="77777777" w:rsidR="002A4206" w:rsidRPr="00CB7BB1" w:rsidRDefault="002A4206" w:rsidP="002A4206">
      <w:pPr>
        <w:pStyle w:val="Sansinterligne"/>
        <w:rPr>
          <w:rFonts w:ascii="Arial" w:hAnsi="Arial" w:cs="Arial"/>
          <w:sz w:val="22"/>
          <w:szCs w:val="22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5"/>
        <w:gridCol w:w="566"/>
        <w:gridCol w:w="715"/>
      </w:tblGrid>
      <w:tr w:rsidR="002A4206" w:rsidRPr="00CB7BB1" w14:paraId="3C3CABE9" w14:textId="77777777" w:rsidTr="0012778A">
        <w:trPr>
          <w:trHeight w:val="340"/>
        </w:trPr>
        <w:tc>
          <w:tcPr>
            <w:tcW w:w="4395" w:type="dxa"/>
            <w:vAlign w:val="bottom"/>
          </w:tcPr>
          <w:p w14:paraId="518CA377" w14:textId="67F400F9" w:rsidR="002A4206" w:rsidRPr="00CB7BB1" w:rsidRDefault="002A4206" w:rsidP="0012778A">
            <w:pPr>
              <w:pStyle w:val="Sansinterligne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CB7BB1">
              <w:rPr>
                <w:rFonts w:ascii="Arial" w:hAnsi="Arial" w:cs="Arial"/>
                <w:sz w:val="22"/>
                <w:szCs w:val="22"/>
              </w:rPr>
              <w:t xml:space="preserve">Les </w:t>
            </w:r>
            <w:r w:rsidR="00A108F6">
              <w:rPr>
                <w:rFonts w:ascii="Arial" w:hAnsi="Arial" w:cs="Arial"/>
                <w:sz w:val="22"/>
                <w:szCs w:val="22"/>
              </w:rPr>
              <w:t>1</w:t>
            </w:r>
            <w:r w:rsidR="004728AC">
              <w:rPr>
                <w:rFonts w:ascii="Arial" w:hAnsi="Arial" w:cs="Arial"/>
                <w:sz w:val="22"/>
                <w:szCs w:val="22"/>
              </w:rPr>
              <w:t>6</w:t>
            </w:r>
            <w:r w:rsidRPr="00CB7BB1">
              <w:rPr>
                <w:rFonts w:ascii="Arial" w:hAnsi="Arial" w:cs="Arial"/>
                <w:sz w:val="22"/>
                <w:szCs w:val="22"/>
              </w:rPr>
              <w:t xml:space="preserve"> activités essentielles sont validées :</w:t>
            </w:r>
          </w:p>
        </w:tc>
        <w:tc>
          <w:tcPr>
            <w:tcW w:w="566" w:type="dxa"/>
            <w:vAlign w:val="bottom"/>
          </w:tcPr>
          <w:p w14:paraId="1B67DD3B" w14:textId="326000A4" w:rsidR="002A4206" w:rsidRPr="00CB7BB1" w:rsidRDefault="00CB7BB1" w:rsidP="0012778A">
            <w:pPr>
              <w:pStyle w:val="Sansinterligne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aseACocher1"/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"/>
          </w:p>
        </w:tc>
        <w:tc>
          <w:tcPr>
            <w:tcW w:w="715" w:type="dxa"/>
            <w:vAlign w:val="bottom"/>
          </w:tcPr>
          <w:p w14:paraId="7A9EE178" w14:textId="77777777" w:rsidR="002A4206" w:rsidRPr="00CB7BB1" w:rsidRDefault="002A4206" w:rsidP="0012778A">
            <w:pPr>
              <w:pStyle w:val="Sansinterligne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CB7BB1">
              <w:rPr>
                <w:rFonts w:ascii="Arial" w:hAnsi="Arial" w:cs="Arial"/>
                <w:sz w:val="22"/>
                <w:szCs w:val="22"/>
              </w:rPr>
              <w:t>Oui</w:t>
            </w:r>
          </w:p>
        </w:tc>
      </w:tr>
      <w:tr w:rsidR="002A4206" w:rsidRPr="00CB7BB1" w14:paraId="6B029DB8" w14:textId="77777777" w:rsidTr="0012778A">
        <w:trPr>
          <w:trHeight w:val="340"/>
        </w:trPr>
        <w:tc>
          <w:tcPr>
            <w:tcW w:w="4395" w:type="dxa"/>
            <w:vAlign w:val="bottom"/>
          </w:tcPr>
          <w:p w14:paraId="7E9BD219" w14:textId="77777777" w:rsidR="002A4206" w:rsidRPr="00CB7BB1" w:rsidRDefault="002A4206" w:rsidP="0012778A">
            <w:pPr>
              <w:pStyle w:val="Sansinterligne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6" w:type="dxa"/>
            <w:vAlign w:val="bottom"/>
          </w:tcPr>
          <w:p w14:paraId="3AD7FBB9" w14:textId="77777777" w:rsidR="002A4206" w:rsidRPr="00CB7BB1" w:rsidRDefault="002A4206" w:rsidP="0012778A">
            <w:pPr>
              <w:pStyle w:val="Sansinterligne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CB7BB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B7BB1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CB7BB1">
              <w:rPr>
                <w:rFonts w:ascii="Arial" w:hAnsi="Arial" w:cs="Arial"/>
                <w:sz w:val="22"/>
                <w:szCs w:val="22"/>
              </w:rPr>
            </w:r>
            <w:r w:rsidRPr="00CB7BB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B7BB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715" w:type="dxa"/>
            <w:vAlign w:val="bottom"/>
          </w:tcPr>
          <w:p w14:paraId="0AE0BEC1" w14:textId="77777777" w:rsidR="002A4206" w:rsidRPr="00CB7BB1" w:rsidRDefault="002A4206" w:rsidP="0012778A">
            <w:pPr>
              <w:pStyle w:val="Sansinterligne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CB7BB1">
              <w:rPr>
                <w:rFonts w:ascii="Arial" w:hAnsi="Arial" w:cs="Arial"/>
                <w:sz w:val="22"/>
                <w:szCs w:val="22"/>
              </w:rPr>
              <w:t>Non</w:t>
            </w:r>
          </w:p>
        </w:tc>
      </w:tr>
      <w:tr w:rsidR="002A4206" w14:paraId="6ACB541E" w14:textId="77777777" w:rsidTr="0012778A">
        <w:trPr>
          <w:trHeight w:val="340"/>
        </w:trPr>
        <w:tc>
          <w:tcPr>
            <w:tcW w:w="4395" w:type="dxa"/>
            <w:vAlign w:val="bottom"/>
          </w:tcPr>
          <w:p w14:paraId="5E69911B" w14:textId="77777777" w:rsidR="002A4206" w:rsidRDefault="002A4206" w:rsidP="0012778A">
            <w:pPr>
              <w:pStyle w:val="Sansinterligne"/>
              <w:jc w:val="left"/>
            </w:pPr>
          </w:p>
        </w:tc>
        <w:tc>
          <w:tcPr>
            <w:tcW w:w="566" w:type="dxa"/>
            <w:vAlign w:val="bottom"/>
          </w:tcPr>
          <w:p w14:paraId="12F09CFE" w14:textId="77777777" w:rsidR="002A4206" w:rsidRDefault="002A4206" w:rsidP="0012778A">
            <w:pPr>
              <w:pStyle w:val="Sansinterligne"/>
              <w:jc w:val="left"/>
            </w:pPr>
          </w:p>
        </w:tc>
        <w:tc>
          <w:tcPr>
            <w:tcW w:w="715" w:type="dxa"/>
            <w:vAlign w:val="bottom"/>
          </w:tcPr>
          <w:p w14:paraId="33C36A21" w14:textId="77777777" w:rsidR="002A4206" w:rsidRDefault="002A4206" w:rsidP="0012778A">
            <w:pPr>
              <w:pStyle w:val="Sansinterligne"/>
              <w:jc w:val="left"/>
            </w:pPr>
          </w:p>
        </w:tc>
      </w:tr>
    </w:tbl>
    <w:p w14:paraId="156704D4" w14:textId="77777777" w:rsidR="002A4206" w:rsidRPr="00CB7BB1" w:rsidRDefault="002A4206" w:rsidP="00CB7BB1">
      <w:pPr>
        <w:pStyle w:val="Sansinterligne"/>
        <w:jc w:val="left"/>
        <w:rPr>
          <w:rFonts w:ascii="Arial" w:hAnsi="Arial" w:cs="Arial"/>
          <w:i/>
          <w:iCs/>
          <w:sz w:val="22"/>
          <w:szCs w:val="22"/>
        </w:rPr>
      </w:pPr>
      <w:r w:rsidRPr="00CB7BB1">
        <w:rPr>
          <w:rFonts w:ascii="Arial" w:hAnsi="Arial" w:cs="Arial"/>
          <w:i/>
          <w:iCs/>
          <w:sz w:val="22"/>
          <w:szCs w:val="22"/>
        </w:rPr>
        <w:t>Note : une activité essentielle non validée entraîne un F, et donc l’échec du stage</w:t>
      </w:r>
    </w:p>
    <w:p w14:paraId="2C30EB4B" w14:textId="77777777" w:rsidR="002A4206" w:rsidRDefault="002A4206" w:rsidP="002A4206">
      <w:pPr>
        <w:pStyle w:val="Sansinterligne"/>
        <w:rPr>
          <w:i/>
          <w:iCs/>
        </w:rPr>
      </w:pPr>
    </w:p>
    <w:p w14:paraId="6BBF7183" w14:textId="77777777" w:rsidR="002A4206" w:rsidRPr="00BE57E8" w:rsidRDefault="002A4206" w:rsidP="002A4206">
      <w:pPr>
        <w:ind w:left="8496" w:hanging="8496"/>
        <w:rPr>
          <w:rFonts w:cstheme="minorHAnsi"/>
        </w:rPr>
      </w:pPr>
      <w:r w:rsidRPr="00BE57E8">
        <w:rPr>
          <w:rFonts w:cstheme="minorHAnsi"/>
          <w:b/>
          <w:bCs/>
        </w:rPr>
        <w:t>2. Pourcentage de réussite</w:t>
      </w:r>
    </w:p>
    <w:p w14:paraId="2A72A38E" w14:textId="77777777" w:rsidR="002A4206" w:rsidRDefault="002A4206" w:rsidP="002A4206">
      <w:pPr>
        <w:rPr>
          <w:rFonts w:cstheme="minorHAnsi"/>
        </w:rPr>
      </w:pPr>
    </w:p>
    <w:tbl>
      <w:tblPr>
        <w:tblStyle w:val="Grilledutableau"/>
        <w:tblW w:w="4999" w:type="pct"/>
        <w:tblBorders>
          <w:top w:val="single" w:sz="2" w:space="0" w:color="FFFFFF" w:themeColor="background1"/>
          <w:left w:val="single" w:sz="2" w:space="0" w:color="FFFFFF" w:themeColor="background1"/>
          <w:bottom w:val="none" w:sz="0" w:space="0" w:color="auto"/>
          <w:right w:val="single" w:sz="2" w:space="0" w:color="FFFFFF" w:themeColor="background1"/>
          <w:insideH w:val="single" w:sz="6" w:space="0" w:color="FFFFFF" w:themeColor="background1"/>
          <w:insideV w:val="single" w:sz="6" w:space="0" w:color="FFFFFF" w:themeColor="background1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858"/>
        <w:gridCol w:w="1116"/>
        <w:gridCol w:w="1116"/>
        <w:gridCol w:w="1110"/>
      </w:tblGrid>
      <w:tr w:rsidR="002A4206" w:rsidRPr="00CB7BB1" w14:paraId="57D9A90A" w14:textId="77777777" w:rsidTr="00CB7BB1">
        <w:trPr>
          <w:trHeight w:val="311"/>
        </w:trPr>
        <w:tc>
          <w:tcPr>
            <w:tcW w:w="3362" w:type="pct"/>
            <w:tcBorders>
              <w:top w:val="nil"/>
              <w:left w:val="nil"/>
              <w:bottom w:val="nil"/>
              <w:right w:val="single" w:sz="6" w:space="0" w:color="FFFFFF" w:themeColor="background1"/>
            </w:tcBorders>
            <w:vAlign w:val="center"/>
          </w:tcPr>
          <w:p w14:paraId="0AF946E5" w14:textId="77777777" w:rsidR="002A4206" w:rsidRPr="00CB7BB1" w:rsidRDefault="002A4206" w:rsidP="0012778A">
            <w:pPr>
              <w:jc w:val="right"/>
              <w:rPr>
                <w:rFonts w:cstheme="minorHAnsi"/>
                <w:szCs w:val="22"/>
              </w:rPr>
            </w:pPr>
            <w:r w:rsidRPr="00CB7BB1">
              <w:rPr>
                <w:rFonts w:cstheme="minorHAnsi"/>
                <w:szCs w:val="22"/>
              </w:rPr>
              <w:t>Nombre d’activités</w:t>
            </w:r>
          </w:p>
        </w:tc>
        <w:tc>
          <w:tcPr>
            <w:tcW w:w="1638" w:type="pct"/>
            <w:gridSpan w:val="3"/>
            <w:tcBorders>
              <w:top w:val="single" w:sz="2" w:space="0" w:color="FFFFFF" w:themeColor="background1"/>
              <w:left w:val="single" w:sz="6" w:space="0" w:color="FFFFFF" w:themeColor="background1"/>
              <w:bottom w:val="nil"/>
              <w:right w:val="single" w:sz="2" w:space="0" w:color="FFFFFF" w:themeColor="background1"/>
            </w:tcBorders>
            <w:shd w:val="clear" w:color="auto" w:fill="FF6F6C"/>
            <w:vAlign w:val="center"/>
          </w:tcPr>
          <w:p w14:paraId="18217D89" w14:textId="77777777" w:rsidR="002A4206" w:rsidRPr="00CB7BB1" w:rsidRDefault="002A4206" w:rsidP="0012778A">
            <w:pPr>
              <w:jc w:val="center"/>
              <w:rPr>
                <w:rFonts w:cstheme="minorHAnsi"/>
                <w:szCs w:val="22"/>
              </w:rPr>
            </w:pPr>
            <w:r w:rsidRPr="00CB7BB1">
              <w:rPr>
                <w:rFonts w:cstheme="minorHAnsi"/>
                <w:szCs w:val="22"/>
              </w:rPr>
              <w:t>Évaluation finale</w:t>
            </w:r>
          </w:p>
        </w:tc>
      </w:tr>
      <w:tr w:rsidR="002A4206" w:rsidRPr="00CB7BB1" w14:paraId="32E552A7" w14:textId="77777777" w:rsidTr="00CB7BB1">
        <w:trPr>
          <w:trHeight w:val="311"/>
        </w:trPr>
        <w:tc>
          <w:tcPr>
            <w:tcW w:w="3362" w:type="pct"/>
            <w:tcBorders>
              <w:top w:val="nil"/>
              <w:bottom w:val="single" w:sz="2" w:space="0" w:color="FF6F6C"/>
              <w:right w:val="single" w:sz="6" w:space="0" w:color="FFFFFF" w:themeColor="background1"/>
            </w:tcBorders>
            <w:shd w:val="clear" w:color="auto" w:fill="FF6F6C"/>
            <w:vAlign w:val="center"/>
          </w:tcPr>
          <w:p w14:paraId="5436CE48" w14:textId="77777777" w:rsidR="002A4206" w:rsidRPr="00CB7BB1" w:rsidRDefault="002A4206" w:rsidP="0012778A">
            <w:pPr>
              <w:rPr>
                <w:rFonts w:cstheme="minorHAnsi"/>
                <w:szCs w:val="22"/>
              </w:rPr>
            </w:pPr>
            <w:r w:rsidRPr="00CB7BB1">
              <w:rPr>
                <w:rFonts w:cstheme="minorHAnsi"/>
                <w:szCs w:val="22"/>
              </w:rPr>
              <w:t>Rôles</w:t>
            </w:r>
          </w:p>
        </w:tc>
        <w:tc>
          <w:tcPr>
            <w:tcW w:w="547" w:type="pct"/>
            <w:tcBorders>
              <w:top w:val="single" w:sz="2" w:space="0" w:color="FFFFFF" w:themeColor="background1"/>
              <w:left w:val="single" w:sz="6" w:space="0" w:color="FFFFFF" w:themeColor="background1"/>
              <w:bottom w:val="single" w:sz="2" w:space="0" w:color="FF6F6C"/>
              <w:right w:val="single" w:sz="2" w:space="0" w:color="FFFFFF" w:themeColor="background1"/>
            </w:tcBorders>
            <w:shd w:val="clear" w:color="auto" w:fill="FF6F6C"/>
            <w:vAlign w:val="center"/>
          </w:tcPr>
          <w:p w14:paraId="3CBFB5CF" w14:textId="7EA58EAF" w:rsidR="002A4206" w:rsidRPr="00CB7BB1" w:rsidRDefault="002A4206" w:rsidP="00CB7BB1">
            <w:pPr>
              <w:jc w:val="center"/>
              <w:rPr>
                <w:rFonts w:cstheme="minorHAnsi"/>
                <w:szCs w:val="22"/>
              </w:rPr>
            </w:pPr>
            <w:r w:rsidRPr="00CB7BB1">
              <w:rPr>
                <w:rFonts w:cstheme="minorHAnsi"/>
                <w:szCs w:val="22"/>
              </w:rPr>
              <w:t>Non validé</w:t>
            </w:r>
          </w:p>
        </w:tc>
        <w:tc>
          <w:tcPr>
            <w:tcW w:w="547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6F6C"/>
              <w:right w:val="single" w:sz="2" w:space="0" w:color="FFFFFF" w:themeColor="background1"/>
            </w:tcBorders>
            <w:shd w:val="clear" w:color="auto" w:fill="FF6F6C"/>
            <w:vAlign w:val="center"/>
          </w:tcPr>
          <w:p w14:paraId="21AE96C0" w14:textId="77777777" w:rsidR="002A4206" w:rsidRPr="00CB7BB1" w:rsidRDefault="002A4206" w:rsidP="0012778A">
            <w:pPr>
              <w:jc w:val="center"/>
              <w:rPr>
                <w:rFonts w:cstheme="minorHAnsi"/>
                <w:szCs w:val="22"/>
              </w:rPr>
            </w:pPr>
            <w:r w:rsidRPr="00CB7BB1">
              <w:rPr>
                <w:rFonts w:cstheme="minorHAnsi"/>
                <w:szCs w:val="22"/>
              </w:rPr>
              <w:t>Validé</w:t>
            </w:r>
          </w:p>
        </w:tc>
        <w:tc>
          <w:tcPr>
            <w:tcW w:w="544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6F6C"/>
              <w:right w:val="nil"/>
            </w:tcBorders>
            <w:shd w:val="clear" w:color="auto" w:fill="FF6F6C"/>
            <w:vAlign w:val="center"/>
          </w:tcPr>
          <w:p w14:paraId="63724C48" w14:textId="305FC60A" w:rsidR="002A4206" w:rsidRPr="00CB7BB1" w:rsidRDefault="002A4206" w:rsidP="00CB7BB1">
            <w:pPr>
              <w:jc w:val="center"/>
              <w:rPr>
                <w:rFonts w:cstheme="minorHAnsi"/>
                <w:szCs w:val="22"/>
              </w:rPr>
            </w:pPr>
            <w:r w:rsidRPr="00CB7BB1">
              <w:rPr>
                <w:rFonts w:cstheme="minorHAnsi"/>
                <w:szCs w:val="22"/>
              </w:rPr>
              <w:t>Non applicable</w:t>
            </w:r>
          </w:p>
        </w:tc>
      </w:tr>
      <w:tr w:rsidR="002A4206" w:rsidRPr="00CB7BB1" w14:paraId="00608BC9" w14:textId="77777777" w:rsidTr="00CB7BB1">
        <w:trPr>
          <w:trHeight w:val="306"/>
        </w:trPr>
        <w:tc>
          <w:tcPr>
            <w:tcW w:w="336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22A0AB1C" w14:textId="1561755D" w:rsidR="002A4206" w:rsidRPr="00CB7BB1" w:rsidRDefault="00CB7BB1" w:rsidP="0012778A">
            <w:pPr>
              <w:spacing w:before="60" w:after="60"/>
              <w:rPr>
                <w:szCs w:val="22"/>
              </w:rPr>
            </w:pPr>
            <w:r w:rsidRPr="00CB7BB1">
              <w:rPr>
                <w:szCs w:val="22"/>
              </w:rPr>
              <w:t>1 Rôle</w:t>
            </w:r>
            <w:r w:rsidR="002A4206" w:rsidRPr="00CB7BB1">
              <w:rPr>
                <w:szCs w:val="22"/>
              </w:rPr>
              <w:t xml:space="preserve"> d’</w:t>
            </w:r>
            <w:proofErr w:type="spellStart"/>
            <w:r w:rsidR="002A4206" w:rsidRPr="00CB7BB1">
              <w:rPr>
                <w:szCs w:val="22"/>
              </w:rPr>
              <w:t>expert·e</w:t>
            </w:r>
            <w:proofErr w:type="spellEnd"/>
          </w:p>
        </w:tc>
        <w:sdt>
          <w:sdtPr>
            <w:rPr>
              <w:szCs w:val="22"/>
            </w:rPr>
            <w:id w:val="-1417077539"/>
            <w:placeholder>
              <w:docPart w:val="493A7AF76C434C44AD8319CF1F1961A5"/>
            </w:placeholder>
            <w:showingPlcHdr/>
            <w:text/>
          </w:sdtPr>
          <w:sdtContent>
            <w:tc>
              <w:tcPr>
                <w:tcW w:w="547" w:type="pct"/>
                <w:tcBorders>
                  <w:top w:val="single" w:sz="2" w:space="0" w:color="FF6F6C"/>
                  <w:left w:val="single" w:sz="2" w:space="0" w:color="FF6F6C"/>
                  <w:bottom w:val="single" w:sz="2" w:space="0" w:color="FF6F6C"/>
                  <w:right w:val="single" w:sz="2" w:space="0" w:color="FF6F6C"/>
                </w:tcBorders>
              </w:tcPr>
              <w:p w14:paraId="08D10DDE" w14:textId="762EB534" w:rsidR="002A4206" w:rsidRPr="00CB7BB1" w:rsidRDefault="00CB7BB1" w:rsidP="0012778A">
                <w:pPr>
                  <w:spacing w:before="60" w:after="60"/>
                  <w:ind w:right="283"/>
                  <w:jc w:val="right"/>
                  <w:rPr>
                    <w:szCs w:val="22"/>
                  </w:rPr>
                </w:pPr>
                <w:r>
                  <w:rPr>
                    <w:rStyle w:val="Textedelespacerserv"/>
                  </w:rPr>
                  <w:t xml:space="preserve">    </w:t>
                </w:r>
              </w:p>
            </w:tc>
          </w:sdtContent>
        </w:sdt>
        <w:sdt>
          <w:sdtPr>
            <w:rPr>
              <w:szCs w:val="22"/>
            </w:rPr>
            <w:id w:val="-1411616305"/>
            <w:placeholder>
              <w:docPart w:val="A9517A7ED19D4809977AEA184063C7D2"/>
            </w:placeholder>
            <w:showingPlcHdr/>
            <w:text/>
          </w:sdtPr>
          <w:sdtContent>
            <w:tc>
              <w:tcPr>
                <w:tcW w:w="547" w:type="pct"/>
                <w:tcBorders>
                  <w:top w:val="single" w:sz="2" w:space="0" w:color="FF6F6C"/>
                  <w:left w:val="single" w:sz="2" w:space="0" w:color="FF6F6C"/>
                  <w:bottom w:val="single" w:sz="2" w:space="0" w:color="FF6F6C"/>
                  <w:right w:val="single" w:sz="2" w:space="0" w:color="FF6F6C"/>
                </w:tcBorders>
              </w:tcPr>
              <w:p w14:paraId="570DB612" w14:textId="00EE4FCF" w:rsidR="002A4206" w:rsidRPr="00CB7BB1" w:rsidRDefault="00CB7BB1" w:rsidP="0012778A">
                <w:pPr>
                  <w:spacing w:before="60" w:after="60"/>
                  <w:ind w:right="283"/>
                  <w:jc w:val="right"/>
                  <w:rPr>
                    <w:szCs w:val="22"/>
                  </w:rPr>
                </w:pPr>
                <w:r>
                  <w:rPr>
                    <w:rStyle w:val="Textedelespacerserv"/>
                  </w:rPr>
                  <w:t xml:space="preserve">    </w:t>
                </w:r>
              </w:p>
            </w:tc>
          </w:sdtContent>
        </w:sdt>
        <w:sdt>
          <w:sdtPr>
            <w:rPr>
              <w:szCs w:val="22"/>
            </w:rPr>
            <w:id w:val="1061759642"/>
            <w:placeholder>
              <w:docPart w:val="EE38D7AA211642549BE1E920754A33CD"/>
            </w:placeholder>
            <w:showingPlcHdr/>
            <w:text/>
          </w:sdtPr>
          <w:sdtContent>
            <w:tc>
              <w:tcPr>
                <w:tcW w:w="544" w:type="pct"/>
                <w:tcBorders>
                  <w:top w:val="single" w:sz="2" w:space="0" w:color="FF6F6C"/>
                  <w:left w:val="single" w:sz="2" w:space="0" w:color="FF6F6C"/>
                  <w:bottom w:val="single" w:sz="2" w:space="0" w:color="FF6F6C"/>
                  <w:right w:val="single" w:sz="2" w:space="0" w:color="FF6F6C"/>
                </w:tcBorders>
              </w:tcPr>
              <w:p w14:paraId="440EA1C3" w14:textId="77777777" w:rsidR="002A4206" w:rsidRPr="00CB7BB1" w:rsidRDefault="002A4206" w:rsidP="0012778A">
                <w:pPr>
                  <w:spacing w:before="60" w:after="60"/>
                  <w:ind w:right="283"/>
                  <w:jc w:val="right"/>
                  <w:rPr>
                    <w:szCs w:val="22"/>
                  </w:rPr>
                </w:pPr>
                <w:r w:rsidRPr="00CB7BB1">
                  <w:rPr>
                    <w:rStyle w:val="Textedelespacerserv"/>
                    <w:szCs w:val="22"/>
                  </w:rPr>
                  <w:t xml:space="preserve">    </w:t>
                </w:r>
              </w:p>
            </w:tc>
          </w:sdtContent>
        </w:sdt>
      </w:tr>
      <w:tr w:rsidR="002A4206" w:rsidRPr="00CB7BB1" w14:paraId="5B01B275" w14:textId="77777777" w:rsidTr="00CB7BB1">
        <w:trPr>
          <w:trHeight w:val="306"/>
        </w:trPr>
        <w:tc>
          <w:tcPr>
            <w:tcW w:w="336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12DF5E9C" w14:textId="1E1793AE" w:rsidR="002A4206" w:rsidRPr="00CB7BB1" w:rsidRDefault="00CB7BB1" w:rsidP="0012778A">
            <w:pPr>
              <w:spacing w:before="60" w:after="60"/>
              <w:rPr>
                <w:rFonts w:cstheme="minorHAnsi"/>
                <w:szCs w:val="22"/>
              </w:rPr>
            </w:pPr>
            <w:r w:rsidRPr="00CB7BB1">
              <w:rPr>
                <w:rFonts w:cstheme="minorHAnsi"/>
                <w:szCs w:val="22"/>
              </w:rPr>
              <w:t>2 Rôle</w:t>
            </w:r>
            <w:r w:rsidR="002A4206" w:rsidRPr="00CB7BB1">
              <w:rPr>
                <w:rFonts w:cstheme="minorHAnsi"/>
                <w:szCs w:val="22"/>
              </w:rPr>
              <w:t xml:space="preserve"> de </w:t>
            </w:r>
            <w:proofErr w:type="spellStart"/>
            <w:r w:rsidR="002A4206" w:rsidRPr="00CB7BB1">
              <w:rPr>
                <w:rFonts w:cstheme="minorHAnsi"/>
                <w:szCs w:val="22"/>
              </w:rPr>
              <w:t>communicateur·rice</w:t>
            </w:r>
            <w:proofErr w:type="spellEnd"/>
          </w:p>
        </w:tc>
        <w:sdt>
          <w:sdtPr>
            <w:rPr>
              <w:szCs w:val="22"/>
            </w:rPr>
            <w:id w:val="-1176579472"/>
            <w:placeholder>
              <w:docPart w:val="85D238B58F37412188F2DC42E04324A6"/>
            </w:placeholder>
            <w:showingPlcHdr/>
            <w:text/>
          </w:sdtPr>
          <w:sdtContent>
            <w:tc>
              <w:tcPr>
                <w:tcW w:w="547" w:type="pct"/>
                <w:tcBorders>
                  <w:top w:val="single" w:sz="2" w:space="0" w:color="FF6F6C"/>
                  <w:left w:val="single" w:sz="2" w:space="0" w:color="FF6F6C"/>
                  <w:bottom w:val="single" w:sz="2" w:space="0" w:color="FF6F6C"/>
                  <w:right w:val="single" w:sz="2" w:space="0" w:color="FF6F6C"/>
                </w:tcBorders>
              </w:tcPr>
              <w:p w14:paraId="1E3D502E" w14:textId="62AC6D6E" w:rsidR="002A4206" w:rsidRPr="00CB7BB1" w:rsidRDefault="00CB7BB1" w:rsidP="0012778A">
                <w:pPr>
                  <w:spacing w:before="60" w:after="60"/>
                  <w:ind w:right="283"/>
                  <w:jc w:val="right"/>
                  <w:rPr>
                    <w:szCs w:val="22"/>
                  </w:rPr>
                </w:pPr>
                <w:r>
                  <w:rPr>
                    <w:rStyle w:val="Textedelespacerserv"/>
                  </w:rPr>
                  <w:t xml:space="preserve">    </w:t>
                </w:r>
              </w:p>
            </w:tc>
          </w:sdtContent>
        </w:sdt>
        <w:sdt>
          <w:sdtPr>
            <w:rPr>
              <w:szCs w:val="22"/>
            </w:rPr>
            <w:id w:val="1580560140"/>
            <w:placeholder>
              <w:docPart w:val="CBB254D156A6464C9221CDE65A99F16D"/>
            </w:placeholder>
            <w:showingPlcHdr/>
            <w:text/>
          </w:sdtPr>
          <w:sdtContent>
            <w:tc>
              <w:tcPr>
                <w:tcW w:w="547" w:type="pct"/>
                <w:tcBorders>
                  <w:top w:val="single" w:sz="2" w:space="0" w:color="FF6F6C"/>
                  <w:left w:val="single" w:sz="2" w:space="0" w:color="FF6F6C"/>
                  <w:bottom w:val="single" w:sz="2" w:space="0" w:color="FF6F6C"/>
                  <w:right w:val="single" w:sz="2" w:space="0" w:color="FF6F6C"/>
                </w:tcBorders>
              </w:tcPr>
              <w:p w14:paraId="3139BDD3" w14:textId="003C2DD8" w:rsidR="002A4206" w:rsidRPr="00CB7BB1" w:rsidRDefault="00CB7BB1" w:rsidP="0012778A">
                <w:pPr>
                  <w:spacing w:before="60" w:after="60"/>
                  <w:ind w:right="283"/>
                  <w:jc w:val="right"/>
                  <w:rPr>
                    <w:szCs w:val="22"/>
                  </w:rPr>
                </w:pPr>
                <w:r>
                  <w:rPr>
                    <w:rStyle w:val="Textedelespacerserv"/>
                  </w:rPr>
                  <w:t xml:space="preserve">    </w:t>
                </w:r>
              </w:p>
            </w:tc>
          </w:sdtContent>
        </w:sdt>
        <w:sdt>
          <w:sdtPr>
            <w:rPr>
              <w:szCs w:val="22"/>
            </w:rPr>
            <w:id w:val="1227038351"/>
            <w:placeholder>
              <w:docPart w:val="86BC58322F804BA292C76557FC48F189"/>
            </w:placeholder>
            <w:showingPlcHdr/>
            <w:text/>
          </w:sdtPr>
          <w:sdtContent>
            <w:tc>
              <w:tcPr>
                <w:tcW w:w="544" w:type="pct"/>
                <w:tcBorders>
                  <w:top w:val="single" w:sz="2" w:space="0" w:color="FF6F6C"/>
                  <w:left w:val="single" w:sz="2" w:space="0" w:color="FF6F6C"/>
                  <w:bottom w:val="single" w:sz="2" w:space="0" w:color="FF6F6C"/>
                  <w:right w:val="single" w:sz="2" w:space="0" w:color="FF6F6C"/>
                </w:tcBorders>
              </w:tcPr>
              <w:p w14:paraId="0F340DCA" w14:textId="4A205ED1" w:rsidR="002A4206" w:rsidRPr="00CB7BB1" w:rsidRDefault="00CB7BB1" w:rsidP="0012778A">
                <w:pPr>
                  <w:spacing w:before="60" w:after="60"/>
                  <w:ind w:right="283"/>
                  <w:jc w:val="right"/>
                  <w:rPr>
                    <w:szCs w:val="22"/>
                  </w:rPr>
                </w:pPr>
                <w:r>
                  <w:rPr>
                    <w:rStyle w:val="Textedelespacerserv"/>
                  </w:rPr>
                  <w:t xml:space="preserve">    </w:t>
                </w:r>
              </w:p>
            </w:tc>
          </w:sdtContent>
        </w:sdt>
      </w:tr>
      <w:tr w:rsidR="002A4206" w:rsidRPr="00CB7BB1" w14:paraId="4D8E8EC4" w14:textId="77777777" w:rsidTr="00CB7BB1">
        <w:trPr>
          <w:trHeight w:val="306"/>
        </w:trPr>
        <w:tc>
          <w:tcPr>
            <w:tcW w:w="336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6B28158F" w14:textId="3F998167" w:rsidR="002A4206" w:rsidRPr="00CB7BB1" w:rsidRDefault="00CB7BB1" w:rsidP="0012778A">
            <w:pPr>
              <w:spacing w:before="60" w:after="60"/>
              <w:rPr>
                <w:rFonts w:cstheme="minorHAnsi"/>
                <w:szCs w:val="22"/>
              </w:rPr>
            </w:pPr>
            <w:r w:rsidRPr="00CB7BB1">
              <w:rPr>
                <w:rFonts w:cstheme="minorHAnsi"/>
                <w:szCs w:val="22"/>
              </w:rPr>
              <w:t>3 Rôle</w:t>
            </w:r>
            <w:r w:rsidR="002A4206" w:rsidRPr="00CB7BB1">
              <w:rPr>
                <w:rFonts w:cstheme="minorHAnsi"/>
                <w:szCs w:val="22"/>
              </w:rPr>
              <w:t xml:space="preserve"> de </w:t>
            </w:r>
            <w:proofErr w:type="spellStart"/>
            <w:r w:rsidR="002A4206" w:rsidRPr="00CB7BB1">
              <w:rPr>
                <w:rFonts w:cstheme="minorHAnsi"/>
                <w:szCs w:val="22"/>
              </w:rPr>
              <w:t>collaborateur·rice</w:t>
            </w:r>
            <w:proofErr w:type="spellEnd"/>
          </w:p>
        </w:tc>
        <w:sdt>
          <w:sdtPr>
            <w:rPr>
              <w:szCs w:val="22"/>
            </w:rPr>
            <w:id w:val="-733318908"/>
            <w:placeholder>
              <w:docPart w:val="1F6242DF002F41F2BF3A29789C280AFB"/>
            </w:placeholder>
            <w:showingPlcHdr/>
            <w:text/>
          </w:sdtPr>
          <w:sdtContent>
            <w:tc>
              <w:tcPr>
                <w:tcW w:w="547" w:type="pct"/>
                <w:tcBorders>
                  <w:top w:val="single" w:sz="2" w:space="0" w:color="FF6F6C"/>
                  <w:left w:val="single" w:sz="2" w:space="0" w:color="FF6F6C"/>
                  <w:bottom w:val="single" w:sz="2" w:space="0" w:color="FF6F6C"/>
                  <w:right w:val="single" w:sz="2" w:space="0" w:color="FF6F6C"/>
                </w:tcBorders>
              </w:tcPr>
              <w:p w14:paraId="7BCFEDBB" w14:textId="77777777" w:rsidR="002A4206" w:rsidRPr="00CB7BB1" w:rsidRDefault="002A4206" w:rsidP="0012778A">
                <w:pPr>
                  <w:spacing w:before="60" w:after="60"/>
                  <w:ind w:right="283"/>
                  <w:jc w:val="right"/>
                  <w:rPr>
                    <w:szCs w:val="22"/>
                  </w:rPr>
                </w:pPr>
                <w:r w:rsidRPr="00CB7BB1">
                  <w:rPr>
                    <w:rStyle w:val="Textedelespacerserv"/>
                    <w:szCs w:val="22"/>
                  </w:rPr>
                  <w:t xml:space="preserve">    </w:t>
                </w:r>
              </w:p>
            </w:tc>
          </w:sdtContent>
        </w:sdt>
        <w:sdt>
          <w:sdtPr>
            <w:rPr>
              <w:szCs w:val="22"/>
            </w:rPr>
            <w:id w:val="26988430"/>
            <w:placeholder>
              <w:docPart w:val="4587023DCF5D4EAD97BA9E679CACA42E"/>
            </w:placeholder>
            <w:showingPlcHdr/>
            <w:text/>
          </w:sdtPr>
          <w:sdtContent>
            <w:tc>
              <w:tcPr>
                <w:tcW w:w="547" w:type="pct"/>
                <w:tcBorders>
                  <w:top w:val="single" w:sz="2" w:space="0" w:color="FF6F6C"/>
                  <w:left w:val="single" w:sz="2" w:space="0" w:color="FF6F6C"/>
                  <w:bottom w:val="single" w:sz="2" w:space="0" w:color="FF6F6C"/>
                  <w:right w:val="single" w:sz="2" w:space="0" w:color="FF6F6C"/>
                </w:tcBorders>
              </w:tcPr>
              <w:p w14:paraId="72E01697" w14:textId="77777777" w:rsidR="002A4206" w:rsidRPr="00CB7BB1" w:rsidRDefault="002A4206" w:rsidP="0012778A">
                <w:pPr>
                  <w:spacing w:before="60" w:after="60"/>
                  <w:ind w:right="283"/>
                  <w:jc w:val="right"/>
                  <w:rPr>
                    <w:szCs w:val="22"/>
                  </w:rPr>
                </w:pPr>
                <w:r w:rsidRPr="00CB7BB1">
                  <w:rPr>
                    <w:rStyle w:val="Textedelespacerserv"/>
                    <w:szCs w:val="22"/>
                  </w:rPr>
                  <w:t xml:space="preserve">    </w:t>
                </w:r>
              </w:p>
            </w:tc>
          </w:sdtContent>
        </w:sdt>
        <w:sdt>
          <w:sdtPr>
            <w:rPr>
              <w:szCs w:val="22"/>
            </w:rPr>
            <w:id w:val="1784378683"/>
            <w:placeholder>
              <w:docPart w:val="0F046E1A13B04DEC838BB7B42F9ED556"/>
            </w:placeholder>
            <w:showingPlcHdr/>
            <w:text/>
          </w:sdtPr>
          <w:sdtContent>
            <w:tc>
              <w:tcPr>
                <w:tcW w:w="544" w:type="pct"/>
                <w:tcBorders>
                  <w:top w:val="single" w:sz="2" w:space="0" w:color="FF6F6C"/>
                  <w:left w:val="single" w:sz="2" w:space="0" w:color="FF6F6C"/>
                  <w:bottom w:val="single" w:sz="2" w:space="0" w:color="FF6F6C"/>
                  <w:right w:val="single" w:sz="2" w:space="0" w:color="FF6F6C"/>
                </w:tcBorders>
              </w:tcPr>
              <w:p w14:paraId="19CFA235" w14:textId="77777777" w:rsidR="002A4206" w:rsidRPr="00CB7BB1" w:rsidRDefault="002A4206" w:rsidP="0012778A">
                <w:pPr>
                  <w:spacing w:before="60" w:after="60"/>
                  <w:ind w:right="283"/>
                  <w:jc w:val="right"/>
                  <w:rPr>
                    <w:szCs w:val="22"/>
                  </w:rPr>
                </w:pPr>
                <w:r w:rsidRPr="00CB7BB1">
                  <w:rPr>
                    <w:rStyle w:val="Textedelespacerserv"/>
                    <w:szCs w:val="22"/>
                  </w:rPr>
                  <w:t xml:space="preserve">    </w:t>
                </w:r>
              </w:p>
            </w:tc>
          </w:sdtContent>
        </w:sdt>
      </w:tr>
      <w:tr w:rsidR="002A4206" w:rsidRPr="00CB7BB1" w14:paraId="6134F3FE" w14:textId="77777777" w:rsidTr="00CB7BB1">
        <w:trPr>
          <w:trHeight w:val="306"/>
        </w:trPr>
        <w:tc>
          <w:tcPr>
            <w:tcW w:w="336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7107C1ED" w14:textId="6FA57552" w:rsidR="002A4206" w:rsidRPr="00CB7BB1" w:rsidRDefault="00CB7BB1" w:rsidP="0012778A">
            <w:pPr>
              <w:spacing w:before="60" w:after="60"/>
              <w:rPr>
                <w:rFonts w:cstheme="minorHAnsi"/>
                <w:szCs w:val="22"/>
              </w:rPr>
            </w:pPr>
            <w:r w:rsidRPr="00CB7BB1">
              <w:rPr>
                <w:rFonts w:cstheme="minorHAnsi"/>
                <w:szCs w:val="22"/>
              </w:rPr>
              <w:t>4 Rôle</w:t>
            </w:r>
            <w:r w:rsidR="002A4206" w:rsidRPr="00CB7BB1">
              <w:rPr>
                <w:rFonts w:cstheme="minorHAnsi"/>
                <w:szCs w:val="22"/>
              </w:rPr>
              <w:t xml:space="preserve"> de leader et rôle de </w:t>
            </w:r>
            <w:proofErr w:type="spellStart"/>
            <w:r w:rsidR="002A4206" w:rsidRPr="00CB7BB1">
              <w:rPr>
                <w:rFonts w:cstheme="minorHAnsi"/>
                <w:szCs w:val="22"/>
              </w:rPr>
              <w:t>professionnel·le</w:t>
            </w:r>
            <w:proofErr w:type="spellEnd"/>
          </w:p>
        </w:tc>
        <w:sdt>
          <w:sdtPr>
            <w:rPr>
              <w:szCs w:val="22"/>
            </w:rPr>
            <w:id w:val="138241582"/>
            <w:placeholder>
              <w:docPart w:val="F34BACA196104BACBABDFDB94DB3D5B6"/>
            </w:placeholder>
            <w:showingPlcHdr/>
            <w:text/>
          </w:sdtPr>
          <w:sdtContent>
            <w:tc>
              <w:tcPr>
                <w:tcW w:w="547" w:type="pct"/>
                <w:tcBorders>
                  <w:top w:val="single" w:sz="2" w:space="0" w:color="FF6F6C"/>
                  <w:left w:val="single" w:sz="2" w:space="0" w:color="FF6F6C"/>
                  <w:bottom w:val="single" w:sz="2" w:space="0" w:color="FF6F6C"/>
                  <w:right w:val="single" w:sz="2" w:space="0" w:color="FF6F6C"/>
                </w:tcBorders>
              </w:tcPr>
              <w:p w14:paraId="51A7A14D" w14:textId="77777777" w:rsidR="002A4206" w:rsidRPr="00CB7BB1" w:rsidRDefault="002A4206" w:rsidP="0012778A">
                <w:pPr>
                  <w:spacing w:before="60" w:after="60"/>
                  <w:ind w:right="283"/>
                  <w:jc w:val="right"/>
                  <w:rPr>
                    <w:szCs w:val="22"/>
                  </w:rPr>
                </w:pPr>
                <w:r w:rsidRPr="00CB7BB1">
                  <w:rPr>
                    <w:rStyle w:val="Textedelespacerserv"/>
                    <w:szCs w:val="22"/>
                  </w:rPr>
                  <w:t xml:space="preserve">    </w:t>
                </w:r>
              </w:p>
            </w:tc>
          </w:sdtContent>
        </w:sdt>
        <w:sdt>
          <w:sdtPr>
            <w:rPr>
              <w:szCs w:val="22"/>
            </w:rPr>
            <w:id w:val="-1461876379"/>
            <w:placeholder>
              <w:docPart w:val="86D5F095AFB3475486CC40511264898C"/>
            </w:placeholder>
            <w:showingPlcHdr/>
            <w:text/>
          </w:sdtPr>
          <w:sdtContent>
            <w:tc>
              <w:tcPr>
                <w:tcW w:w="547" w:type="pct"/>
                <w:tcBorders>
                  <w:top w:val="single" w:sz="2" w:space="0" w:color="FF6F6C"/>
                  <w:left w:val="single" w:sz="2" w:space="0" w:color="FF6F6C"/>
                  <w:bottom w:val="single" w:sz="2" w:space="0" w:color="FF6F6C"/>
                  <w:right w:val="single" w:sz="2" w:space="0" w:color="FF6F6C"/>
                </w:tcBorders>
              </w:tcPr>
              <w:p w14:paraId="26E3D8B9" w14:textId="77777777" w:rsidR="002A4206" w:rsidRPr="00CB7BB1" w:rsidRDefault="002A4206" w:rsidP="0012778A">
                <w:pPr>
                  <w:spacing w:before="60" w:after="60"/>
                  <w:ind w:right="283"/>
                  <w:jc w:val="right"/>
                  <w:rPr>
                    <w:szCs w:val="22"/>
                  </w:rPr>
                </w:pPr>
                <w:r w:rsidRPr="00CB7BB1">
                  <w:rPr>
                    <w:rStyle w:val="Textedelespacerserv"/>
                    <w:szCs w:val="22"/>
                  </w:rPr>
                  <w:t xml:space="preserve">    </w:t>
                </w:r>
              </w:p>
            </w:tc>
          </w:sdtContent>
        </w:sdt>
        <w:sdt>
          <w:sdtPr>
            <w:rPr>
              <w:szCs w:val="22"/>
            </w:rPr>
            <w:id w:val="-1237936707"/>
            <w:placeholder>
              <w:docPart w:val="D92E154396964D50847D78A65CA8B3CF"/>
            </w:placeholder>
            <w:showingPlcHdr/>
            <w:text/>
          </w:sdtPr>
          <w:sdtContent>
            <w:tc>
              <w:tcPr>
                <w:tcW w:w="544" w:type="pct"/>
                <w:tcBorders>
                  <w:top w:val="single" w:sz="2" w:space="0" w:color="FF6F6C"/>
                  <w:left w:val="single" w:sz="2" w:space="0" w:color="FF6F6C"/>
                  <w:bottom w:val="single" w:sz="2" w:space="0" w:color="FF6F6C"/>
                  <w:right w:val="single" w:sz="2" w:space="0" w:color="FF6F6C"/>
                </w:tcBorders>
              </w:tcPr>
              <w:p w14:paraId="0DFDEB34" w14:textId="77777777" w:rsidR="002A4206" w:rsidRPr="00CB7BB1" w:rsidRDefault="002A4206" w:rsidP="0012778A">
                <w:pPr>
                  <w:spacing w:before="60" w:after="60"/>
                  <w:ind w:right="283"/>
                  <w:jc w:val="right"/>
                  <w:rPr>
                    <w:szCs w:val="22"/>
                  </w:rPr>
                </w:pPr>
                <w:r w:rsidRPr="00CB7BB1">
                  <w:rPr>
                    <w:rStyle w:val="Textedelespacerserv"/>
                    <w:szCs w:val="22"/>
                  </w:rPr>
                  <w:t xml:space="preserve">    </w:t>
                </w:r>
              </w:p>
            </w:tc>
          </w:sdtContent>
        </w:sdt>
      </w:tr>
      <w:tr w:rsidR="002A4206" w:rsidRPr="00CB7BB1" w14:paraId="6A64DAC5" w14:textId="77777777" w:rsidTr="00CB7BB1">
        <w:trPr>
          <w:trHeight w:val="306"/>
        </w:trPr>
        <w:tc>
          <w:tcPr>
            <w:tcW w:w="336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478149C4" w14:textId="7DF1D88A" w:rsidR="002A4206" w:rsidRPr="00CB7BB1" w:rsidRDefault="00CB7BB1" w:rsidP="0012778A">
            <w:pPr>
              <w:spacing w:before="60" w:after="60"/>
              <w:rPr>
                <w:rFonts w:cstheme="minorHAnsi"/>
                <w:szCs w:val="22"/>
              </w:rPr>
            </w:pPr>
            <w:r w:rsidRPr="00CB7BB1">
              <w:rPr>
                <w:rFonts w:cstheme="minorHAnsi"/>
                <w:szCs w:val="22"/>
              </w:rPr>
              <w:t>5 Rôle</w:t>
            </w:r>
            <w:r w:rsidR="002A4206" w:rsidRPr="00CB7BB1">
              <w:rPr>
                <w:rFonts w:cstheme="minorHAnsi"/>
                <w:szCs w:val="22"/>
              </w:rPr>
              <w:t xml:space="preserve"> d’</w:t>
            </w:r>
            <w:proofErr w:type="spellStart"/>
            <w:r w:rsidR="002A4206" w:rsidRPr="00CB7BB1">
              <w:rPr>
                <w:rFonts w:cstheme="minorHAnsi"/>
                <w:szCs w:val="22"/>
              </w:rPr>
              <w:t>apprenant·e</w:t>
            </w:r>
            <w:proofErr w:type="spellEnd"/>
            <w:r w:rsidR="002A4206" w:rsidRPr="00CB7BB1">
              <w:rPr>
                <w:rFonts w:cstheme="minorHAnsi"/>
                <w:szCs w:val="22"/>
              </w:rPr>
              <w:t xml:space="preserve"> et de </w:t>
            </w:r>
            <w:proofErr w:type="spellStart"/>
            <w:r w:rsidR="002A4206" w:rsidRPr="00CB7BB1">
              <w:rPr>
                <w:rFonts w:cstheme="minorHAnsi"/>
                <w:szCs w:val="22"/>
              </w:rPr>
              <w:t>formateur·rice</w:t>
            </w:r>
            <w:proofErr w:type="spellEnd"/>
            <w:r w:rsidR="002A4206" w:rsidRPr="00CB7BB1">
              <w:rPr>
                <w:rFonts w:cstheme="minorHAnsi"/>
                <w:szCs w:val="22"/>
              </w:rPr>
              <w:t xml:space="preserve">, rôle de </w:t>
            </w:r>
            <w:proofErr w:type="spellStart"/>
            <w:r w:rsidR="002A4206" w:rsidRPr="00CB7BB1">
              <w:rPr>
                <w:rFonts w:cstheme="minorHAnsi"/>
                <w:szCs w:val="22"/>
              </w:rPr>
              <w:t>promoteur·rice</w:t>
            </w:r>
            <w:proofErr w:type="spellEnd"/>
          </w:p>
        </w:tc>
        <w:sdt>
          <w:sdtPr>
            <w:rPr>
              <w:szCs w:val="22"/>
            </w:rPr>
            <w:id w:val="-726984914"/>
            <w:placeholder>
              <w:docPart w:val="F56D88B6B3C1431CA05E7963ECB4FEA4"/>
            </w:placeholder>
            <w:showingPlcHdr/>
            <w:text/>
          </w:sdtPr>
          <w:sdtContent>
            <w:tc>
              <w:tcPr>
                <w:tcW w:w="547" w:type="pct"/>
                <w:tcBorders>
                  <w:top w:val="single" w:sz="2" w:space="0" w:color="FF6F6C"/>
                  <w:left w:val="single" w:sz="2" w:space="0" w:color="FF6F6C"/>
                  <w:bottom w:val="single" w:sz="2" w:space="0" w:color="FF6F6C"/>
                  <w:right w:val="single" w:sz="2" w:space="0" w:color="FF6F6C"/>
                </w:tcBorders>
              </w:tcPr>
              <w:p w14:paraId="45F7ACA9" w14:textId="77777777" w:rsidR="002A4206" w:rsidRPr="00CB7BB1" w:rsidRDefault="002A4206" w:rsidP="0012778A">
                <w:pPr>
                  <w:spacing w:before="60" w:after="60"/>
                  <w:ind w:right="283"/>
                  <w:jc w:val="right"/>
                  <w:rPr>
                    <w:szCs w:val="22"/>
                  </w:rPr>
                </w:pPr>
                <w:r w:rsidRPr="00CB7BB1">
                  <w:rPr>
                    <w:rStyle w:val="Textedelespacerserv"/>
                    <w:szCs w:val="22"/>
                  </w:rPr>
                  <w:t xml:space="preserve">    </w:t>
                </w:r>
              </w:p>
            </w:tc>
          </w:sdtContent>
        </w:sdt>
        <w:sdt>
          <w:sdtPr>
            <w:rPr>
              <w:szCs w:val="22"/>
            </w:rPr>
            <w:id w:val="834422104"/>
            <w:placeholder>
              <w:docPart w:val="DAE77B4A34874829AFB89F362ACC2757"/>
            </w:placeholder>
            <w:showingPlcHdr/>
            <w:text/>
          </w:sdtPr>
          <w:sdtContent>
            <w:tc>
              <w:tcPr>
                <w:tcW w:w="547" w:type="pct"/>
                <w:tcBorders>
                  <w:top w:val="single" w:sz="2" w:space="0" w:color="FF6F6C"/>
                  <w:left w:val="single" w:sz="2" w:space="0" w:color="FF6F6C"/>
                  <w:bottom w:val="single" w:sz="2" w:space="0" w:color="FF6F6C"/>
                  <w:right w:val="single" w:sz="2" w:space="0" w:color="FF6F6C"/>
                </w:tcBorders>
              </w:tcPr>
              <w:p w14:paraId="49A79BAC" w14:textId="77777777" w:rsidR="002A4206" w:rsidRPr="00CB7BB1" w:rsidRDefault="002A4206" w:rsidP="0012778A">
                <w:pPr>
                  <w:spacing w:before="60" w:after="60"/>
                  <w:ind w:right="283"/>
                  <w:jc w:val="right"/>
                  <w:rPr>
                    <w:szCs w:val="22"/>
                  </w:rPr>
                </w:pPr>
                <w:r w:rsidRPr="00CB7BB1">
                  <w:rPr>
                    <w:rStyle w:val="Textedelespacerserv"/>
                    <w:szCs w:val="22"/>
                  </w:rPr>
                  <w:t xml:space="preserve">    </w:t>
                </w:r>
              </w:p>
            </w:tc>
          </w:sdtContent>
        </w:sdt>
        <w:sdt>
          <w:sdtPr>
            <w:rPr>
              <w:szCs w:val="22"/>
            </w:rPr>
            <w:id w:val="1687863615"/>
            <w:placeholder>
              <w:docPart w:val="211797DDF06B48D08B757E4C1D5D9221"/>
            </w:placeholder>
            <w:showingPlcHdr/>
            <w:text/>
          </w:sdtPr>
          <w:sdtContent>
            <w:tc>
              <w:tcPr>
                <w:tcW w:w="544" w:type="pct"/>
                <w:tcBorders>
                  <w:top w:val="single" w:sz="2" w:space="0" w:color="FF6F6C"/>
                  <w:left w:val="single" w:sz="2" w:space="0" w:color="FF6F6C"/>
                  <w:bottom w:val="single" w:sz="2" w:space="0" w:color="FF6F6C"/>
                  <w:right w:val="single" w:sz="2" w:space="0" w:color="FF6F6C"/>
                </w:tcBorders>
              </w:tcPr>
              <w:p w14:paraId="3E0BEBE1" w14:textId="77777777" w:rsidR="002A4206" w:rsidRPr="00CB7BB1" w:rsidRDefault="002A4206" w:rsidP="0012778A">
                <w:pPr>
                  <w:spacing w:before="60" w:after="60"/>
                  <w:ind w:right="283"/>
                  <w:jc w:val="right"/>
                  <w:rPr>
                    <w:szCs w:val="22"/>
                  </w:rPr>
                </w:pPr>
                <w:r w:rsidRPr="00CB7BB1">
                  <w:rPr>
                    <w:rStyle w:val="Textedelespacerserv"/>
                    <w:szCs w:val="22"/>
                  </w:rPr>
                  <w:t xml:space="preserve">    </w:t>
                </w:r>
              </w:p>
            </w:tc>
          </w:sdtContent>
        </w:sdt>
      </w:tr>
      <w:tr w:rsidR="002A4206" w:rsidRPr="00CB7BB1" w14:paraId="49D8301E" w14:textId="77777777" w:rsidTr="00CB7BB1">
        <w:trPr>
          <w:trHeight w:val="306"/>
        </w:trPr>
        <w:tc>
          <w:tcPr>
            <w:tcW w:w="336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3A29B512" w14:textId="391452C9" w:rsidR="002A4206" w:rsidRPr="00CB7BB1" w:rsidRDefault="002A4206" w:rsidP="0012778A">
            <w:pPr>
              <w:spacing w:before="60" w:after="60"/>
              <w:jc w:val="right"/>
              <w:rPr>
                <w:rFonts w:cstheme="minorHAnsi"/>
                <w:b/>
                <w:bCs/>
                <w:szCs w:val="22"/>
              </w:rPr>
            </w:pPr>
            <w:r w:rsidRPr="00CB7BB1">
              <w:rPr>
                <w:rFonts w:cstheme="minorHAnsi"/>
                <w:b/>
                <w:bCs/>
                <w:szCs w:val="22"/>
              </w:rPr>
              <w:t>Totaux</w:t>
            </w:r>
            <w:r w:rsidRPr="00CB7BB1">
              <w:rPr>
                <w:rFonts w:cstheme="minorHAnsi"/>
                <w:b/>
                <w:bCs/>
                <w:szCs w:val="22"/>
              </w:rPr>
              <w:br/>
            </w:r>
            <w:r w:rsidRPr="00CB7BB1">
              <w:rPr>
                <w:rFonts w:cstheme="minorHAnsi"/>
                <w:i/>
                <w:iCs/>
                <w:szCs w:val="22"/>
              </w:rPr>
              <w:t xml:space="preserve">pour contrôle A+B+C = </w:t>
            </w:r>
            <w:r w:rsidR="00A108F6">
              <w:rPr>
                <w:rFonts w:cstheme="minorHAnsi"/>
                <w:i/>
                <w:iCs/>
                <w:szCs w:val="22"/>
              </w:rPr>
              <w:t>32</w:t>
            </w:r>
            <w:r w:rsidRPr="00CB7BB1">
              <w:rPr>
                <w:rFonts w:cstheme="minorHAnsi"/>
                <w:b/>
                <w:bCs/>
                <w:szCs w:val="22"/>
              </w:rPr>
              <w:t xml:space="preserve"> </w:t>
            </w:r>
          </w:p>
        </w:tc>
        <w:tc>
          <w:tcPr>
            <w:tcW w:w="54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6D1456E4" w14:textId="77777777" w:rsidR="002A4206" w:rsidRPr="00CB7BB1" w:rsidRDefault="00000000" w:rsidP="0012778A">
            <w:pPr>
              <w:spacing w:before="60" w:after="60"/>
              <w:ind w:right="57"/>
              <w:jc w:val="right"/>
              <w:rPr>
                <w:b/>
                <w:bCs/>
                <w:szCs w:val="22"/>
              </w:rPr>
            </w:pPr>
            <w:sdt>
              <w:sdtPr>
                <w:rPr>
                  <w:b/>
                  <w:bCs/>
                  <w:szCs w:val="22"/>
                </w:rPr>
                <w:id w:val="-415627626"/>
                <w:placeholder>
                  <w:docPart w:val="6D3164142B8C4B1EBC77E328E57C6574"/>
                </w:placeholder>
                <w:showingPlcHdr/>
                <w:text/>
              </w:sdtPr>
              <w:sdtContent>
                <w:r w:rsidR="002A4206" w:rsidRPr="00CB7BB1">
                  <w:rPr>
                    <w:rStyle w:val="Textedelespacerserv"/>
                    <w:szCs w:val="22"/>
                  </w:rPr>
                  <w:t xml:space="preserve">    </w:t>
                </w:r>
              </w:sdtContent>
            </w:sdt>
            <w:r w:rsidR="002A4206" w:rsidRPr="00CB7BB1">
              <w:rPr>
                <w:szCs w:val="22"/>
                <w:vertAlign w:val="superscript"/>
              </w:rPr>
              <w:t xml:space="preserve"> (A)</w:t>
            </w:r>
          </w:p>
        </w:tc>
        <w:tc>
          <w:tcPr>
            <w:tcW w:w="54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4056637C" w14:textId="77777777" w:rsidR="002A4206" w:rsidRPr="00CB7BB1" w:rsidRDefault="00000000" w:rsidP="0012778A">
            <w:pPr>
              <w:spacing w:before="60" w:after="60"/>
              <w:ind w:right="57"/>
              <w:jc w:val="right"/>
              <w:rPr>
                <w:b/>
                <w:bCs/>
                <w:szCs w:val="22"/>
              </w:rPr>
            </w:pPr>
            <w:sdt>
              <w:sdtPr>
                <w:rPr>
                  <w:b/>
                  <w:bCs/>
                  <w:szCs w:val="22"/>
                </w:rPr>
                <w:id w:val="-1332443730"/>
                <w:placeholder>
                  <w:docPart w:val="DBE6B907FF6048FEA7DCC022BF053E0C"/>
                </w:placeholder>
                <w:showingPlcHdr/>
                <w:text/>
              </w:sdtPr>
              <w:sdtContent>
                <w:r w:rsidR="002A4206" w:rsidRPr="00CB7BB1">
                  <w:rPr>
                    <w:rStyle w:val="Textedelespacerserv"/>
                    <w:b/>
                    <w:bCs/>
                    <w:szCs w:val="22"/>
                  </w:rPr>
                  <w:t xml:space="preserve">    </w:t>
                </w:r>
              </w:sdtContent>
            </w:sdt>
            <w:r w:rsidR="002A4206" w:rsidRPr="00CB7BB1">
              <w:rPr>
                <w:szCs w:val="22"/>
                <w:vertAlign w:val="superscript"/>
              </w:rPr>
              <w:t xml:space="preserve"> (B)</w:t>
            </w:r>
          </w:p>
        </w:tc>
        <w:tc>
          <w:tcPr>
            <w:tcW w:w="544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4D337339" w14:textId="77777777" w:rsidR="002A4206" w:rsidRPr="00CB7BB1" w:rsidRDefault="00000000" w:rsidP="0012778A">
            <w:pPr>
              <w:spacing w:before="60" w:after="60"/>
              <w:ind w:right="57"/>
              <w:jc w:val="right"/>
              <w:rPr>
                <w:b/>
                <w:bCs/>
                <w:szCs w:val="22"/>
              </w:rPr>
            </w:pPr>
            <w:sdt>
              <w:sdtPr>
                <w:rPr>
                  <w:b/>
                  <w:bCs/>
                  <w:szCs w:val="22"/>
                </w:rPr>
                <w:id w:val="1471016037"/>
                <w:placeholder>
                  <w:docPart w:val="C84B9FA56374430780A9DBD5E00DC207"/>
                </w:placeholder>
                <w:showingPlcHdr/>
                <w:text/>
              </w:sdtPr>
              <w:sdtContent>
                <w:r w:rsidR="002A4206" w:rsidRPr="00CB7BB1">
                  <w:rPr>
                    <w:rStyle w:val="Textedelespacerserv"/>
                    <w:b/>
                    <w:bCs/>
                    <w:szCs w:val="22"/>
                  </w:rPr>
                  <w:t xml:space="preserve">    </w:t>
                </w:r>
              </w:sdtContent>
            </w:sdt>
            <w:r w:rsidR="002A4206" w:rsidRPr="00CB7BB1">
              <w:rPr>
                <w:szCs w:val="22"/>
                <w:vertAlign w:val="superscript"/>
              </w:rPr>
              <w:t xml:space="preserve"> (C)</w:t>
            </w:r>
          </w:p>
        </w:tc>
      </w:tr>
      <w:tr w:rsidR="002A4206" w:rsidRPr="00CB7BB1" w14:paraId="66FE91B4" w14:textId="77777777" w:rsidTr="00CB7BB1">
        <w:trPr>
          <w:gridAfter w:val="1"/>
          <w:wAfter w:w="544" w:type="pct"/>
          <w:trHeight w:val="306"/>
        </w:trPr>
        <w:tc>
          <w:tcPr>
            <w:tcW w:w="336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05BAC3A5" w14:textId="77777777" w:rsidR="002A4206" w:rsidRPr="00CB7BB1" w:rsidRDefault="002A4206" w:rsidP="0012778A">
            <w:pPr>
              <w:spacing w:before="60" w:after="60"/>
              <w:jc w:val="right"/>
              <w:rPr>
                <w:rFonts w:cstheme="minorHAnsi"/>
                <w:b/>
                <w:bCs/>
                <w:szCs w:val="22"/>
              </w:rPr>
            </w:pPr>
            <w:r w:rsidRPr="00CB7BB1">
              <w:rPr>
                <w:rFonts w:cstheme="minorHAnsi"/>
                <w:szCs w:val="22"/>
              </w:rPr>
              <w:t>Nombre d’activités applicables</w:t>
            </w:r>
            <w:r w:rsidRPr="00CB7BB1">
              <w:rPr>
                <w:rFonts w:cstheme="minorHAnsi"/>
                <w:b/>
                <w:bCs/>
                <w:szCs w:val="22"/>
              </w:rPr>
              <w:t xml:space="preserve"> </w:t>
            </w:r>
            <w:r w:rsidRPr="00CB7BB1">
              <w:rPr>
                <w:rFonts w:cstheme="minorHAnsi"/>
                <w:szCs w:val="22"/>
                <w:vertAlign w:val="superscript"/>
              </w:rPr>
              <w:t>(A+B)</w:t>
            </w:r>
          </w:p>
        </w:tc>
        <w:sdt>
          <w:sdtPr>
            <w:rPr>
              <w:szCs w:val="22"/>
              <w:vertAlign w:val="superscript"/>
            </w:rPr>
            <w:id w:val="851377806"/>
            <w:placeholder>
              <w:docPart w:val="C4CF8561D748459AB72747A5B23B05A5"/>
            </w:placeholder>
            <w:text/>
          </w:sdtPr>
          <w:sdtContent>
            <w:tc>
              <w:tcPr>
                <w:tcW w:w="1094" w:type="pct"/>
                <w:gridSpan w:val="2"/>
                <w:tcBorders>
                  <w:top w:val="single" w:sz="2" w:space="0" w:color="FF6F6C"/>
                  <w:left w:val="single" w:sz="2" w:space="0" w:color="FF6F6C"/>
                  <w:bottom w:val="single" w:sz="2" w:space="0" w:color="FF6F6C"/>
                  <w:right w:val="single" w:sz="2" w:space="0" w:color="FF6F6C"/>
                </w:tcBorders>
              </w:tcPr>
              <w:p w14:paraId="68F05520" w14:textId="77777777" w:rsidR="002A4206" w:rsidRPr="00CB7BB1" w:rsidRDefault="002A4206" w:rsidP="0012778A">
                <w:pPr>
                  <w:spacing w:before="60" w:after="60"/>
                  <w:ind w:right="57"/>
                  <w:jc w:val="center"/>
                  <w:rPr>
                    <w:b/>
                    <w:bCs/>
                    <w:szCs w:val="22"/>
                  </w:rPr>
                </w:pPr>
                <w:r w:rsidRPr="00CB7BB1">
                  <w:rPr>
                    <w:szCs w:val="22"/>
                    <w:vertAlign w:val="superscript"/>
                  </w:rPr>
                  <w:t>(D)</w:t>
                </w:r>
              </w:p>
            </w:tc>
          </w:sdtContent>
        </w:sdt>
      </w:tr>
      <w:tr w:rsidR="002A4206" w:rsidRPr="00CB7BB1" w14:paraId="08FED258" w14:textId="77777777" w:rsidTr="00CB7BB1">
        <w:trPr>
          <w:gridAfter w:val="1"/>
          <w:wAfter w:w="544" w:type="pct"/>
          <w:trHeight w:val="306"/>
        </w:trPr>
        <w:tc>
          <w:tcPr>
            <w:tcW w:w="336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4F288181" w14:textId="77777777" w:rsidR="002A4206" w:rsidRPr="00CB7BB1" w:rsidRDefault="002A4206" w:rsidP="0012778A">
            <w:pPr>
              <w:spacing w:before="60" w:after="60"/>
              <w:jc w:val="right"/>
              <w:rPr>
                <w:rFonts w:cstheme="minorHAnsi"/>
                <w:b/>
                <w:bCs/>
                <w:szCs w:val="22"/>
              </w:rPr>
            </w:pPr>
            <w:r w:rsidRPr="00CB7BB1">
              <w:rPr>
                <w:rFonts w:cstheme="minorHAnsi"/>
                <w:b/>
                <w:bCs/>
                <w:szCs w:val="22"/>
              </w:rPr>
              <w:t>Pourcentage de réussite</w:t>
            </w:r>
            <w:r w:rsidRPr="00CB7BB1">
              <w:rPr>
                <w:rFonts w:cstheme="minorHAnsi"/>
                <w:b/>
                <w:bCs/>
                <w:szCs w:val="22"/>
              </w:rPr>
              <w:br/>
            </w:r>
            <w:r w:rsidRPr="00CB7BB1">
              <w:rPr>
                <w:rFonts w:cstheme="minorHAnsi"/>
                <w:i/>
                <w:iCs/>
                <w:szCs w:val="22"/>
              </w:rPr>
              <w:t xml:space="preserve">validées x 100 / applicable </w:t>
            </w:r>
            <w:r w:rsidRPr="00CB7BB1">
              <w:rPr>
                <w:rFonts w:cstheme="minorHAnsi"/>
                <w:i/>
                <w:iCs/>
                <w:szCs w:val="22"/>
                <w:vertAlign w:val="superscript"/>
              </w:rPr>
              <w:t>(B x 100 / D)</w:t>
            </w:r>
          </w:p>
        </w:tc>
        <w:tc>
          <w:tcPr>
            <w:tcW w:w="1094" w:type="pct"/>
            <w:gridSpan w:val="2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5FFD06E8" w14:textId="77777777" w:rsidR="002A4206" w:rsidRPr="00CB7BB1" w:rsidRDefault="00000000" w:rsidP="0012778A">
            <w:pPr>
              <w:spacing w:before="60" w:after="60"/>
              <w:ind w:right="57"/>
              <w:jc w:val="center"/>
              <w:rPr>
                <w:b/>
                <w:bCs/>
                <w:szCs w:val="22"/>
              </w:rPr>
            </w:pPr>
            <w:sdt>
              <w:sdtPr>
                <w:rPr>
                  <w:b/>
                  <w:bCs/>
                  <w:szCs w:val="22"/>
                </w:rPr>
                <w:id w:val="1223953881"/>
                <w:placeholder>
                  <w:docPart w:val="AC987D604895491DB8645123DE226AAE"/>
                </w:placeholder>
                <w:showingPlcHdr/>
                <w:text/>
              </w:sdtPr>
              <w:sdtContent>
                <w:r w:rsidR="002A4206" w:rsidRPr="00CB7BB1">
                  <w:rPr>
                    <w:rStyle w:val="Textedelespacerserv"/>
                    <w:b/>
                    <w:bCs/>
                    <w:szCs w:val="22"/>
                  </w:rPr>
                  <w:t xml:space="preserve">    </w:t>
                </w:r>
              </w:sdtContent>
            </w:sdt>
            <w:r w:rsidR="002A4206" w:rsidRPr="00CB7BB1">
              <w:rPr>
                <w:b/>
                <w:bCs/>
                <w:szCs w:val="22"/>
              </w:rPr>
              <w:t xml:space="preserve"> %</w:t>
            </w:r>
          </w:p>
        </w:tc>
      </w:tr>
    </w:tbl>
    <w:p w14:paraId="32D82833" w14:textId="77777777" w:rsidR="002A4206" w:rsidRPr="00BE57E8" w:rsidRDefault="002A4206" w:rsidP="002A4206">
      <w:pPr>
        <w:rPr>
          <w:rFonts w:cstheme="minorHAnsi"/>
          <w:i/>
          <w:iCs/>
        </w:rPr>
      </w:pPr>
      <w:r w:rsidRPr="00BE57E8">
        <w:rPr>
          <w:rFonts w:cstheme="minorHAnsi"/>
          <w:i/>
          <w:iCs/>
        </w:rPr>
        <w:t>Note</w:t>
      </w:r>
      <w:proofErr w:type="gramStart"/>
      <w:r w:rsidRPr="00BE57E8">
        <w:rPr>
          <w:rFonts w:cstheme="minorHAnsi"/>
          <w:i/>
          <w:iCs/>
        </w:rPr>
        <w:t> :un</w:t>
      </w:r>
      <w:proofErr w:type="gramEnd"/>
      <w:r w:rsidRPr="00BE57E8">
        <w:rPr>
          <w:rFonts w:cstheme="minorHAnsi"/>
          <w:i/>
          <w:iCs/>
        </w:rPr>
        <w:t xml:space="preserve"> seuil de 75% de réussite a été fixé pour valider le stage</w:t>
      </w:r>
    </w:p>
    <w:p w14:paraId="298B0924" w14:textId="77777777" w:rsidR="002A4206" w:rsidRDefault="002A4206" w:rsidP="002A4206">
      <w:pPr>
        <w:rPr>
          <w:rFonts w:cstheme="minorHAnsi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7"/>
        <w:gridCol w:w="1613"/>
        <w:gridCol w:w="232"/>
        <w:gridCol w:w="4248"/>
      </w:tblGrid>
      <w:tr w:rsidR="002A4206" w:rsidRPr="00CB7BB1" w14:paraId="14698D92" w14:textId="77777777" w:rsidTr="006A7044">
        <w:trPr>
          <w:trHeight w:val="737"/>
        </w:trPr>
        <w:tc>
          <w:tcPr>
            <w:tcW w:w="2977" w:type="dxa"/>
            <w:vAlign w:val="bottom"/>
          </w:tcPr>
          <w:p w14:paraId="55EA7109" w14:textId="77777777" w:rsidR="002A4206" w:rsidRPr="00CB7BB1" w:rsidRDefault="002A4206" w:rsidP="0012778A">
            <w:pPr>
              <w:rPr>
                <w:rFonts w:cs="Arial"/>
                <w:szCs w:val="22"/>
              </w:rPr>
            </w:pPr>
            <w:proofErr w:type="spellStart"/>
            <w:r w:rsidRPr="00CB7BB1">
              <w:rPr>
                <w:rFonts w:cs="Arial"/>
                <w:b/>
                <w:bCs/>
                <w:szCs w:val="22"/>
              </w:rPr>
              <w:t>Étudiant·e</w:t>
            </w:r>
            <w:proofErr w:type="spellEnd"/>
            <w:r w:rsidRPr="00CB7BB1">
              <w:rPr>
                <w:rFonts w:cs="Arial"/>
                <w:b/>
                <w:bCs/>
                <w:szCs w:val="22"/>
              </w:rPr>
              <w:t> :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626195475"/>
            <w:placeholder>
              <w:docPart w:val="89F7E27F78E04146BEAD4AF79070EA8C"/>
            </w:placeholder>
            <w:showingPlcHdr/>
            <w:text/>
          </w:sdtPr>
          <w:sdtContent>
            <w:tc>
              <w:tcPr>
                <w:tcW w:w="1613" w:type="dxa"/>
                <w:tcBorders>
                  <w:bottom w:val="single" w:sz="4" w:space="0" w:color="FF6F6C"/>
                </w:tcBorders>
                <w:vAlign w:val="bottom"/>
              </w:tcPr>
              <w:p w14:paraId="1DFF40A3" w14:textId="77777777" w:rsidR="002A4206" w:rsidRPr="00CB7BB1" w:rsidRDefault="002A4206" w:rsidP="0012778A">
                <w:pPr>
                  <w:pStyle w:val="Sansinterligne"/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 w:rsidRPr="00CB7BB1">
                  <w:rPr>
                    <w:rStyle w:val="Textedelespacerserv"/>
                    <w:rFonts w:ascii="Arial" w:hAnsi="Arial" w:cs="Arial"/>
                    <w:sz w:val="22"/>
                    <w:szCs w:val="22"/>
                  </w:rPr>
                  <w:t xml:space="preserve">    </w:t>
                </w:r>
              </w:p>
            </w:tc>
          </w:sdtContent>
        </w:sdt>
        <w:tc>
          <w:tcPr>
            <w:tcW w:w="232" w:type="dxa"/>
          </w:tcPr>
          <w:p w14:paraId="645F62F0" w14:textId="77777777" w:rsidR="002A4206" w:rsidRPr="00CB7BB1" w:rsidRDefault="002A4206" w:rsidP="0012778A">
            <w:pPr>
              <w:pStyle w:val="Sansinterlign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48" w:type="dxa"/>
            <w:tcBorders>
              <w:bottom w:val="single" w:sz="4" w:space="0" w:color="FF6F6C"/>
            </w:tcBorders>
          </w:tcPr>
          <w:p w14:paraId="3A637418" w14:textId="77777777" w:rsidR="002A4206" w:rsidRPr="00CB7BB1" w:rsidRDefault="002A4206" w:rsidP="0012778A">
            <w:pPr>
              <w:pStyle w:val="Sansinterlign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4206" w:rsidRPr="00CB7BB1" w14:paraId="01EFFEB3" w14:textId="77777777" w:rsidTr="006A7044">
        <w:trPr>
          <w:trHeight w:val="101"/>
        </w:trPr>
        <w:tc>
          <w:tcPr>
            <w:tcW w:w="2977" w:type="dxa"/>
            <w:vAlign w:val="bottom"/>
          </w:tcPr>
          <w:p w14:paraId="3068CD24" w14:textId="77777777" w:rsidR="002A4206" w:rsidRPr="00CB7BB1" w:rsidRDefault="002A4206" w:rsidP="0012778A">
            <w:pPr>
              <w:rPr>
                <w:rFonts w:cs="Arial"/>
                <w:b/>
                <w:bCs/>
                <w:szCs w:val="22"/>
              </w:rPr>
            </w:pPr>
          </w:p>
        </w:tc>
        <w:tc>
          <w:tcPr>
            <w:tcW w:w="1613" w:type="dxa"/>
            <w:tcBorders>
              <w:top w:val="single" w:sz="4" w:space="0" w:color="FF6F6C"/>
            </w:tcBorders>
            <w:vAlign w:val="bottom"/>
          </w:tcPr>
          <w:p w14:paraId="3F92B346" w14:textId="77777777" w:rsidR="002A4206" w:rsidRPr="00CB7BB1" w:rsidRDefault="002A4206" w:rsidP="0012778A">
            <w:pPr>
              <w:pStyle w:val="Sansinterligne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CB7BB1">
              <w:rPr>
                <w:rFonts w:ascii="Arial" w:hAnsi="Arial" w:cs="Arial"/>
                <w:sz w:val="22"/>
                <w:szCs w:val="22"/>
              </w:rPr>
              <w:t>Date</w:t>
            </w:r>
          </w:p>
        </w:tc>
        <w:tc>
          <w:tcPr>
            <w:tcW w:w="232" w:type="dxa"/>
          </w:tcPr>
          <w:p w14:paraId="79F44C0F" w14:textId="77777777" w:rsidR="002A4206" w:rsidRPr="00CB7BB1" w:rsidRDefault="002A4206" w:rsidP="0012778A">
            <w:pPr>
              <w:pStyle w:val="Sansinterlign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48" w:type="dxa"/>
            <w:tcBorders>
              <w:top w:val="single" w:sz="4" w:space="0" w:color="FF6F6C"/>
            </w:tcBorders>
          </w:tcPr>
          <w:p w14:paraId="2C16CE2A" w14:textId="77777777" w:rsidR="002A4206" w:rsidRPr="00CB7BB1" w:rsidRDefault="002A4206" w:rsidP="0012778A">
            <w:pPr>
              <w:pStyle w:val="Sansinterligne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CB7BB1">
              <w:rPr>
                <w:rFonts w:ascii="Arial" w:hAnsi="Arial" w:cs="Arial"/>
                <w:sz w:val="22"/>
                <w:szCs w:val="22"/>
              </w:rPr>
              <w:t>Signature</w:t>
            </w:r>
          </w:p>
        </w:tc>
      </w:tr>
      <w:tr w:rsidR="002A4206" w:rsidRPr="00CB7BB1" w14:paraId="3A894F18" w14:textId="77777777" w:rsidTr="006A7044">
        <w:trPr>
          <w:trHeight w:val="737"/>
        </w:trPr>
        <w:tc>
          <w:tcPr>
            <w:tcW w:w="2977" w:type="dxa"/>
            <w:vAlign w:val="bottom"/>
          </w:tcPr>
          <w:p w14:paraId="6F0AB98B" w14:textId="77777777" w:rsidR="002A4206" w:rsidRPr="00CB7BB1" w:rsidRDefault="002A4206" w:rsidP="0012778A">
            <w:pPr>
              <w:rPr>
                <w:rFonts w:cs="Arial"/>
                <w:szCs w:val="22"/>
              </w:rPr>
            </w:pPr>
            <w:proofErr w:type="spellStart"/>
            <w:r w:rsidRPr="00CB7BB1">
              <w:rPr>
                <w:rFonts w:cs="Arial"/>
                <w:b/>
                <w:bCs/>
                <w:szCs w:val="22"/>
              </w:rPr>
              <w:t>Praticien·ne</w:t>
            </w:r>
            <w:proofErr w:type="spellEnd"/>
            <w:r w:rsidRPr="00CB7BB1">
              <w:rPr>
                <w:rFonts w:cs="Arial"/>
                <w:b/>
                <w:bCs/>
                <w:szCs w:val="22"/>
              </w:rPr>
              <w:t xml:space="preserve"> </w:t>
            </w:r>
            <w:proofErr w:type="spellStart"/>
            <w:r w:rsidRPr="00CB7BB1">
              <w:rPr>
                <w:rFonts w:cs="Arial"/>
                <w:b/>
                <w:bCs/>
                <w:szCs w:val="22"/>
              </w:rPr>
              <w:t>formateur·rice</w:t>
            </w:r>
            <w:proofErr w:type="spellEnd"/>
          </w:p>
        </w:tc>
        <w:sdt>
          <w:sdtPr>
            <w:rPr>
              <w:rFonts w:ascii="Arial" w:hAnsi="Arial" w:cs="Arial"/>
              <w:sz w:val="22"/>
              <w:szCs w:val="22"/>
            </w:rPr>
            <w:id w:val="-419721484"/>
            <w:placeholder>
              <w:docPart w:val="05655BFAADF24B39A33D7088DA73A6E5"/>
            </w:placeholder>
            <w:showingPlcHdr/>
            <w:text/>
          </w:sdtPr>
          <w:sdtContent>
            <w:tc>
              <w:tcPr>
                <w:tcW w:w="1613" w:type="dxa"/>
                <w:tcBorders>
                  <w:bottom w:val="single" w:sz="4" w:space="0" w:color="FF6F6C"/>
                </w:tcBorders>
                <w:vAlign w:val="bottom"/>
              </w:tcPr>
              <w:p w14:paraId="097D0343" w14:textId="77777777" w:rsidR="002A4206" w:rsidRPr="00CB7BB1" w:rsidRDefault="002A4206" w:rsidP="0012778A">
                <w:pPr>
                  <w:pStyle w:val="Sansinterligne"/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 w:rsidRPr="00CB7BB1">
                  <w:rPr>
                    <w:rStyle w:val="Textedelespacerserv"/>
                    <w:rFonts w:ascii="Arial" w:hAnsi="Arial" w:cs="Arial"/>
                    <w:sz w:val="22"/>
                    <w:szCs w:val="22"/>
                  </w:rPr>
                  <w:t xml:space="preserve">    </w:t>
                </w:r>
              </w:p>
            </w:tc>
          </w:sdtContent>
        </w:sdt>
        <w:tc>
          <w:tcPr>
            <w:tcW w:w="232" w:type="dxa"/>
          </w:tcPr>
          <w:p w14:paraId="1BF2CBD4" w14:textId="77777777" w:rsidR="002A4206" w:rsidRPr="00CB7BB1" w:rsidRDefault="002A4206" w:rsidP="0012778A">
            <w:pPr>
              <w:pStyle w:val="Sansinterlign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48" w:type="dxa"/>
            <w:tcBorders>
              <w:bottom w:val="single" w:sz="4" w:space="0" w:color="FF6F6C"/>
            </w:tcBorders>
          </w:tcPr>
          <w:p w14:paraId="4C82371E" w14:textId="77777777" w:rsidR="002A4206" w:rsidRPr="00CB7BB1" w:rsidRDefault="002A4206" w:rsidP="0012778A">
            <w:pPr>
              <w:pStyle w:val="Sansinterlign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4206" w:rsidRPr="00CB7BB1" w14:paraId="46AF12C7" w14:textId="77777777" w:rsidTr="006A7044">
        <w:trPr>
          <w:trHeight w:val="101"/>
        </w:trPr>
        <w:tc>
          <w:tcPr>
            <w:tcW w:w="2977" w:type="dxa"/>
            <w:vAlign w:val="bottom"/>
          </w:tcPr>
          <w:p w14:paraId="40AC135A" w14:textId="77777777" w:rsidR="002A4206" w:rsidRPr="00CB7BB1" w:rsidRDefault="002A4206" w:rsidP="0012778A">
            <w:pPr>
              <w:rPr>
                <w:rFonts w:cs="Arial"/>
                <w:b/>
                <w:bCs/>
                <w:szCs w:val="22"/>
              </w:rPr>
            </w:pPr>
          </w:p>
        </w:tc>
        <w:tc>
          <w:tcPr>
            <w:tcW w:w="1613" w:type="dxa"/>
            <w:tcBorders>
              <w:top w:val="single" w:sz="4" w:space="0" w:color="FF6F6C"/>
            </w:tcBorders>
            <w:vAlign w:val="bottom"/>
          </w:tcPr>
          <w:p w14:paraId="246F300D" w14:textId="77777777" w:rsidR="002A4206" w:rsidRPr="00CB7BB1" w:rsidRDefault="002A4206" w:rsidP="0012778A">
            <w:pPr>
              <w:pStyle w:val="Sansinterligne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CB7BB1">
              <w:rPr>
                <w:rFonts w:ascii="Arial" w:hAnsi="Arial" w:cs="Arial"/>
                <w:sz w:val="22"/>
                <w:szCs w:val="22"/>
              </w:rPr>
              <w:t>Date</w:t>
            </w:r>
          </w:p>
        </w:tc>
        <w:tc>
          <w:tcPr>
            <w:tcW w:w="232" w:type="dxa"/>
          </w:tcPr>
          <w:p w14:paraId="589319B8" w14:textId="77777777" w:rsidR="002A4206" w:rsidRPr="00CB7BB1" w:rsidRDefault="002A4206" w:rsidP="0012778A">
            <w:pPr>
              <w:pStyle w:val="Sansinterlign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48" w:type="dxa"/>
            <w:tcBorders>
              <w:top w:val="single" w:sz="4" w:space="0" w:color="FF6F6C"/>
            </w:tcBorders>
          </w:tcPr>
          <w:p w14:paraId="1E4E8E20" w14:textId="77777777" w:rsidR="002A4206" w:rsidRPr="00CB7BB1" w:rsidRDefault="002A4206" w:rsidP="0012778A">
            <w:pPr>
              <w:pStyle w:val="Sansinterligne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CB7BB1">
              <w:rPr>
                <w:rFonts w:ascii="Arial" w:hAnsi="Arial" w:cs="Arial"/>
                <w:sz w:val="22"/>
                <w:szCs w:val="22"/>
              </w:rPr>
              <w:t>Signature</w:t>
            </w:r>
          </w:p>
        </w:tc>
      </w:tr>
    </w:tbl>
    <w:p w14:paraId="45703C20" w14:textId="77777777" w:rsidR="002A4206" w:rsidRPr="00CB7BB1" w:rsidRDefault="002A4206" w:rsidP="002A4206">
      <w:pPr>
        <w:rPr>
          <w:rFonts w:cs="Arial"/>
          <w:szCs w:val="22"/>
        </w:rPr>
      </w:pPr>
      <w:r w:rsidRPr="00CB7BB1">
        <w:rPr>
          <w:rFonts w:cs="Arial"/>
          <w:szCs w:val="22"/>
        </w:rPr>
        <w:br w:type="page"/>
      </w:r>
    </w:p>
    <w:p w14:paraId="7DBF7DAD" w14:textId="77777777" w:rsidR="002A4206" w:rsidRPr="00BE57E8" w:rsidRDefault="002A4206" w:rsidP="00CB7BB1">
      <w:pPr>
        <w:ind w:left="8496" w:hanging="8496"/>
        <w:rPr>
          <w:rFonts w:cstheme="minorHAnsi"/>
          <w:b/>
          <w:bCs/>
        </w:rPr>
      </w:pPr>
      <w:r>
        <w:rPr>
          <w:rFonts w:cstheme="minorHAnsi"/>
          <w:b/>
          <w:bCs/>
        </w:rPr>
        <w:lastRenderedPageBreak/>
        <w:t>3</w:t>
      </w:r>
      <w:r w:rsidRPr="00BE57E8">
        <w:rPr>
          <w:rFonts w:cstheme="minorHAnsi"/>
          <w:b/>
          <w:bCs/>
        </w:rPr>
        <w:t>. Calcul de la note</w:t>
      </w:r>
    </w:p>
    <w:p w14:paraId="36453ED3" w14:textId="77777777" w:rsidR="002A4206" w:rsidRDefault="002A4206" w:rsidP="002A4206">
      <w:pPr>
        <w:rPr>
          <w:rFonts w:cstheme="minorHAnsi"/>
        </w:rPr>
      </w:pPr>
      <w:r w:rsidRPr="00BE57E8">
        <w:rPr>
          <w:rFonts w:cstheme="minorHAnsi"/>
        </w:rPr>
        <w:t>A titre indicatif uniquement, partie réservée à usage de l’école</w:t>
      </w:r>
    </w:p>
    <w:p w14:paraId="1987EA90" w14:textId="77777777" w:rsidR="002A4206" w:rsidRPr="00BE57E8" w:rsidRDefault="002A4206" w:rsidP="002A4206">
      <w:pPr>
        <w:rPr>
          <w:rFonts w:cstheme="minorHAnsi"/>
        </w:rPr>
      </w:pPr>
    </w:p>
    <w:tbl>
      <w:tblPr>
        <w:tblStyle w:val="TableauGrille4-Accentuation1"/>
        <w:tblW w:w="0" w:type="auto"/>
        <w:tblBorders>
          <w:top w:val="single" w:sz="4" w:space="0" w:color="FF6F6C"/>
          <w:left w:val="single" w:sz="4" w:space="0" w:color="FF6F6C"/>
          <w:bottom w:val="single" w:sz="4" w:space="0" w:color="FF6F6C"/>
          <w:right w:val="single" w:sz="4" w:space="0" w:color="FF6F6C"/>
          <w:insideH w:val="single" w:sz="4" w:space="0" w:color="FF6F6C"/>
          <w:insideV w:val="single" w:sz="4" w:space="0" w:color="FF6F6C"/>
        </w:tblBorders>
        <w:tblLook w:val="0620" w:firstRow="1" w:lastRow="0" w:firstColumn="0" w:lastColumn="0" w:noHBand="1" w:noVBand="1"/>
      </w:tblPr>
      <w:tblGrid>
        <w:gridCol w:w="2376"/>
        <w:gridCol w:w="1276"/>
        <w:gridCol w:w="1203"/>
      </w:tblGrid>
      <w:tr w:rsidR="002A4206" w:rsidRPr="00BE57E8" w14:paraId="2B5FFD6A" w14:textId="77777777" w:rsidTr="006A70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3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6F6C"/>
          </w:tcPr>
          <w:p w14:paraId="0E3E5BD9" w14:textId="77777777" w:rsidR="002A4206" w:rsidRPr="00BE57E8" w:rsidRDefault="002A4206" w:rsidP="0012778A">
            <w:pPr>
              <w:rPr>
                <w:rFonts w:cstheme="minorHAnsi"/>
                <w:b w:val="0"/>
              </w:rPr>
            </w:pPr>
            <w:r w:rsidRPr="00BE57E8">
              <w:rPr>
                <w:rFonts w:cstheme="minorHAnsi"/>
                <w:b w:val="0"/>
              </w:rPr>
              <w:t>Résultat % entre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6F6C"/>
          </w:tcPr>
          <w:p w14:paraId="09565CE4" w14:textId="77777777" w:rsidR="002A4206" w:rsidRPr="00BE57E8" w:rsidRDefault="002A4206" w:rsidP="0012778A">
            <w:pPr>
              <w:rPr>
                <w:rFonts w:cstheme="minorHAnsi"/>
                <w:b w:val="0"/>
              </w:rPr>
            </w:pPr>
            <w:r w:rsidRPr="00BE57E8">
              <w:rPr>
                <w:rFonts w:cstheme="minorHAnsi"/>
                <w:b w:val="0"/>
              </w:rPr>
              <w:t>NOTE</w:t>
            </w:r>
          </w:p>
        </w:tc>
        <w:tc>
          <w:tcPr>
            <w:tcW w:w="120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6F6C"/>
          </w:tcPr>
          <w:p w14:paraId="51364E20" w14:textId="77777777" w:rsidR="002A4206" w:rsidRPr="00BE57E8" w:rsidRDefault="002A4206" w:rsidP="0012778A">
            <w:pPr>
              <w:rPr>
                <w:rFonts w:cstheme="minorHAnsi"/>
                <w:b w:val="0"/>
              </w:rPr>
            </w:pPr>
            <w:r w:rsidRPr="00BE57E8">
              <w:rPr>
                <w:rFonts w:cstheme="minorHAnsi"/>
                <w:b w:val="0"/>
              </w:rPr>
              <w:t>VALEUR</w:t>
            </w:r>
          </w:p>
        </w:tc>
      </w:tr>
      <w:tr w:rsidR="002A4206" w:rsidRPr="00BE57E8" w14:paraId="26935B72" w14:textId="77777777" w:rsidTr="006A7044">
        <w:tc>
          <w:tcPr>
            <w:tcW w:w="2376" w:type="dxa"/>
          </w:tcPr>
          <w:p w14:paraId="1C89928B" w14:textId="77777777" w:rsidR="002A4206" w:rsidRPr="00BE57E8" w:rsidRDefault="002A4206" w:rsidP="0012778A">
            <w:pPr>
              <w:rPr>
                <w:rFonts w:cstheme="minorHAnsi"/>
              </w:rPr>
            </w:pPr>
            <w:r w:rsidRPr="00BE57E8">
              <w:rPr>
                <w:rFonts w:cstheme="minorHAnsi"/>
              </w:rPr>
              <w:t>100% et 95%</w:t>
            </w:r>
          </w:p>
        </w:tc>
        <w:tc>
          <w:tcPr>
            <w:tcW w:w="1276" w:type="dxa"/>
          </w:tcPr>
          <w:p w14:paraId="64C79976" w14:textId="77777777" w:rsidR="002A4206" w:rsidRPr="00BE57E8" w:rsidRDefault="002A4206" w:rsidP="0012778A">
            <w:pPr>
              <w:rPr>
                <w:rFonts w:cstheme="minorHAnsi"/>
                <w:color w:val="008000"/>
              </w:rPr>
            </w:pPr>
            <w:r w:rsidRPr="00BE57E8">
              <w:rPr>
                <w:rFonts w:cstheme="minorHAnsi"/>
                <w:color w:val="008000"/>
              </w:rPr>
              <w:t>6</w:t>
            </w:r>
          </w:p>
        </w:tc>
        <w:tc>
          <w:tcPr>
            <w:tcW w:w="1203" w:type="dxa"/>
          </w:tcPr>
          <w:p w14:paraId="58574232" w14:textId="77777777" w:rsidR="002A4206" w:rsidRPr="00BE57E8" w:rsidRDefault="002A4206" w:rsidP="0012778A">
            <w:pPr>
              <w:jc w:val="center"/>
              <w:rPr>
                <w:rFonts w:cstheme="minorHAnsi"/>
                <w:color w:val="008000"/>
              </w:rPr>
            </w:pPr>
            <w:r w:rsidRPr="00BE57E8">
              <w:rPr>
                <w:rFonts w:cstheme="minorHAnsi"/>
                <w:color w:val="008000"/>
              </w:rPr>
              <w:t>A</w:t>
            </w:r>
          </w:p>
        </w:tc>
      </w:tr>
      <w:tr w:rsidR="002A4206" w:rsidRPr="00BE57E8" w14:paraId="006588E2" w14:textId="77777777" w:rsidTr="006A7044">
        <w:tc>
          <w:tcPr>
            <w:tcW w:w="2376" w:type="dxa"/>
          </w:tcPr>
          <w:p w14:paraId="7E27F1BD" w14:textId="77777777" w:rsidR="002A4206" w:rsidRPr="00BE57E8" w:rsidRDefault="002A4206" w:rsidP="0012778A">
            <w:pPr>
              <w:rPr>
                <w:rFonts w:cstheme="minorHAnsi"/>
              </w:rPr>
            </w:pPr>
            <w:r w:rsidRPr="00BE57E8">
              <w:rPr>
                <w:rFonts w:cstheme="minorHAnsi"/>
              </w:rPr>
              <w:t>94% et 90%</w:t>
            </w:r>
          </w:p>
        </w:tc>
        <w:tc>
          <w:tcPr>
            <w:tcW w:w="1276" w:type="dxa"/>
          </w:tcPr>
          <w:p w14:paraId="5D71CAE2" w14:textId="77777777" w:rsidR="002A4206" w:rsidRPr="00BE57E8" w:rsidRDefault="002A4206" w:rsidP="0012778A">
            <w:pPr>
              <w:rPr>
                <w:rFonts w:cstheme="minorHAnsi"/>
                <w:color w:val="008000"/>
              </w:rPr>
            </w:pPr>
            <w:r w:rsidRPr="00BE57E8">
              <w:rPr>
                <w:rFonts w:cstheme="minorHAnsi"/>
                <w:color w:val="008000"/>
              </w:rPr>
              <w:t>5.5</w:t>
            </w:r>
          </w:p>
        </w:tc>
        <w:tc>
          <w:tcPr>
            <w:tcW w:w="1203" w:type="dxa"/>
          </w:tcPr>
          <w:p w14:paraId="7181173E" w14:textId="77777777" w:rsidR="002A4206" w:rsidRPr="00BE57E8" w:rsidRDefault="002A4206" w:rsidP="0012778A">
            <w:pPr>
              <w:jc w:val="center"/>
              <w:rPr>
                <w:rFonts w:cstheme="minorHAnsi"/>
                <w:color w:val="008000"/>
              </w:rPr>
            </w:pPr>
            <w:r w:rsidRPr="00BE57E8">
              <w:rPr>
                <w:rFonts w:cstheme="minorHAnsi"/>
                <w:color w:val="008000"/>
              </w:rPr>
              <w:t>B</w:t>
            </w:r>
          </w:p>
        </w:tc>
      </w:tr>
      <w:tr w:rsidR="002A4206" w:rsidRPr="00BE57E8" w14:paraId="6E1B140F" w14:textId="77777777" w:rsidTr="006A7044">
        <w:tc>
          <w:tcPr>
            <w:tcW w:w="2376" w:type="dxa"/>
          </w:tcPr>
          <w:p w14:paraId="5240F42F" w14:textId="77777777" w:rsidR="002A4206" w:rsidRPr="00BE57E8" w:rsidRDefault="002A4206" w:rsidP="0012778A">
            <w:pPr>
              <w:rPr>
                <w:rFonts w:cstheme="minorHAnsi"/>
              </w:rPr>
            </w:pPr>
            <w:r w:rsidRPr="00BE57E8">
              <w:rPr>
                <w:rFonts w:cstheme="minorHAnsi"/>
              </w:rPr>
              <w:t>89% et 85%</w:t>
            </w:r>
          </w:p>
        </w:tc>
        <w:tc>
          <w:tcPr>
            <w:tcW w:w="1276" w:type="dxa"/>
          </w:tcPr>
          <w:p w14:paraId="20E47DC1" w14:textId="77777777" w:rsidR="002A4206" w:rsidRPr="00BE57E8" w:rsidRDefault="002A4206" w:rsidP="0012778A">
            <w:pPr>
              <w:rPr>
                <w:rFonts w:cstheme="minorHAnsi"/>
                <w:color w:val="008000"/>
              </w:rPr>
            </w:pPr>
            <w:r w:rsidRPr="00BE57E8">
              <w:rPr>
                <w:rFonts w:cstheme="minorHAnsi"/>
                <w:color w:val="008000"/>
              </w:rPr>
              <w:t>5</w:t>
            </w:r>
          </w:p>
        </w:tc>
        <w:tc>
          <w:tcPr>
            <w:tcW w:w="1203" w:type="dxa"/>
          </w:tcPr>
          <w:p w14:paraId="78B90C55" w14:textId="77777777" w:rsidR="002A4206" w:rsidRPr="00BE57E8" w:rsidRDefault="002A4206" w:rsidP="0012778A">
            <w:pPr>
              <w:jc w:val="center"/>
              <w:rPr>
                <w:rFonts w:cstheme="minorHAnsi"/>
                <w:color w:val="008000"/>
              </w:rPr>
            </w:pPr>
            <w:r w:rsidRPr="00BE57E8">
              <w:rPr>
                <w:rFonts w:cstheme="minorHAnsi"/>
                <w:color w:val="008000"/>
              </w:rPr>
              <w:t>C</w:t>
            </w:r>
          </w:p>
        </w:tc>
      </w:tr>
      <w:tr w:rsidR="002A4206" w:rsidRPr="00BE57E8" w14:paraId="42D94803" w14:textId="77777777" w:rsidTr="006A7044">
        <w:tc>
          <w:tcPr>
            <w:tcW w:w="2376" w:type="dxa"/>
          </w:tcPr>
          <w:p w14:paraId="1FDD74F8" w14:textId="77777777" w:rsidR="002A4206" w:rsidRPr="00BE57E8" w:rsidRDefault="002A4206" w:rsidP="0012778A">
            <w:pPr>
              <w:rPr>
                <w:rFonts w:cstheme="minorHAnsi"/>
              </w:rPr>
            </w:pPr>
            <w:r w:rsidRPr="00BE57E8">
              <w:rPr>
                <w:rFonts w:cstheme="minorHAnsi"/>
              </w:rPr>
              <w:t>84% et 80%</w:t>
            </w:r>
          </w:p>
        </w:tc>
        <w:tc>
          <w:tcPr>
            <w:tcW w:w="1276" w:type="dxa"/>
          </w:tcPr>
          <w:p w14:paraId="0DDD08C4" w14:textId="77777777" w:rsidR="002A4206" w:rsidRPr="00BE57E8" w:rsidRDefault="002A4206" w:rsidP="0012778A">
            <w:pPr>
              <w:rPr>
                <w:rFonts w:cstheme="minorHAnsi"/>
                <w:color w:val="008000"/>
              </w:rPr>
            </w:pPr>
            <w:r w:rsidRPr="00BE57E8">
              <w:rPr>
                <w:rFonts w:cstheme="minorHAnsi"/>
                <w:color w:val="008000"/>
              </w:rPr>
              <w:t>4.5</w:t>
            </w:r>
          </w:p>
        </w:tc>
        <w:tc>
          <w:tcPr>
            <w:tcW w:w="1203" w:type="dxa"/>
          </w:tcPr>
          <w:p w14:paraId="73A6034B" w14:textId="77777777" w:rsidR="002A4206" w:rsidRPr="00BE57E8" w:rsidRDefault="002A4206" w:rsidP="0012778A">
            <w:pPr>
              <w:jc w:val="center"/>
              <w:rPr>
                <w:rFonts w:cstheme="minorHAnsi"/>
                <w:color w:val="008000"/>
              </w:rPr>
            </w:pPr>
            <w:r w:rsidRPr="00BE57E8">
              <w:rPr>
                <w:rFonts w:cstheme="minorHAnsi"/>
                <w:color w:val="008000"/>
              </w:rPr>
              <w:t>D</w:t>
            </w:r>
          </w:p>
        </w:tc>
      </w:tr>
      <w:tr w:rsidR="002A4206" w:rsidRPr="00BE57E8" w14:paraId="6B9D2E88" w14:textId="77777777" w:rsidTr="006A7044">
        <w:tc>
          <w:tcPr>
            <w:tcW w:w="2376" w:type="dxa"/>
          </w:tcPr>
          <w:p w14:paraId="24AC66FF" w14:textId="77777777" w:rsidR="002A4206" w:rsidRPr="00BE57E8" w:rsidRDefault="002A4206" w:rsidP="0012778A">
            <w:pPr>
              <w:rPr>
                <w:rFonts w:cstheme="minorHAnsi"/>
              </w:rPr>
            </w:pPr>
            <w:r w:rsidRPr="00BE57E8">
              <w:rPr>
                <w:rFonts w:cstheme="minorHAnsi"/>
              </w:rPr>
              <w:t>79% et 75%</w:t>
            </w:r>
          </w:p>
        </w:tc>
        <w:tc>
          <w:tcPr>
            <w:tcW w:w="1276" w:type="dxa"/>
          </w:tcPr>
          <w:p w14:paraId="04F7F831" w14:textId="77777777" w:rsidR="002A4206" w:rsidRPr="00BE57E8" w:rsidRDefault="002A4206" w:rsidP="0012778A">
            <w:pPr>
              <w:rPr>
                <w:rFonts w:cstheme="minorHAnsi"/>
                <w:color w:val="008000"/>
              </w:rPr>
            </w:pPr>
            <w:r w:rsidRPr="00BE57E8">
              <w:rPr>
                <w:rFonts w:cstheme="minorHAnsi"/>
                <w:color w:val="008000"/>
              </w:rPr>
              <w:t>4</w:t>
            </w:r>
          </w:p>
        </w:tc>
        <w:tc>
          <w:tcPr>
            <w:tcW w:w="1203" w:type="dxa"/>
          </w:tcPr>
          <w:p w14:paraId="37F92214" w14:textId="77777777" w:rsidR="002A4206" w:rsidRPr="00BE57E8" w:rsidRDefault="002A4206" w:rsidP="0012778A">
            <w:pPr>
              <w:jc w:val="center"/>
              <w:rPr>
                <w:rFonts w:cstheme="minorHAnsi"/>
                <w:color w:val="008000"/>
              </w:rPr>
            </w:pPr>
            <w:r w:rsidRPr="00BE57E8">
              <w:rPr>
                <w:rFonts w:cstheme="minorHAnsi"/>
                <w:color w:val="008000"/>
              </w:rPr>
              <w:t>E</w:t>
            </w:r>
          </w:p>
        </w:tc>
      </w:tr>
      <w:tr w:rsidR="002A4206" w:rsidRPr="00BE57E8" w14:paraId="0E0DFD20" w14:textId="77777777" w:rsidTr="006A7044">
        <w:tc>
          <w:tcPr>
            <w:tcW w:w="2376" w:type="dxa"/>
          </w:tcPr>
          <w:p w14:paraId="080F0C60" w14:textId="77777777" w:rsidR="002A4206" w:rsidRPr="00BE57E8" w:rsidRDefault="002A4206" w:rsidP="0012778A">
            <w:pPr>
              <w:rPr>
                <w:rFonts w:cstheme="minorHAnsi"/>
              </w:rPr>
            </w:pPr>
            <w:r w:rsidRPr="00BE57E8">
              <w:rPr>
                <w:rFonts w:cstheme="minorHAnsi"/>
              </w:rPr>
              <w:t>74% et 70%</w:t>
            </w:r>
          </w:p>
        </w:tc>
        <w:tc>
          <w:tcPr>
            <w:tcW w:w="1276" w:type="dxa"/>
          </w:tcPr>
          <w:p w14:paraId="445A60D1" w14:textId="77777777" w:rsidR="002A4206" w:rsidRPr="00BE57E8" w:rsidRDefault="002A4206" w:rsidP="0012778A">
            <w:pPr>
              <w:rPr>
                <w:rFonts w:cstheme="minorHAnsi"/>
                <w:color w:val="FF0000"/>
              </w:rPr>
            </w:pPr>
            <w:r w:rsidRPr="00BE57E8">
              <w:rPr>
                <w:rFonts w:cstheme="minorHAnsi"/>
                <w:color w:val="FF0000"/>
              </w:rPr>
              <w:t>3.5</w:t>
            </w:r>
          </w:p>
        </w:tc>
        <w:tc>
          <w:tcPr>
            <w:tcW w:w="1203" w:type="dxa"/>
          </w:tcPr>
          <w:p w14:paraId="5A4116A1" w14:textId="77777777" w:rsidR="002A4206" w:rsidRPr="00BE57E8" w:rsidRDefault="002A4206" w:rsidP="0012778A">
            <w:pPr>
              <w:jc w:val="center"/>
              <w:rPr>
                <w:rFonts w:cstheme="minorHAnsi"/>
                <w:color w:val="FF0000"/>
              </w:rPr>
            </w:pPr>
            <w:r w:rsidRPr="00BE57E8">
              <w:rPr>
                <w:rFonts w:cstheme="minorHAnsi"/>
                <w:color w:val="FF0000"/>
              </w:rPr>
              <w:t>F</w:t>
            </w:r>
          </w:p>
        </w:tc>
      </w:tr>
      <w:tr w:rsidR="002A4206" w:rsidRPr="00BE57E8" w14:paraId="755BAEE4" w14:textId="77777777" w:rsidTr="006A7044">
        <w:tc>
          <w:tcPr>
            <w:tcW w:w="2376" w:type="dxa"/>
          </w:tcPr>
          <w:p w14:paraId="49B477E9" w14:textId="77777777" w:rsidR="002A4206" w:rsidRPr="00BE57E8" w:rsidRDefault="002A4206" w:rsidP="0012778A">
            <w:pPr>
              <w:rPr>
                <w:rFonts w:cstheme="minorHAnsi"/>
              </w:rPr>
            </w:pPr>
            <w:r w:rsidRPr="00BE57E8">
              <w:rPr>
                <w:rFonts w:cstheme="minorHAnsi"/>
              </w:rPr>
              <w:t>69% et 65%</w:t>
            </w:r>
          </w:p>
        </w:tc>
        <w:tc>
          <w:tcPr>
            <w:tcW w:w="1276" w:type="dxa"/>
          </w:tcPr>
          <w:p w14:paraId="2B6903D5" w14:textId="77777777" w:rsidR="002A4206" w:rsidRPr="00BE57E8" w:rsidRDefault="002A4206" w:rsidP="0012778A">
            <w:pPr>
              <w:rPr>
                <w:rFonts w:cstheme="minorHAnsi"/>
                <w:color w:val="FF0000"/>
              </w:rPr>
            </w:pPr>
            <w:r w:rsidRPr="00BE57E8">
              <w:rPr>
                <w:rFonts w:cstheme="minorHAnsi"/>
                <w:color w:val="FF0000"/>
              </w:rPr>
              <w:t>3</w:t>
            </w:r>
          </w:p>
        </w:tc>
        <w:tc>
          <w:tcPr>
            <w:tcW w:w="1203" w:type="dxa"/>
          </w:tcPr>
          <w:p w14:paraId="76C4C237" w14:textId="77777777" w:rsidR="002A4206" w:rsidRPr="00BE57E8" w:rsidRDefault="002A4206" w:rsidP="0012778A">
            <w:pPr>
              <w:jc w:val="center"/>
              <w:rPr>
                <w:rFonts w:cstheme="minorHAnsi"/>
                <w:color w:val="FF0000"/>
              </w:rPr>
            </w:pPr>
            <w:r w:rsidRPr="00BE57E8">
              <w:rPr>
                <w:rFonts w:cstheme="minorHAnsi"/>
                <w:color w:val="FF0000"/>
              </w:rPr>
              <w:t>F</w:t>
            </w:r>
          </w:p>
        </w:tc>
      </w:tr>
      <w:tr w:rsidR="002A4206" w:rsidRPr="00BE57E8" w14:paraId="185AFE69" w14:textId="77777777" w:rsidTr="006A7044">
        <w:tc>
          <w:tcPr>
            <w:tcW w:w="2376" w:type="dxa"/>
          </w:tcPr>
          <w:p w14:paraId="595144DB" w14:textId="77777777" w:rsidR="002A4206" w:rsidRPr="00BE57E8" w:rsidRDefault="002A4206" w:rsidP="0012778A">
            <w:pPr>
              <w:rPr>
                <w:rFonts w:cstheme="minorHAnsi"/>
              </w:rPr>
            </w:pPr>
            <w:r w:rsidRPr="00BE57E8">
              <w:rPr>
                <w:rFonts w:cstheme="minorHAnsi"/>
              </w:rPr>
              <w:t>64% et 60%</w:t>
            </w:r>
          </w:p>
        </w:tc>
        <w:tc>
          <w:tcPr>
            <w:tcW w:w="1276" w:type="dxa"/>
          </w:tcPr>
          <w:p w14:paraId="1DCB7248" w14:textId="77777777" w:rsidR="002A4206" w:rsidRPr="00BE57E8" w:rsidRDefault="002A4206" w:rsidP="0012778A">
            <w:pPr>
              <w:rPr>
                <w:rFonts w:cstheme="minorHAnsi"/>
                <w:color w:val="FF0000"/>
              </w:rPr>
            </w:pPr>
            <w:r w:rsidRPr="00BE57E8">
              <w:rPr>
                <w:rFonts w:cstheme="minorHAnsi"/>
                <w:color w:val="FF0000"/>
              </w:rPr>
              <w:t>2.5</w:t>
            </w:r>
          </w:p>
        </w:tc>
        <w:tc>
          <w:tcPr>
            <w:tcW w:w="1203" w:type="dxa"/>
          </w:tcPr>
          <w:p w14:paraId="20EBFD23" w14:textId="77777777" w:rsidR="002A4206" w:rsidRPr="00BE57E8" w:rsidRDefault="002A4206" w:rsidP="0012778A">
            <w:pPr>
              <w:jc w:val="center"/>
              <w:rPr>
                <w:rFonts w:cstheme="minorHAnsi"/>
                <w:color w:val="FF0000"/>
              </w:rPr>
            </w:pPr>
            <w:r w:rsidRPr="00BE57E8">
              <w:rPr>
                <w:rFonts w:cstheme="minorHAnsi"/>
                <w:color w:val="FF0000"/>
              </w:rPr>
              <w:t>F</w:t>
            </w:r>
          </w:p>
        </w:tc>
      </w:tr>
      <w:tr w:rsidR="002A4206" w:rsidRPr="00BE57E8" w14:paraId="52A04013" w14:textId="77777777" w:rsidTr="006A7044">
        <w:tc>
          <w:tcPr>
            <w:tcW w:w="2376" w:type="dxa"/>
          </w:tcPr>
          <w:p w14:paraId="75DEBBB0" w14:textId="77777777" w:rsidR="002A4206" w:rsidRPr="00BE57E8" w:rsidRDefault="002A4206" w:rsidP="0012778A">
            <w:pPr>
              <w:rPr>
                <w:rFonts w:cstheme="minorHAnsi"/>
              </w:rPr>
            </w:pPr>
            <w:r w:rsidRPr="00BE57E8">
              <w:rPr>
                <w:rFonts w:cstheme="minorHAnsi"/>
              </w:rPr>
              <w:t>59% et 55%</w:t>
            </w:r>
          </w:p>
        </w:tc>
        <w:tc>
          <w:tcPr>
            <w:tcW w:w="1276" w:type="dxa"/>
          </w:tcPr>
          <w:p w14:paraId="7CD33BF4" w14:textId="77777777" w:rsidR="002A4206" w:rsidRPr="00BE57E8" w:rsidRDefault="002A4206" w:rsidP="0012778A">
            <w:pPr>
              <w:rPr>
                <w:rFonts w:cstheme="minorHAnsi"/>
                <w:color w:val="FF0000"/>
              </w:rPr>
            </w:pPr>
            <w:r w:rsidRPr="00BE57E8">
              <w:rPr>
                <w:rFonts w:cstheme="minorHAnsi"/>
                <w:color w:val="FF0000"/>
              </w:rPr>
              <w:t>2</w:t>
            </w:r>
          </w:p>
        </w:tc>
        <w:tc>
          <w:tcPr>
            <w:tcW w:w="1203" w:type="dxa"/>
          </w:tcPr>
          <w:p w14:paraId="4EB00AEF" w14:textId="77777777" w:rsidR="002A4206" w:rsidRPr="00BE57E8" w:rsidRDefault="002A4206" w:rsidP="0012778A">
            <w:pPr>
              <w:jc w:val="center"/>
              <w:rPr>
                <w:rFonts w:cstheme="minorHAnsi"/>
                <w:color w:val="FF0000"/>
              </w:rPr>
            </w:pPr>
            <w:r w:rsidRPr="00BE57E8">
              <w:rPr>
                <w:rFonts w:cstheme="minorHAnsi"/>
                <w:color w:val="FF0000"/>
              </w:rPr>
              <w:t>F</w:t>
            </w:r>
          </w:p>
        </w:tc>
      </w:tr>
      <w:tr w:rsidR="002A4206" w:rsidRPr="00BE57E8" w14:paraId="14BDF580" w14:textId="77777777" w:rsidTr="006A7044">
        <w:tc>
          <w:tcPr>
            <w:tcW w:w="2376" w:type="dxa"/>
          </w:tcPr>
          <w:p w14:paraId="68C6FD27" w14:textId="77777777" w:rsidR="002A4206" w:rsidRPr="00BE57E8" w:rsidRDefault="002A4206" w:rsidP="0012778A">
            <w:pPr>
              <w:rPr>
                <w:rFonts w:cstheme="minorHAnsi"/>
              </w:rPr>
            </w:pPr>
            <w:r w:rsidRPr="00BE57E8">
              <w:rPr>
                <w:rFonts w:cstheme="minorHAnsi"/>
              </w:rPr>
              <w:t>54% et 50%</w:t>
            </w:r>
          </w:p>
        </w:tc>
        <w:tc>
          <w:tcPr>
            <w:tcW w:w="1276" w:type="dxa"/>
          </w:tcPr>
          <w:p w14:paraId="34EAC2B8" w14:textId="77777777" w:rsidR="002A4206" w:rsidRPr="00BE57E8" w:rsidRDefault="002A4206" w:rsidP="0012778A">
            <w:pPr>
              <w:rPr>
                <w:rFonts w:cstheme="minorHAnsi"/>
                <w:color w:val="FF0000"/>
              </w:rPr>
            </w:pPr>
            <w:r w:rsidRPr="00BE57E8">
              <w:rPr>
                <w:rFonts w:cstheme="minorHAnsi"/>
                <w:color w:val="FF0000"/>
              </w:rPr>
              <w:t>1.5</w:t>
            </w:r>
          </w:p>
        </w:tc>
        <w:tc>
          <w:tcPr>
            <w:tcW w:w="1203" w:type="dxa"/>
          </w:tcPr>
          <w:p w14:paraId="2D3CE8DB" w14:textId="77777777" w:rsidR="002A4206" w:rsidRPr="00BE57E8" w:rsidRDefault="002A4206" w:rsidP="0012778A">
            <w:pPr>
              <w:jc w:val="center"/>
              <w:rPr>
                <w:rFonts w:cstheme="minorHAnsi"/>
                <w:color w:val="FF0000"/>
              </w:rPr>
            </w:pPr>
            <w:r w:rsidRPr="00BE57E8">
              <w:rPr>
                <w:rFonts w:cstheme="minorHAnsi"/>
                <w:color w:val="FF0000"/>
              </w:rPr>
              <w:t>F</w:t>
            </w:r>
          </w:p>
        </w:tc>
      </w:tr>
      <w:tr w:rsidR="002A4206" w:rsidRPr="00BE57E8" w14:paraId="65AD9D4E" w14:textId="77777777" w:rsidTr="006A7044">
        <w:tc>
          <w:tcPr>
            <w:tcW w:w="2376" w:type="dxa"/>
          </w:tcPr>
          <w:p w14:paraId="567FDE1B" w14:textId="77777777" w:rsidR="002A4206" w:rsidRPr="00BE57E8" w:rsidRDefault="002A4206" w:rsidP="0012778A">
            <w:pPr>
              <w:rPr>
                <w:rFonts w:cstheme="minorHAnsi"/>
              </w:rPr>
            </w:pPr>
            <w:r w:rsidRPr="00BE57E8">
              <w:rPr>
                <w:rFonts w:cstheme="minorHAnsi"/>
              </w:rPr>
              <w:t>49% et moins</w:t>
            </w:r>
          </w:p>
        </w:tc>
        <w:tc>
          <w:tcPr>
            <w:tcW w:w="1276" w:type="dxa"/>
          </w:tcPr>
          <w:p w14:paraId="02788AE7" w14:textId="77777777" w:rsidR="002A4206" w:rsidRPr="00BE57E8" w:rsidRDefault="002A4206" w:rsidP="0012778A">
            <w:pPr>
              <w:rPr>
                <w:rFonts w:cstheme="minorHAnsi"/>
                <w:color w:val="FF0000"/>
              </w:rPr>
            </w:pPr>
            <w:r w:rsidRPr="00BE57E8">
              <w:rPr>
                <w:rFonts w:cstheme="minorHAnsi"/>
                <w:color w:val="FF0000"/>
              </w:rPr>
              <w:t>1</w:t>
            </w:r>
          </w:p>
        </w:tc>
        <w:tc>
          <w:tcPr>
            <w:tcW w:w="1203" w:type="dxa"/>
          </w:tcPr>
          <w:p w14:paraId="65757245" w14:textId="77777777" w:rsidR="002A4206" w:rsidRPr="00BE57E8" w:rsidRDefault="002A4206" w:rsidP="0012778A">
            <w:pPr>
              <w:jc w:val="center"/>
              <w:rPr>
                <w:rFonts w:cstheme="minorHAnsi"/>
                <w:color w:val="FF0000"/>
              </w:rPr>
            </w:pPr>
            <w:r w:rsidRPr="00BE57E8">
              <w:rPr>
                <w:rFonts w:cstheme="minorHAnsi"/>
                <w:color w:val="FF0000"/>
              </w:rPr>
              <w:t>F</w:t>
            </w:r>
          </w:p>
        </w:tc>
      </w:tr>
    </w:tbl>
    <w:p w14:paraId="50789AD1" w14:textId="77777777" w:rsidR="002A4206" w:rsidRPr="00BE57E8" w:rsidRDefault="002A4206" w:rsidP="002A4206">
      <w:pPr>
        <w:rPr>
          <w:rFonts w:cstheme="minorHAnsi"/>
        </w:rPr>
      </w:pPr>
    </w:p>
    <w:p w14:paraId="3DD829D4" w14:textId="77777777" w:rsidR="002A4206" w:rsidRDefault="002A4206" w:rsidP="002A4206">
      <w:pPr>
        <w:rPr>
          <w:rFonts w:cstheme="minorHAnsi"/>
          <w:b/>
          <w:bCs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7"/>
        <w:gridCol w:w="1613"/>
        <w:gridCol w:w="232"/>
        <w:gridCol w:w="4248"/>
      </w:tblGrid>
      <w:tr w:rsidR="002A4206" w:rsidRPr="006A7044" w14:paraId="5BD38765" w14:textId="77777777" w:rsidTr="006A7044">
        <w:trPr>
          <w:trHeight w:val="737"/>
        </w:trPr>
        <w:tc>
          <w:tcPr>
            <w:tcW w:w="2977" w:type="dxa"/>
            <w:vAlign w:val="bottom"/>
          </w:tcPr>
          <w:p w14:paraId="28C9850E" w14:textId="77777777" w:rsidR="002A4206" w:rsidRPr="006A7044" w:rsidRDefault="002A4206" w:rsidP="0012778A">
            <w:pPr>
              <w:rPr>
                <w:rFonts w:cs="Arial"/>
                <w:szCs w:val="22"/>
              </w:rPr>
            </w:pPr>
            <w:r w:rsidRPr="006A7044">
              <w:rPr>
                <w:rFonts w:cs="Arial"/>
                <w:b/>
                <w:bCs/>
                <w:szCs w:val="22"/>
              </w:rPr>
              <w:t>Responsable du module :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-538512645"/>
            <w:placeholder>
              <w:docPart w:val="85136CEB716F4C55887B87C015C0249B"/>
            </w:placeholder>
            <w:showingPlcHdr/>
            <w:text/>
          </w:sdtPr>
          <w:sdtContent>
            <w:tc>
              <w:tcPr>
                <w:tcW w:w="1613" w:type="dxa"/>
                <w:tcBorders>
                  <w:bottom w:val="single" w:sz="4" w:space="0" w:color="FF6F6C"/>
                </w:tcBorders>
                <w:vAlign w:val="bottom"/>
              </w:tcPr>
              <w:p w14:paraId="56023829" w14:textId="77777777" w:rsidR="002A4206" w:rsidRPr="006A7044" w:rsidRDefault="002A4206" w:rsidP="0012778A">
                <w:pPr>
                  <w:pStyle w:val="Sansinterligne"/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 w:rsidRPr="006A7044">
                  <w:rPr>
                    <w:rStyle w:val="Textedelespacerserv"/>
                    <w:rFonts w:ascii="Arial" w:hAnsi="Arial" w:cs="Arial"/>
                    <w:sz w:val="22"/>
                    <w:szCs w:val="22"/>
                  </w:rPr>
                  <w:t xml:space="preserve">    </w:t>
                </w:r>
              </w:p>
            </w:tc>
          </w:sdtContent>
        </w:sdt>
        <w:tc>
          <w:tcPr>
            <w:tcW w:w="232" w:type="dxa"/>
          </w:tcPr>
          <w:p w14:paraId="2E316113" w14:textId="77777777" w:rsidR="002A4206" w:rsidRPr="006A7044" w:rsidRDefault="002A4206" w:rsidP="0012778A">
            <w:pPr>
              <w:pStyle w:val="Sansinterlign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48" w:type="dxa"/>
            <w:tcBorders>
              <w:bottom w:val="single" w:sz="4" w:space="0" w:color="FF6F6C"/>
            </w:tcBorders>
          </w:tcPr>
          <w:p w14:paraId="3765EA1F" w14:textId="77777777" w:rsidR="002A4206" w:rsidRPr="006A7044" w:rsidRDefault="002A4206" w:rsidP="0012778A">
            <w:pPr>
              <w:pStyle w:val="Sansinterlign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4206" w:rsidRPr="006A7044" w14:paraId="4E338637" w14:textId="77777777" w:rsidTr="006A7044">
        <w:trPr>
          <w:trHeight w:val="101"/>
        </w:trPr>
        <w:tc>
          <w:tcPr>
            <w:tcW w:w="2977" w:type="dxa"/>
            <w:vAlign w:val="bottom"/>
          </w:tcPr>
          <w:p w14:paraId="5CFE0941" w14:textId="77777777" w:rsidR="002A4206" w:rsidRPr="006A7044" w:rsidRDefault="002A4206" w:rsidP="0012778A">
            <w:pPr>
              <w:rPr>
                <w:rFonts w:cs="Arial"/>
                <w:b/>
                <w:bCs/>
                <w:szCs w:val="22"/>
              </w:rPr>
            </w:pPr>
          </w:p>
        </w:tc>
        <w:tc>
          <w:tcPr>
            <w:tcW w:w="1613" w:type="dxa"/>
            <w:tcBorders>
              <w:top w:val="single" w:sz="4" w:space="0" w:color="FF6F6C"/>
            </w:tcBorders>
            <w:vAlign w:val="bottom"/>
          </w:tcPr>
          <w:p w14:paraId="18B5DB1B" w14:textId="77777777" w:rsidR="002A4206" w:rsidRPr="006A7044" w:rsidRDefault="002A4206" w:rsidP="0012778A">
            <w:pPr>
              <w:pStyle w:val="Sansinterligne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A7044">
              <w:rPr>
                <w:rFonts w:ascii="Arial" w:hAnsi="Arial" w:cs="Arial"/>
                <w:sz w:val="22"/>
                <w:szCs w:val="22"/>
              </w:rPr>
              <w:t>Date</w:t>
            </w:r>
          </w:p>
        </w:tc>
        <w:tc>
          <w:tcPr>
            <w:tcW w:w="232" w:type="dxa"/>
          </w:tcPr>
          <w:p w14:paraId="13A36225" w14:textId="77777777" w:rsidR="002A4206" w:rsidRPr="006A7044" w:rsidRDefault="002A4206" w:rsidP="0012778A">
            <w:pPr>
              <w:pStyle w:val="Sansinterlign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48" w:type="dxa"/>
            <w:tcBorders>
              <w:top w:val="single" w:sz="4" w:space="0" w:color="FF6F6C"/>
            </w:tcBorders>
          </w:tcPr>
          <w:p w14:paraId="7DF8D5EB" w14:textId="77777777" w:rsidR="002A4206" w:rsidRPr="006A7044" w:rsidRDefault="002A4206" w:rsidP="0012778A">
            <w:pPr>
              <w:pStyle w:val="Sansinterligne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A7044">
              <w:rPr>
                <w:rFonts w:ascii="Arial" w:hAnsi="Arial" w:cs="Arial"/>
                <w:sz w:val="22"/>
                <w:szCs w:val="22"/>
              </w:rPr>
              <w:t>Signature</w:t>
            </w:r>
          </w:p>
        </w:tc>
      </w:tr>
    </w:tbl>
    <w:p w14:paraId="29B0D0E9" w14:textId="77777777" w:rsidR="002A4206" w:rsidRPr="006A7044" w:rsidRDefault="002A4206" w:rsidP="002A4206">
      <w:pPr>
        <w:rPr>
          <w:rFonts w:cs="Arial"/>
          <w:b/>
          <w:bCs/>
          <w:szCs w:val="22"/>
        </w:rPr>
      </w:pPr>
    </w:p>
    <w:p w14:paraId="7D702778" w14:textId="77777777" w:rsidR="002A4206" w:rsidRPr="006A7044" w:rsidRDefault="002A4206" w:rsidP="00713CC8">
      <w:pPr>
        <w:pStyle w:val="ItaliqueHESAV"/>
        <w:rPr>
          <w:i w:val="0"/>
          <w:iCs w:val="0"/>
        </w:rPr>
      </w:pPr>
    </w:p>
    <w:p w14:paraId="73096086" w14:textId="77777777" w:rsidR="002A4206" w:rsidRDefault="002A4206" w:rsidP="00713CC8">
      <w:pPr>
        <w:pStyle w:val="ItaliqueHESAV"/>
      </w:pPr>
    </w:p>
    <w:p w14:paraId="35F0019F" w14:textId="580B60F7" w:rsidR="00761909" w:rsidRPr="00205BEB" w:rsidRDefault="00761909" w:rsidP="00292E79">
      <w:pPr>
        <w:pStyle w:val="LgendeHESAV"/>
      </w:pPr>
    </w:p>
    <w:sectPr w:rsidR="00761909" w:rsidRPr="00205BEB" w:rsidSect="005C6CF7">
      <w:headerReference w:type="default" r:id="rId11"/>
      <w:footerReference w:type="default" r:id="rId12"/>
      <w:type w:val="continuous"/>
      <w:pgSz w:w="11907" w:h="16840" w:code="9"/>
      <w:pgMar w:top="720" w:right="851" w:bottom="737" w:left="851" w:header="624" w:footer="35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98D55C" w14:textId="77777777" w:rsidR="00284609" w:rsidRDefault="00284609">
      <w:r>
        <w:separator/>
      </w:r>
    </w:p>
  </w:endnote>
  <w:endnote w:type="continuationSeparator" w:id="0">
    <w:p w14:paraId="4F13FD13" w14:textId="77777777" w:rsidR="00284609" w:rsidRDefault="002846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lze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6117A" w14:textId="1FF0F30F" w:rsidR="00527FAF" w:rsidRDefault="00527FAF" w:rsidP="000B6E63">
    <w:pPr>
      <w:pStyle w:val="Pieddepage"/>
      <w:tabs>
        <w:tab w:val="clear" w:pos="4536"/>
        <w:tab w:val="clear" w:pos="9072"/>
        <w:tab w:val="left" w:pos="300"/>
        <w:tab w:val="center" w:pos="4639"/>
        <w:tab w:val="right" w:pos="9498"/>
      </w:tabs>
      <w:ind w:right="360"/>
      <w:rPr>
        <w:sz w:val="16"/>
      </w:rPr>
    </w:pPr>
  </w:p>
  <w:p w14:paraId="3AD80960" w14:textId="77777777" w:rsidR="00FC0FCF" w:rsidRDefault="00292E79" w:rsidP="000B6E63">
    <w:pPr>
      <w:pStyle w:val="Pieddepage"/>
      <w:tabs>
        <w:tab w:val="clear" w:pos="4536"/>
        <w:tab w:val="clear" w:pos="9072"/>
        <w:tab w:val="left" w:pos="300"/>
        <w:tab w:val="center" w:pos="4639"/>
        <w:tab w:val="right" w:pos="9498"/>
      </w:tabs>
      <w:ind w:right="360"/>
      <w:rPr>
        <w:sz w:val="16"/>
      </w:rPr>
    </w:pPr>
    <w:r>
      <w:rPr>
        <w:noProof/>
      </w:rPr>
      <mc:AlternateContent>
        <mc:Choice Requires="wpg">
          <w:drawing>
            <wp:anchor distT="0" distB="0" distL="0" distR="0" simplePos="0" relativeHeight="251661312" behindDoc="0" locked="0" layoutInCell="1" allowOverlap="1" wp14:anchorId="41644A3B" wp14:editId="31BFC54B">
              <wp:simplePos x="0" y="0"/>
              <wp:positionH relativeFrom="margin">
                <wp:posOffset>5850890</wp:posOffset>
              </wp:positionH>
              <wp:positionV relativeFrom="paragraph">
                <wp:posOffset>81576</wp:posOffset>
              </wp:positionV>
              <wp:extent cx="624840" cy="139404"/>
              <wp:effectExtent l="0" t="0" r="3810" b="0"/>
              <wp:wrapNone/>
              <wp:docPr id="1285627994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24840" cy="139404"/>
                        <a:chOff x="0" y="0"/>
                        <a:chExt cx="910590" cy="203200"/>
                      </a:xfrm>
                    </wpg:grpSpPr>
                    <pic:pic xmlns:pic="http://schemas.openxmlformats.org/drawingml/2006/picture">
                      <pic:nvPicPr>
                        <pic:cNvPr id="2009744601" name="Image 2009744601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624627" y="48498"/>
                          <a:ext cx="112674" cy="15342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260851274" name="Image 1260851274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762410" y="48491"/>
                          <a:ext cx="147922" cy="15314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976349228" name="Graphic 4"/>
                      <wps:cNvSpPr/>
                      <wps:spPr>
                        <a:xfrm>
                          <a:off x="554970" y="107618"/>
                          <a:ext cx="36195" cy="361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195" h="36195">
                              <a:moveTo>
                                <a:pt x="27609" y="0"/>
                              </a:moveTo>
                              <a:lnTo>
                                <a:pt x="7962" y="0"/>
                              </a:lnTo>
                              <a:lnTo>
                                <a:pt x="0" y="7975"/>
                              </a:lnTo>
                              <a:lnTo>
                                <a:pt x="0" y="27609"/>
                              </a:lnTo>
                              <a:lnTo>
                                <a:pt x="7962" y="35585"/>
                              </a:lnTo>
                              <a:lnTo>
                                <a:pt x="27609" y="35585"/>
                              </a:lnTo>
                              <a:lnTo>
                                <a:pt x="35572" y="27609"/>
                              </a:lnTo>
                              <a:lnTo>
                                <a:pt x="35572" y="17792"/>
                              </a:lnTo>
                              <a:lnTo>
                                <a:pt x="35572" y="7975"/>
                              </a:lnTo>
                              <a:lnTo>
                                <a:pt x="276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70921917" name="Image 170921917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3794" cy="200431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807532634" name="Image 1807532634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214514" y="47016"/>
                          <a:ext cx="147637" cy="155943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995500024" name="Image 1995500024"/>
                        <pic:cNvPicPr/>
                      </pic:nvPicPr>
                      <pic:blipFill>
                        <a:blip r:embed="rId5" cstate="print"/>
                        <a:stretch>
                          <a:fillRect/>
                        </a:stretch>
                      </pic:blipFill>
                      <pic:spPr>
                        <a:xfrm>
                          <a:off x="396219" y="47017"/>
                          <a:ext cx="123723" cy="155943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2077164" id="Group 1" o:spid="_x0000_s1026" style="position:absolute;margin-left:460.7pt;margin-top:6.4pt;width:49.2pt;height:11pt;z-index:251661312;mso-wrap-distance-left:0;mso-wrap-distance-right:0;mso-position-horizontal-relative:margin;mso-width-relative:margin;mso-height-relative:margin" coordsize="9105,20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2009744601" o:spid="_x0000_s1027" type="#_x0000_t75" style="position:absolute;left:6246;top:484;width:1127;height:15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">
                <v:imagedata r:id="rId6" o:title=""/>
              </v:shape>
              <v:shape id="Image 1260851274" o:spid="_x0000_s1028" type="#_x0000_t75" style="position:absolute;left:7624;top:484;width:1479;height:15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">
                <v:imagedata r:id="rId7" o:title=""/>
              </v:shape>
              <v:shape id="Graphic 4" o:spid="_x0000_s1029" style="position:absolute;left:5549;top:1076;width:362;height:362;visibility:visible;mso-wrap-style:square;v-text-anchor:top" coordsize="36195,36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" path="m27609,l7962,,,7975,,27609r7962,7976l27609,35585r7963,-7976l35572,17792r,-9817l27609,xe" fillcolor="black" stroked="f">
                <v:path arrowok="t"/>
              </v:shape>
              <v:shape id="Image 170921917" o:spid="_x0000_s1030" type="#_x0000_t75" style="position:absolute;width:1837;height:20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">
                <v:imagedata r:id="rId8" o:title=""/>
              </v:shape>
              <v:shape id="Image 1807532634" o:spid="_x0000_s1031" type="#_x0000_t75" style="position:absolute;left:2145;top:470;width:1476;height:15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">
                <v:imagedata r:id="rId9" o:title=""/>
              </v:shape>
              <v:shape id="Image 1995500024" o:spid="_x0000_s1032" type="#_x0000_t75" style="position:absolute;left:3962;top:470;width:1237;height:15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">
                <v:imagedata r:id="rId10" o:title=""/>
              </v:shape>
              <w10:wrap anchorx="margin"/>
            </v:group>
          </w:pict>
        </mc:Fallback>
      </mc:AlternateContent>
    </w:r>
  </w:p>
  <w:p w14:paraId="68268F58" w14:textId="6D3C3C09" w:rsidR="00CE6433" w:rsidRPr="00292E79" w:rsidRDefault="00CE6433" w:rsidP="000B6E63">
    <w:pPr>
      <w:pStyle w:val="Pieddepage"/>
      <w:tabs>
        <w:tab w:val="clear" w:pos="4536"/>
        <w:tab w:val="clear" w:pos="9072"/>
        <w:tab w:val="left" w:pos="300"/>
        <w:tab w:val="center" w:pos="4639"/>
        <w:tab w:val="right" w:pos="9498"/>
      </w:tabs>
      <w:ind w:right="360"/>
      <w:rPr>
        <w:sz w:val="16"/>
      </w:rPr>
    </w:pPr>
    <w:r w:rsidRPr="00292E79">
      <w:rPr>
        <w:sz w:val="16"/>
      </w:rPr>
      <w:t xml:space="preserve">Page </w:t>
    </w:r>
    <w:r w:rsidR="0027725D" w:rsidRPr="00292E79">
      <w:rPr>
        <w:sz w:val="16"/>
      </w:rPr>
      <w:fldChar w:fldCharType="begin"/>
    </w:r>
    <w:r w:rsidRPr="00292E79">
      <w:rPr>
        <w:sz w:val="16"/>
      </w:rPr>
      <w:instrText xml:space="preserve"> PAGE </w:instrText>
    </w:r>
    <w:r w:rsidR="0027725D" w:rsidRPr="00292E79">
      <w:rPr>
        <w:sz w:val="16"/>
      </w:rPr>
      <w:fldChar w:fldCharType="separate"/>
    </w:r>
    <w:r w:rsidR="009A09C7" w:rsidRPr="00292E79">
      <w:rPr>
        <w:noProof/>
        <w:sz w:val="16"/>
      </w:rPr>
      <w:t>3</w:t>
    </w:r>
    <w:r w:rsidR="0027725D" w:rsidRPr="00292E79">
      <w:rPr>
        <w:sz w:val="16"/>
      </w:rPr>
      <w:fldChar w:fldCharType="end"/>
    </w:r>
    <w:r w:rsidRPr="00292E79">
      <w:rPr>
        <w:sz w:val="16"/>
      </w:rPr>
      <w:t xml:space="preserve"> sur </w:t>
    </w:r>
    <w:r w:rsidR="0027725D" w:rsidRPr="00292E79">
      <w:rPr>
        <w:sz w:val="16"/>
      </w:rPr>
      <w:fldChar w:fldCharType="begin"/>
    </w:r>
    <w:r w:rsidRPr="00292E79">
      <w:rPr>
        <w:sz w:val="16"/>
      </w:rPr>
      <w:instrText xml:space="preserve"> NUMPAGES </w:instrText>
    </w:r>
    <w:r w:rsidR="0027725D" w:rsidRPr="00292E79">
      <w:rPr>
        <w:sz w:val="16"/>
      </w:rPr>
      <w:fldChar w:fldCharType="separate"/>
    </w:r>
    <w:r w:rsidR="009A09C7" w:rsidRPr="00292E79">
      <w:rPr>
        <w:noProof/>
        <w:sz w:val="16"/>
      </w:rPr>
      <w:t>4</w:t>
    </w:r>
    <w:r w:rsidR="0027725D" w:rsidRPr="00292E79"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B4D9BB" w14:textId="77777777" w:rsidR="00284609" w:rsidRDefault="00284609">
      <w:r>
        <w:separator/>
      </w:r>
    </w:p>
  </w:footnote>
  <w:footnote w:type="continuationSeparator" w:id="0">
    <w:p w14:paraId="3F30698D" w14:textId="77777777" w:rsidR="00284609" w:rsidRDefault="002846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F16E29" w14:textId="1F282DA7" w:rsidR="00482229" w:rsidRDefault="00205BEB">
    <w:pPr>
      <w:pStyle w:val="En-tte"/>
      <w:rPr>
        <w:rFonts w:ascii="Arial Narrow" w:hAnsi="Arial Narrow"/>
        <w:b/>
        <w:noProof/>
        <w:sz w:val="32"/>
        <w:szCs w:val="32"/>
        <w:lang w:val="fr-CH" w:eastAsia="fr-CH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A98BE33" wp14:editId="6A4716F6">
          <wp:simplePos x="0" y="0"/>
          <wp:positionH relativeFrom="margin">
            <wp:posOffset>-196215</wp:posOffset>
          </wp:positionH>
          <wp:positionV relativeFrom="paragraph">
            <wp:posOffset>-80010</wp:posOffset>
          </wp:positionV>
          <wp:extent cx="1733550" cy="1174340"/>
          <wp:effectExtent l="0" t="0" r="0" b="0"/>
          <wp:wrapNone/>
          <wp:docPr id="1687797147" name="Image 1" descr="Une image contenant noir, obscurité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7797147" name="Image 1" descr="Une image contenant noir, obscurité&#10;&#10;Le contenu généré par l’IA peut êtr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3550" cy="1174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8F60418" w14:textId="78AF7195" w:rsidR="00205BEB" w:rsidRDefault="00205BEB">
    <w:pPr>
      <w:pStyle w:val="En-tte"/>
      <w:rPr>
        <w:rFonts w:ascii="Arial Narrow" w:hAnsi="Arial Narrow"/>
        <w:b/>
        <w:noProof/>
        <w:sz w:val="32"/>
        <w:szCs w:val="32"/>
        <w:lang w:val="fr-CH" w:eastAsia="fr-CH"/>
      </w:rPr>
    </w:pPr>
  </w:p>
  <w:p w14:paraId="57C8A640" w14:textId="0630F4B3" w:rsidR="00205BEB" w:rsidRDefault="00205BEB">
    <w:pPr>
      <w:pStyle w:val="En-tte"/>
      <w:rPr>
        <w:rFonts w:ascii="Arial Narrow" w:hAnsi="Arial Narrow"/>
        <w:b/>
        <w:noProof/>
        <w:sz w:val="32"/>
        <w:szCs w:val="32"/>
        <w:lang w:val="fr-CH" w:eastAsia="fr-CH"/>
      </w:rPr>
    </w:pPr>
  </w:p>
  <w:p w14:paraId="7540A142" w14:textId="77777777" w:rsidR="00205BEB" w:rsidRDefault="00205BEB">
    <w:pPr>
      <w:pStyle w:val="En-tte"/>
    </w:pPr>
  </w:p>
  <w:p w14:paraId="6AF7E665" w14:textId="77777777" w:rsidR="00527FAF" w:rsidRDefault="00527FAF">
    <w:pPr>
      <w:pStyle w:val="En-tte"/>
    </w:pPr>
  </w:p>
  <w:p w14:paraId="3BF39DCD" w14:textId="77777777" w:rsidR="00527FAF" w:rsidRDefault="00527FAF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1A395C"/>
    <w:multiLevelType w:val="hybridMultilevel"/>
    <w:tmpl w:val="CEBC9D06"/>
    <w:lvl w:ilvl="0" w:tplc="894ED518">
      <w:start w:val="1"/>
      <w:numFmt w:val="bullet"/>
      <w:pStyle w:val="ListeHESAV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C301789"/>
    <w:multiLevelType w:val="multilevel"/>
    <w:tmpl w:val="4B60F5EE"/>
    <w:styleLink w:val="PucesHETSL2"/>
    <w:lvl w:ilvl="0">
      <w:start w:val="1"/>
      <w:numFmt w:val="bullet"/>
      <w:lvlText w:val="—"/>
      <w:lvlJc w:val="left"/>
      <w:pPr>
        <w:ind w:left="851" w:hanging="426"/>
      </w:pPr>
      <w:rPr>
        <w:rFonts w:asciiTheme="minorHAnsi" w:hAnsiTheme="minorHAnsi" w:hint="default"/>
        <w:color w:val="auto"/>
      </w:rPr>
    </w:lvl>
    <w:lvl w:ilvl="1">
      <w:start w:val="1"/>
      <w:numFmt w:val="bullet"/>
      <w:lvlText w:val="—"/>
      <w:lvlJc w:val="left"/>
      <w:pPr>
        <w:ind w:left="1276" w:hanging="426"/>
      </w:pPr>
      <w:rPr>
        <w:rFonts w:asciiTheme="minorHAnsi" w:hAnsiTheme="minorHAnsi" w:hint="default"/>
        <w:color w:val="auto"/>
      </w:rPr>
    </w:lvl>
    <w:lvl w:ilvl="2">
      <w:start w:val="1"/>
      <w:numFmt w:val="bullet"/>
      <w:lvlText w:val="—"/>
      <w:lvlJc w:val="left"/>
      <w:pPr>
        <w:ind w:left="1701" w:hanging="426"/>
      </w:pPr>
      <w:rPr>
        <w:rFonts w:asciiTheme="minorHAnsi" w:hAnsiTheme="minorHAnsi" w:hint="default"/>
        <w:color w:val="auto"/>
      </w:rPr>
    </w:lvl>
    <w:lvl w:ilvl="3">
      <w:start w:val="1"/>
      <w:numFmt w:val="bullet"/>
      <w:lvlText w:val="—"/>
      <w:lvlJc w:val="left"/>
      <w:pPr>
        <w:ind w:left="2126" w:hanging="426"/>
      </w:pPr>
      <w:rPr>
        <w:rFonts w:asciiTheme="minorHAnsi" w:hAnsiTheme="minorHAnsi" w:hint="default"/>
        <w:color w:val="auto"/>
      </w:rPr>
    </w:lvl>
    <w:lvl w:ilvl="4">
      <w:start w:val="1"/>
      <w:numFmt w:val="bullet"/>
      <w:lvlText w:val="—"/>
      <w:lvlJc w:val="left"/>
      <w:pPr>
        <w:ind w:left="2551" w:hanging="426"/>
      </w:pPr>
      <w:rPr>
        <w:rFonts w:asciiTheme="minorHAnsi" w:hAnsiTheme="minorHAnsi" w:hint="default"/>
        <w:color w:val="auto"/>
      </w:rPr>
    </w:lvl>
    <w:lvl w:ilvl="5">
      <w:start w:val="1"/>
      <w:numFmt w:val="bullet"/>
      <w:lvlText w:val="—"/>
      <w:lvlJc w:val="left"/>
      <w:pPr>
        <w:ind w:left="2976" w:hanging="426"/>
      </w:pPr>
      <w:rPr>
        <w:rFonts w:asciiTheme="minorHAnsi" w:hAnsiTheme="minorHAnsi" w:hint="default"/>
        <w:color w:val="auto"/>
      </w:rPr>
    </w:lvl>
    <w:lvl w:ilvl="6">
      <w:start w:val="1"/>
      <w:numFmt w:val="bullet"/>
      <w:lvlText w:val="—"/>
      <w:lvlJc w:val="left"/>
      <w:pPr>
        <w:ind w:left="3401" w:hanging="426"/>
      </w:pPr>
      <w:rPr>
        <w:rFonts w:asciiTheme="minorHAnsi" w:hAnsiTheme="minorHAnsi" w:hint="default"/>
        <w:color w:val="auto"/>
      </w:rPr>
    </w:lvl>
    <w:lvl w:ilvl="7">
      <w:start w:val="1"/>
      <w:numFmt w:val="bullet"/>
      <w:lvlText w:val="—"/>
      <w:lvlJc w:val="left"/>
      <w:pPr>
        <w:ind w:left="3826" w:hanging="426"/>
      </w:pPr>
      <w:rPr>
        <w:rFonts w:asciiTheme="minorHAnsi" w:hAnsiTheme="minorHAnsi" w:hint="default"/>
        <w:color w:val="auto"/>
      </w:rPr>
    </w:lvl>
    <w:lvl w:ilvl="8">
      <w:start w:val="1"/>
      <w:numFmt w:val="bullet"/>
      <w:lvlText w:val="—"/>
      <w:lvlJc w:val="left"/>
      <w:pPr>
        <w:ind w:left="4251" w:hanging="426"/>
      </w:pPr>
      <w:rPr>
        <w:rFonts w:asciiTheme="minorHAnsi" w:hAnsiTheme="minorHAnsi" w:hint="default"/>
        <w:color w:val="auto"/>
      </w:rPr>
    </w:lvl>
  </w:abstractNum>
  <w:abstractNum w:abstractNumId="2" w15:restartNumberingAfterBreak="0">
    <w:nsid w:val="30E90F84"/>
    <w:multiLevelType w:val="hybridMultilevel"/>
    <w:tmpl w:val="20FCB74A"/>
    <w:lvl w:ilvl="0" w:tplc="25D48888">
      <w:start w:val="1"/>
      <w:numFmt w:val="decimal"/>
      <w:pStyle w:val="ListeNumHESAV"/>
      <w:lvlText w:val="%1."/>
      <w:lvlJc w:val="left"/>
      <w:pPr>
        <w:ind w:left="360" w:hanging="360"/>
      </w:pPr>
      <w:rPr>
        <w:rFonts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3405D65"/>
    <w:multiLevelType w:val="hybridMultilevel"/>
    <w:tmpl w:val="E4F04ACA"/>
    <w:lvl w:ilvl="0" w:tplc="B8483A8E">
      <w:start w:val="1"/>
      <w:numFmt w:val="decimal"/>
      <w:pStyle w:val="Activits"/>
      <w:suff w:val="space"/>
      <w:lvlText w:val="Activité %1. "/>
      <w:lvlJc w:val="left"/>
      <w:pPr>
        <w:ind w:left="0" w:firstLine="0"/>
      </w:pPr>
      <w:rPr>
        <w:rFonts w:hint="default"/>
        <w:b/>
        <w:bCs/>
        <w:lang w:val="fr-FR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3070069">
    <w:abstractNumId w:val="0"/>
  </w:num>
  <w:num w:numId="2" w16cid:durableId="227152147">
    <w:abstractNumId w:val="2"/>
  </w:num>
  <w:num w:numId="3" w16cid:durableId="151915570">
    <w:abstractNumId w:val="1"/>
  </w:num>
  <w:num w:numId="4" w16cid:durableId="982464700">
    <w:abstractNumId w:val="3"/>
  </w:num>
  <w:num w:numId="5" w16cid:durableId="1446265338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ctiveWritingStyle w:appName="MSWord" w:lang="fr-FR" w:vendorID="64" w:dllVersion="6" w:nlCheck="1" w:checkStyle="0"/>
  <w:activeWritingStyle w:appName="MSWord" w:lang="fr-CH" w:vendorID="64" w:dllVersion="6" w:nlCheck="1" w:checkStyle="1"/>
  <w:activeWritingStyle w:appName="MSWord" w:lang="de-CH" w:vendorID="64" w:dllVersion="6" w:nlCheck="1" w:checkStyle="0"/>
  <w:activeWritingStyle w:appName="MSWord" w:lang="fr-FR" w:vendorID="64" w:dllVersion="4096" w:nlCheck="1" w:checkStyle="0"/>
  <w:activeWritingStyle w:appName="MSWord" w:lang="de-CH" w:vendorID="64" w:dllVersion="4096" w:nlCheck="1" w:checkStyle="0"/>
  <w:activeWritingStyle w:appName="MSWord" w:lang="fr-FR" w:vendorID="64" w:dllVersion="0" w:nlCheck="1" w:checkStyle="0"/>
  <w:activeWritingStyle w:appName="MSWord" w:lang="en-US" w:vendorID="64" w:dllVersion="0" w:nlCheck="1" w:checkStyle="0"/>
  <w:activeWritingStyle w:appName="MSWord" w:lang="fr-CH" w:vendorID="64" w:dllVersion="0" w:nlCheck="1" w:checkStyle="0"/>
  <w:activeWritingStyle w:appName="MSWord" w:lang="de-CH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A6F"/>
    <w:rsid w:val="00000691"/>
    <w:rsid w:val="000010B3"/>
    <w:rsid w:val="000042DB"/>
    <w:rsid w:val="00016536"/>
    <w:rsid w:val="00016605"/>
    <w:rsid w:val="00017841"/>
    <w:rsid w:val="000178C7"/>
    <w:rsid w:val="00024C4C"/>
    <w:rsid w:val="000342C7"/>
    <w:rsid w:val="00034C31"/>
    <w:rsid w:val="00036E36"/>
    <w:rsid w:val="00041EC2"/>
    <w:rsid w:val="000447E2"/>
    <w:rsid w:val="00045CD7"/>
    <w:rsid w:val="000471A3"/>
    <w:rsid w:val="000566DC"/>
    <w:rsid w:val="0005684F"/>
    <w:rsid w:val="0006192B"/>
    <w:rsid w:val="00065D0F"/>
    <w:rsid w:val="00066851"/>
    <w:rsid w:val="0006705A"/>
    <w:rsid w:val="00071F4F"/>
    <w:rsid w:val="000773C4"/>
    <w:rsid w:val="00081CFF"/>
    <w:rsid w:val="00081EDF"/>
    <w:rsid w:val="0008394B"/>
    <w:rsid w:val="0009663A"/>
    <w:rsid w:val="00097EF2"/>
    <w:rsid w:val="000A48C6"/>
    <w:rsid w:val="000A587B"/>
    <w:rsid w:val="000B2521"/>
    <w:rsid w:val="000B30B2"/>
    <w:rsid w:val="000B6E63"/>
    <w:rsid w:val="000C2284"/>
    <w:rsid w:val="000C47F7"/>
    <w:rsid w:val="000C48FC"/>
    <w:rsid w:val="000D04C2"/>
    <w:rsid w:val="000D4097"/>
    <w:rsid w:val="000D53DA"/>
    <w:rsid w:val="000E09FF"/>
    <w:rsid w:val="000E5D63"/>
    <w:rsid w:val="000E6574"/>
    <w:rsid w:val="000F1AA3"/>
    <w:rsid w:val="000F572E"/>
    <w:rsid w:val="001048DA"/>
    <w:rsid w:val="00106E8C"/>
    <w:rsid w:val="001070A1"/>
    <w:rsid w:val="001131A4"/>
    <w:rsid w:val="001164BC"/>
    <w:rsid w:val="00120546"/>
    <w:rsid w:val="0012054C"/>
    <w:rsid w:val="00127D07"/>
    <w:rsid w:val="00130CF1"/>
    <w:rsid w:val="00135C12"/>
    <w:rsid w:val="00140719"/>
    <w:rsid w:val="00140DD5"/>
    <w:rsid w:val="00141C8A"/>
    <w:rsid w:val="001425C4"/>
    <w:rsid w:val="001435F6"/>
    <w:rsid w:val="0014664B"/>
    <w:rsid w:val="0014791B"/>
    <w:rsid w:val="001516CC"/>
    <w:rsid w:val="00153533"/>
    <w:rsid w:val="00155CED"/>
    <w:rsid w:val="00156DFD"/>
    <w:rsid w:val="001576B1"/>
    <w:rsid w:val="0016185C"/>
    <w:rsid w:val="0018220F"/>
    <w:rsid w:val="0018309A"/>
    <w:rsid w:val="00184146"/>
    <w:rsid w:val="001867CE"/>
    <w:rsid w:val="001973C0"/>
    <w:rsid w:val="00197A00"/>
    <w:rsid w:val="001B70C1"/>
    <w:rsid w:val="001B7B03"/>
    <w:rsid w:val="001C4A2E"/>
    <w:rsid w:val="001C5BD0"/>
    <w:rsid w:val="001C62F7"/>
    <w:rsid w:val="001D3C4D"/>
    <w:rsid w:val="001D3E82"/>
    <w:rsid w:val="001E2449"/>
    <w:rsid w:val="001E7262"/>
    <w:rsid w:val="001F2563"/>
    <w:rsid w:val="001F514E"/>
    <w:rsid w:val="001F6C23"/>
    <w:rsid w:val="00200691"/>
    <w:rsid w:val="00201FBC"/>
    <w:rsid w:val="00205BEB"/>
    <w:rsid w:val="00205F9E"/>
    <w:rsid w:val="002126C2"/>
    <w:rsid w:val="0021453D"/>
    <w:rsid w:val="0021694A"/>
    <w:rsid w:val="00226FCA"/>
    <w:rsid w:val="00230CC4"/>
    <w:rsid w:val="0023291E"/>
    <w:rsid w:val="00232B3A"/>
    <w:rsid w:val="0023535D"/>
    <w:rsid w:val="00236BB5"/>
    <w:rsid w:val="00252806"/>
    <w:rsid w:val="00254654"/>
    <w:rsid w:val="00256C92"/>
    <w:rsid w:val="00257162"/>
    <w:rsid w:val="00257E4D"/>
    <w:rsid w:val="00263D43"/>
    <w:rsid w:val="00264ABC"/>
    <w:rsid w:val="00265765"/>
    <w:rsid w:val="00266B48"/>
    <w:rsid w:val="00272D3B"/>
    <w:rsid w:val="0027725D"/>
    <w:rsid w:val="00280154"/>
    <w:rsid w:val="00281C8E"/>
    <w:rsid w:val="002832E2"/>
    <w:rsid w:val="002839A2"/>
    <w:rsid w:val="00284609"/>
    <w:rsid w:val="00290FB2"/>
    <w:rsid w:val="00292E79"/>
    <w:rsid w:val="00295520"/>
    <w:rsid w:val="002A06B9"/>
    <w:rsid w:val="002A0B5E"/>
    <w:rsid w:val="002A3B8F"/>
    <w:rsid w:val="002A4206"/>
    <w:rsid w:val="002A4B6D"/>
    <w:rsid w:val="002A59EE"/>
    <w:rsid w:val="002A7AD2"/>
    <w:rsid w:val="002B3245"/>
    <w:rsid w:val="002B353A"/>
    <w:rsid w:val="002B4677"/>
    <w:rsid w:val="002B734F"/>
    <w:rsid w:val="002C0E8E"/>
    <w:rsid w:val="002C3633"/>
    <w:rsid w:val="002C39A1"/>
    <w:rsid w:val="002C561F"/>
    <w:rsid w:val="002C6D3D"/>
    <w:rsid w:val="002D09F7"/>
    <w:rsid w:val="002D5C22"/>
    <w:rsid w:val="002D6AFE"/>
    <w:rsid w:val="002E2943"/>
    <w:rsid w:val="002E6DF6"/>
    <w:rsid w:val="002E6DF9"/>
    <w:rsid w:val="002E70FD"/>
    <w:rsid w:val="003018DF"/>
    <w:rsid w:val="00305748"/>
    <w:rsid w:val="00307EFB"/>
    <w:rsid w:val="00311500"/>
    <w:rsid w:val="00311630"/>
    <w:rsid w:val="00312067"/>
    <w:rsid w:val="00312748"/>
    <w:rsid w:val="00317500"/>
    <w:rsid w:val="0032096E"/>
    <w:rsid w:val="00321BB5"/>
    <w:rsid w:val="0032392E"/>
    <w:rsid w:val="00327574"/>
    <w:rsid w:val="00333F2B"/>
    <w:rsid w:val="00334099"/>
    <w:rsid w:val="00345BAA"/>
    <w:rsid w:val="003515A3"/>
    <w:rsid w:val="0035665C"/>
    <w:rsid w:val="00360963"/>
    <w:rsid w:val="0037253A"/>
    <w:rsid w:val="00372677"/>
    <w:rsid w:val="00377406"/>
    <w:rsid w:val="00382917"/>
    <w:rsid w:val="003908BC"/>
    <w:rsid w:val="003909ED"/>
    <w:rsid w:val="00391BC6"/>
    <w:rsid w:val="00392345"/>
    <w:rsid w:val="0039429B"/>
    <w:rsid w:val="003954A3"/>
    <w:rsid w:val="00395A37"/>
    <w:rsid w:val="00396B0D"/>
    <w:rsid w:val="003A11E9"/>
    <w:rsid w:val="003A1C8F"/>
    <w:rsid w:val="003A59E4"/>
    <w:rsid w:val="003A5A5E"/>
    <w:rsid w:val="003A6B20"/>
    <w:rsid w:val="003B58D3"/>
    <w:rsid w:val="003B665E"/>
    <w:rsid w:val="003C3958"/>
    <w:rsid w:val="003C4E0B"/>
    <w:rsid w:val="003C5CC8"/>
    <w:rsid w:val="003D0564"/>
    <w:rsid w:val="003D6415"/>
    <w:rsid w:val="003D64EA"/>
    <w:rsid w:val="003F0239"/>
    <w:rsid w:val="003F0599"/>
    <w:rsid w:val="003F6675"/>
    <w:rsid w:val="00401529"/>
    <w:rsid w:val="004040C1"/>
    <w:rsid w:val="00404805"/>
    <w:rsid w:val="004069E2"/>
    <w:rsid w:val="0041000C"/>
    <w:rsid w:val="00411078"/>
    <w:rsid w:val="00415637"/>
    <w:rsid w:val="00420235"/>
    <w:rsid w:val="00420A0C"/>
    <w:rsid w:val="00425184"/>
    <w:rsid w:val="00437E5A"/>
    <w:rsid w:val="004439FB"/>
    <w:rsid w:val="00446DCA"/>
    <w:rsid w:val="00452819"/>
    <w:rsid w:val="00453A5D"/>
    <w:rsid w:val="00454016"/>
    <w:rsid w:val="00455109"/>
    <w:rsid w:val="004613A1"/>
    <w:rsid w:val="00462056"/>
    <w:rsid w:val="0046437A"/>
    <w:rsid w:val="00471216"/>
    <w:rsid w:val="0047200A"/>
    <w:rsid w:val="00472443"/>
    <w:rsid w:val="004728AC"/>
    <w:rsid w:val="00482229"/>
    <w:rsid w:val="0048268C"/>
    <w:rsid w:val="00483D71"/>
    <w:rsid w:val="00495E63"/>
    <w:rsid w:val="00496277"/>
    <w:rsid w:val="004967EE"/>
    <w:rsid w:val="004A40D8"/>
    <w:rsid w:val="004A64C2"/>
    <w:rsid w:val="004B1A4D"/>
    <w:rsid w:val="004B2633"/>
    <w:rsid w:val="004B4759"/>
    <w:rsid w:val="004C0274"/>
    <w:rsid w:val="004C264D"/>
    <w:rsid w:val="004C2CAE"/>
    <w:rsid w:val="004C7C02"/>
    <w:rsid w:val="004D0AE0"/>
    <w:rsid w:val="004D1380"/>
    <w:rsid w:val="004D1EDC"/>
    <w:rsid w:val="004D2023"/>
    <w:rsid w:val="004D5A93"/>
    <w:rsid w:val="004D7742"/>
    <w:rsid w:val="004E0B4F"/>
    <w:rsid w:val="004E2779"/>
    <w:rsid w:val="004E48ED"/>
    <w:rsid w:val="004F03CB"/>
    <w:rsid w:val="004F08ED"/>
    <w:rsid w:val="004F4F0D"/>
    <w:rsid w:val="005034AF"/>
    <w:rsid w:val="00507CA5"/>
    <w:rsid w:val="005107E2"/>
    <w:rsid w:val="00513940"/>
    <w:rsid w:val="0051422A"/>
    <w:rsid w:val="00515B79"/>
    <w:rsid w:val="0051661D"/>
    <w:rsid w:val="00516F3D"/>
    <w:rsid w:val="00521A1D"/>
    <w:rsid w:val="00521F59"/>
    <w:rsid w:val="005234C1"/>
    <w:rsid w:val="0052771F"/>
    <w:rsid w:val="00527FAF"/>
    <w:rsid w:val="00530B36"/>
    <w:rsid w:val="00531A66"/>
    <w:rsid w:val="00533F01"/>
    <w:rsid w:val="00537595"/>
    <w:rsid w:val="0054059F"/>
    <w:rsid w:val="00540A89"/>
    <w:rsid w:val="005412FE"/>
    <w:rsid w:val="00543EC2"/>
    <w:rsid w:val="00562060"/>
    <w:rsid w:val="00562CCA"/>
    <w:rsid w:val="0056409D"/>
    <w:rsid w:val="00566952"/>
    <w:rsid w:val="005809F0"/>
    <w:rsid w:val="00584A59"/>
    <w:rsid w:val="00584CDF"/>
    <w:rsid w:val="00592E4C"/>
    <w:rsid w:val="005938A9"/>
    <w:rsid w:val="00595011"/>
    <w:rsid w:val="00595459"/>
    <w:rsid w:val="005A03A3"/>
    <w:rsid w:val="005A213E"/>
    <w:rsid w:val="005A301B"/>
    <w:rsid w:val="005A3796"/>
    <w:rsid w:val="005A6565"/>
    <w:rsid w:val="005B0183"/>
    <w:rsid w:val="005B424A"/>
    <w:rsid w:val="005B46E9"/>
    <w:rsid w:val="005C0349"/>
    <w:rsid w:val="005C0E4A"/>
    <w:rsid w:val="005C2162"/>
    <w:rsid w:val="005C2DAC"/>
    <w:rsid w:val="005C3A14"/>
    <w:rsid w:val="005C6CF7"/>
    <w:rsid w:val="005D0443"/>
    <w:rsid w:val="005D0A07"/>
    <w:rsid w:val="005D5545"/>
    <w:rsid w:val="005E0D26"/>
    <w:rsid w:val="005E26E8"/>
    <w:rsid w:val="005E5ECF"/>
    <w:rsid w:val="005E6B23"/>
    <w:rsid w:val="005F19DF"/>
    <w:rsid w:val="005F524F"/>
    <w:rsid w:val="005F6F5E"/>
    <w:rsid w:val="00601E85"/>
    <w:rsid w:val="00604C41"/>
    <w:rsid w:val="00605A88"/>
    <w:rsid w:val="00607780"/>
    <w:rsid w:val="0061546B"/>
    <w:rsid w:val="00615F7E"/>
    <w:rsid w:val="006228FC"/>
    <w:rsid w:val="006237B7"/>
    <w:rsid w:val="00624A97"/>
    <w:rsid w:val="00624BC0"/>
    <w:rsid w:val="006260B4"/>
    <w:rsid w:val="00630745"/>
    <w:rsid w:val="00632816"/>
    <w:rsid w:val="006337E7"/>
    <w:rsid w:val="0063545C"/>
    <w:rsid w:val="00635636"/>
    <w:rsid w:val="00636EED"/>
    <w:rsid w:val="00640DCE"/>
    <w:rsid w:val="00650E2A"/>
    <w:rsid w:val="00650FF9"/>
    <w:rsid w:val="00651DAF"/>
    <w:rsid w:val="00653C36"/>
    <w:rsid w:val="00653E57"/>
    <w:rsid w:val="0065525E"/>
    <w:rsid w:val="00661975"/>
    <w:rsid w:val="006626F3"/>
    <w:rsid w:val="00662D20"/>
    <w:rsid w:val="00666D9F"/>
    <w:rsid w:val="006706DD"/>
    <w:rsid w:val="006801EE"/>
    <w:rsid w:val="0068299F"/>
    <w:rsid w:val="00684E61"/>
    <w:rsid w:val="00694E5C"/>
    <w:rsid w:val="00697AAE"/>
    <w:rsid w:val="006A7044"/>
    <w:rsid w:val="006B12A8"/>
    <w:rsid w:val="006B1A3F"/>
    <w:rsid w:val="006B318D"/>
    <w:rsid w:val="006B3440"/>
    <w:rsid w:val="006B4834"/>
    <w:rsid w:val="006B5DB2"/>
    <w:rsid w:val="006B67AE"/>
    <w:rsid w:val="006C03A8"/>
    <w:rsid w:val="006C1B1B"/>
    <w:rsid w:val="006C29CD"/>
    <w:rsid w:val="006C5627"/>
    <w:rsid w:val="006C576B"/>
    <w:rsid w:val="006D024A"/>
    <w:rsid w:val="006D3D8E"/>
    <w:rsid w:val="006D515B"/>
    <w:rsid w:val="006D5191"/>
    <w:rsid w:val="006D7386"/>
    <w:rsid w:val="006E36BB"/>
    <w:rsid w:val="006F1D66"/>
    <w:rsid w:val="006F4291"/>
    <w:rsid w:val="006F6D50"/>
    <w:rsid w:val="007015A0"/>
    <w:rsid w:val="00702A65"/>
    <w:rsid w:val="0070568B"/>
    <w:rsid w:val="00712837"/>
    <w:rsid w:val="007130F5"/>
    <w:rsid w:val="00713CC8"/>
    <w:rsid w:val="0071589B"/>
    <w:rsid w:val="00721991"/>
    <w:rsid w:val="00721ADA"/>
    <w:rsid w:val="00725970"/>
    <w:rsid w:val="007263C5"/>
    <w:rsid w:val="00730C1D"/>
    <w:rsid w:val="00731D51"/>
    <w:rsid w:val="007331E8"/>
    <w:rsid w:val="00735887"/>
    <w:rsid w:val="00735FCB"/>
    <w:rsid w:val="00740795"/>
    <w:rsid w:val="007408B2"/>
    <w:rsid w:val="007452B9"/>
    <w:rsid w:val="0074531B"/>
    <w:rsid w:val="00745737"/>
    <w:rsid w:val="0075048D"/>
    <w:rsid w:val="00751B95"/>
    <w:rsid w:val="00753AEC"/>
    <w:rsid w:val="00755A17"/>
    <w:rsid w:val="007611B5"/>
    <w:rsid w:val="00761909"/>
    <w:rsid w:val="00761B13"/>
    <w:rsid w:val="0076322F"/>
    <w:rsid w:val="00764F0B"/>
    <w:rsid w:val="00773620"/>
    <w:rsid w:val="00780A75"/>
    <w:rsid w:val="00780C4F"/>
    <w:rsid w:val="00781280"/>
    <w:rsid w:val="007826F2"/>
    <w:rsid w:val="007830A2"/>
    <w:rsid w:val="007833AA"/>
    <w:rsid w:val="007920ED"/>
    <w:rsid w:val="007958A9"/>
    <w:rsid w:val="00796F09"/>
    <w:rsid w:val="00797DCD"/>
    <w:rsid w:val="007A38C9"/>
    <w:rsid w:val="007B085F"/>
    <w:rsid w:val="007B5C79"/>
    <w:rsid w:val="007C2F5D"/>
    <w:rsid w:val="007D4FA0"/>
    <w:rsid w:val="007E06C7"/>
    <w:rsid w:val="007E1155"/>
    <w:rsid w:val="007E1D18"/>
    <w:rsid w:val="007E2DA9"/>
    <w:rsid w:val="007E4AAC"/>
    <w:rsid w:val="007E5905"/>
    <w:rsid w:val="007F3384"/>
    <w:rsid w:val="007F6B57"/>
    <w:rsid w:val="0080329D"/>
    <w:rsid w:val="0080451F"/>
    <w:rsid w:val="00807B6F"/>
    <w:rsid w:val="00810FF9"/>
    <w:rsid w:val="00812B19"/>
    <w:rsid w:val="0081307A"/>
    <w:rsid w:val="0081369A"/>
    <w:rsid w:val="0081485E"/>
    <w:rsid w:val="008174A9"/>
    <w:rsid w:val="00823BCE"/>
    <w:rsid w:val="008273C2"/>
    <w:rsid w:val="00827E28"/>
    <w:rsid w:val="00842B99"/>
    <w:rsid w:val="00844695"/>
    <w:rsid w:val="008516D0"/>
    <w:rsid w:val="00854791"/>
    <w:rsid w:val="0085513C"/>
    <w:rsid w:val="00855C17"/>
    <w:rsid w:val="008565B1"/>
    <w:rsid w:val="00857A50"/>
    <w:rsid w:val="00860946"/>
    <w:rsid w:val="008671E5"/>
    <w:rsid w:val="00870D18"/>
    <w:rsid w:val="00877470"/>
    <w:rsid w:val="008777FE"/>
    <w:rsid w:val="00877E11"/>
    <w:rsid w:val="0088005C"/>
    <w:rsid w:val="00883930"/>
    <w:rsid w:val="0088411C"/>
    <w:rsid w:val="00891912"/>
    <w:rsid w:val="008A1309"/>
    <w:rsid w:val="008A1348"/>
    <w:rsid w:val="008A1857"/>
    <w:rsid w:val="008A2DAD"/>
    <w:rsid w:val="008A2DD4"/>
    <w:rsid w:val="008A3421"/>
    <w:rsid w:val="008A4B83"/>
    <w:rsid w:val="008B2A60"/>
    <w:rsid w:val="008B397E"/>
    <w:rsid w:val="008B436E"/>
    <w:rsid w:val="008B5AE5"/>
    <w:rsid w:val="008C09AF"/>
    <w:rsid w:val="008C2D7B"/>
    <w:rsid w:val="008C42FD"/>
    <w:rsid w:val="008C463E"/>
    <w:rsid w:val="008C519D"/>
    <w:rsid w:val="008D133D"/>
    <w:rsid w:val="008D55B4"/>
    <w:rsid w:val="008D55EC"/>
    <w:rsid w:val="008D674E"/>
    <w:rsid w:val="008E3160"/>
    <w:rsid w:val="008E5206"/>
    <w:rsid w:val="008E52A8"/>
    <w:rsid w:val="008E5C5C"/>
    <w:rsid w:val="008F2E60"/>
    <w:rsid w:val="008F2F63"/>
    <w:rsid w:val="008F70CC"/>
    <w:rsid w:val="00902B03"/>
    <w:rsid w:val="009056B4"/>
    <w:rsid w:val="00907F97"/>
    <w:rsid w:val="00911B3B"/>
    <w:rsid w:val="00911BC6"/>
    <w:rsid w:val="00912543"/>
    <w:rsid w:val="009159D8"/>
    <w:rsid w:val="00916A36"/>
    <w:rsid w:val="00920471"/>
    <w:rsid w:val="00927999"/>
    <w:rsid w:val="00930534"/>
    <w:rsid w:val="009316A9"/>
    <w:rsid w:val="009328F4"/>
    <w:rsid w:val="00932C81"/>
    <w:rsid w:val="00946F8C"/>
    <w:rsid w:val="00947587"/>
    <w:rsid w:val="009507E9"/>
    <w:rsid w:val="00953577"/>
    <w:rsid w:val="00953648"/>
    <w:rsid w:val="0095525F"/>
    <w:rsid w:val="00957535"/>
    <w:rsid w:val="00963E59"/>
    <w:rsid w:val="009656F1"/>
    <w:rsid w:val="009666D3"/>
    <w:rsid w:val="00970539"/>
    <w:rsid w:val="00970CC2"/>
    <w:rsid w:val="00972B6F"/>
    <w:rsid w:val="0097304B"/>
    <w:rsid w:val="0097384B"/>
    <w:rsid w:val="009742C1"/>
    <w:rsid w:val="0097590E"/>
    <w:rsid w:val="00976763"/>
    <w:rsid w:val="00980B18"/>
    <w:rsid w:val="0098637C"/>
    <w:rsid w:val="009924E0"/>
    <w:rsid w:val="009949E6"/>
    <w:rsid w:val="009973FA"/>
    <w:rsid w:val="00997E37"/>
    <w:rsid w:val="009A01B3"/>
    <w:rsid w:val="009A0769"/>
    <w:rsid w:val="009A09C7"/>
    <w:rsid w:val="009A0EDE"/>
    <w:rsid w:val="009A1A85"/>
    <w:rsid w:val="009A6B7E"/>
    <w:rsid w:val="009B2797"/>
    <w:rsid w:val="009B5BCC"/>
    <w:rsid w:val="009B6823"/>
    <w:rsid w:val="009C28D5"/>
    <w:rsid w:val="009C2DEA"/>
    <w:rsid w:val="009C4E33"/>
    <w:rsid w:val="009C674D"/>
    <w:rsid w:val="009D0036"/>
    <w:rsid w:val="009D4D02"/>
    <w:rsid w:val="009D7CA8"/>
    <w:rsid w:val="009E6252"/>
    <w:rsid w:val="009E775D"/>
    <w:rsid w:val="009F136E"/>
    <w:rsid w:val="009F16AB"/>
    <w:rsid w:val="009F241B"/>
    <w:rsid w:val="009F31F0"/>
    <w:rsid w:val="009F5B6A"/>
    <w:rsid w:val="009F7B04"/>
    <w:rsid w:val="00A001CC"/>
    <w:rsid w:val="00A039F9"/>
    <w:rsid w:val="00A040E1"/>
    <w:rsid w:val="00A108F6"/>
    <w:rsid w:val="00A14548"/>
    <w:rsid w:val="00A20439"/>
    <w:rsid w:val="00A251DE"/>
    <w:rsid w:val="00A26336"/>
    <w:rsid w:val="00A278F3"/>
    <w:rsid w:val="00A27F61"/>
    <w:rsid w:val="00A3281A"/>
    <w:rsid w:val="00A34FC4"/>
    <w:rsid w:val="00A35C40"/>
    <w:rsid w:val="00A40FFC"/>
    <w:rsid w:val="00A44AD2"/>
    <w:rsid w:val="00A47029"/>
    <w:rsid w:val="00A52BA3"/>
    <w:rsid w:val="00A52FC5"/>
    <w:rsid w:val="00A53312"/>
    <w:rsid w:val="00A5392C"/>
    <w:rsid w:val="00A540F5"/>
    <w:rsid w:val="00A551FC"/>
    <w:rsid w:val="00A55E3B"/>
    <w:rsid w:val="00A5666C"/>
    <w:rsid w:val="00A609DB"/>
    <w:rsid w:val="00A62479"/>
    <w:rsid w:val="00A62E52"/>
    <w:rsid w:val="00A6542E"/>
    <w:rsid w:val="00A86DD8"/>
    <w:rsid w:val="00A924A1"/>
    <w:rsid w:val="00A92650"/>
    <w:rsid w:val="00A9497F"/>
    <w:rsid w:val="00A962F1"/>
    <w:rsid w:val="00A97974"/>
    <w:rsid w:val="00AA2DB7"/>
    <w:rsid w:val="00AB16FA"/>
    <w:rsid w:val="00AB1E0D"/>
    <w:rsid w:val="00AB2AA1"/>
    <w:rsid w:val="00AB363B"/>
    <w:rsid w:val="00AB4612"/>
    <w:rsid w:val="00AB7882"/>
    <w:rsid w:val="00AC13C6"/>
    <w:rsid w:val="00AC37B1"/>
    <w:rsid w:val="00AC4B67"/>
    <w:rsid w:val="00AC7E14"/>
    <w:rsid w:val="00AD2148"/>
    <w:rsid w:val="00AD519F"/>
    <w:rsid w:val="00AE2DA2"/>
    <w:rsid w:val="00AF0007"/>
    <w:rsid w:val="00AF200C"/>
    <w:rsid w:val="00AF22E6"/>
    <w:rsid w:val="00AF427F"/>
    <w:rsid w:val="00AF6CC2"/>
    <w:rsid w:val="00B013EF"/>
    <w:rsid w:val="00B014FF"/>
    <w:rsid w:val="00B07ADE"/>
    <w:rsid w:val="00B108BF"/>
    <w:rsid w:val="00B14BC7"/>
    <w:rsid w:val="00B16B1E"/>
    <w:rsid w:val="00B22C39"/>
    <w:rsid w:val="00B23DF3"/>
    <w:rsid w:val="00B25759"/>
    <w:rsid w:val="00B265FC"/>
    <w:rsid w:val="00B3079C"/>
    <w:rsid w:val="00B363A5"/>
    <w:rsid w:val="00B40CB3"/>
    <w:rsid w:val="00B43CDB"/>
    <w:rsid w:val="00B5464D"/>
    <w:rsid w:val="00B60209"/>
    <w:rsid w:val="00B625EF"/>
    <w:rsid w:val="00B73F12"/>
    <w:rsid w:val="00B8078D"/>
    <w:rsid w:val="00B80FD0"/>
    <w:rsid w:val="00B81F19"/>
    <w:rsid w:val="00B82E5E"/>
    <w:rsid w:val="00B830E1"/>
    <w:rsid w:val="00B84ACB"/>
    <w:rsid w:val="00B86119"/>
    <w:rsid w:val="00B863A8"/>
    <w:rsid w:val="00B90C73"/>
    <w:rsid w:val="00B925FA"/>
    <w:rsid w:val="00B952E9"/>
    <w:rsid w:val="00B9585E"/>
    <w:rsid w:val="00B9654C"/>
    <w:rsid w:val="00BA2765"/>
    <w:rsid w:val="00BA480B"/>
    <w:rsid w:val="00BA7150"/>
    <w:rsid w:val="00BB23AE"/>
    <w:rsid w:val="00BB79AA"/>
    <w:rsid w:val="00BC2AEF"/>
    <w:rsid w:val="00BC39EB"/>
    <w:rsid w:val="00BC3B76"/>
    <w:rsid w:val="00BC738B"/>
    <w:rsid w:val="00BC75A7"/>
    <w:rsid w:val="00BC79BA"/>
    <w:rsid w:val="00BD18C5"/>
    <w:rsid w:val="00BD2016"/>
    <w:rsid w:val="00BE02FF"/>
    <w:rsid w:val="00BE161B"/>
    <w:rsid w:val="00BE2EA7"/>
    <w:rsid w:val="00BF04AB"/>
    <w:rsid w:val="00BF32AF"/>
    <w:rsid w:val="00BF51D8"/>
    <w:rsid w:val="00BF6939"/>
    <w:rsid w:val="00BF7FD9"/>
    <w:rsid w:val="00C02D6D"/>
    <w:rsid w:val="00C037F1"/>
    <w:rsid w:val="00C07984"/>
    <w:rsid w:val="00C07BE8"/>
    <w:rsid w:val="00C12AB5"/>
    <w:rsid w:val="00C130A0"/>
    <w:rsid w:val="00C14F52"/>
    <w:rsid w:val="00C16351"/>
    <w:rsid w:val="00C17A34"/>
    <w:rsid w:val="00C21770"/>
    <w:rsid w:val="00C2569B"/>
    <w:rsid w:val="00C25900"/>
    <w:rsid w:val="00C2705C"/>
    <w:rsid w:val="00C30C53"/>
    <w:rsid w:val="00C37AB8"/>
    <w:rsid w:val="00C40717"/>
    <w:rsid w:val="00C43A1A"/>
    <w:rsid w:val="00C44FD5"/>
    <w:rsid w:val="00C51B1B"/>
    <w:rsid w:val="00C52C93"/>
    <w:rsid w:val="00C53178"/>
    <w:rsid w:val="00C534F0"/>
    <w:rsid w:val="00C567F0"/>
    <w:rsid w:val="00C6125B"/>
    <w:rsid w:val="00C63F9C"/>
    <w:rsid w:val="00C6407D"/>
    <w:rsid w:val="00C64C3E"/>
    <w:rsid w:val="00C66AAB"/>
    <w:rsid w:val="00C72F87"/>
    <w:rsid w:val="00C730CD"/>
    <w:rsid w:val="00C73740"/>
    <w:rsid w:val="00C743A7"/>
    <w:rsid w:val="00C94466"/>
    <w:rsid w:val="00C97E91"/>
    <w:rsid w:val="00CA2AEF"/>
    <w:rsid w:val="00CA2DB0"/>
    <w:rsid w:val="00CA3044"/>
    <w:rsid w:val="00CA3946"/>
    <w:rsid w:val="00CA3C08"/>
    <w:rsid w:val="00CA6ADD"/>
    <w:rsid w:val="00CB163F"/>
    <w:rsid w:val="00CB441B"/>
    <w:rsid w:val="00CB6078"/>
    <w:rsid w:val="00CB64D4"/>
    <w:rsid w:val="00CB6834"/>
    <w:rsid w:val="00CB6C3E"/>
    <w:rsid w:val="00CB704B"/>
    <w:rsid w:val="00CB7BB1"/>
    <w:rsid w:val="00CB7E7A"/>
    <w:rsid w:val="00CC13E0"/>
    <w:rsid w:val="00CC1B44"/>
    <w:rsid w:val="00CC5742"/>
    <w:rsid w:val="00CD06BE"/>
    <w:rsid w:val="00CD4ED8"/>
    <w:rsid w:val="00CD6F47"/>
    <w:rsid w:val="00CE3C95"/>
    <w:rsid w:val="00CE4213"/>
    <w:rsid w:val="00CE5A2F"/>
    <w:rsid w:val="00CE5B4A"/>
    <w:rsid w:val="00CE6433"/>
    <w:rsid w:val="00CE6EF4"/>
    <w:rsid w:val="00CF0AE7"/>
    <w:rsid w:val="00CF0B92"/>
    <w:rsid w:val="00D136C9"/>
    <w:rsid w:val="00D17A42"/>
    <w:rsid w:val="00D21280"/>
    <w:rsid w:val="00D30A7E"/>
    <w:rsid w:val="00D34F80"/>
    <w:rsid w:val="00D3500F"/>
    <w:rsid w:val="00D3548E"/>
    <w:rsid w:val="00D3618A"/>
    <w:rsid w:val="00D475FF"/>
    <w:rsid w:val="00D55B67"/>
    <w:rsid w:val="00D56012"/>
    <w:rsid w:val="00D56FD2"/>
    <w:rsid w:val="00D676A0"/>
    <w:rsid w:val="00D74566"/>
    <w:rsid w:val="00D773E7"/>
    <w:rsid w:val="00D813DE"/>
    <w:rsid w:val="00D8189E"/>
    <w:rsid w:val="00D82E80"/>
    <w:rsid w:val="00D836F6"/>
    <w:rsid w:val="00D84A83"/>
    <w:rsid w:val="00D867B9"/>
    <w:rsid w:val="00D86B51"/>
    <w:rsid w:val="00D90A2B"/>
    <w:rsid w:val="00D92006"/>
    <w:rsid w:val="00D92AA7"/>
    <w:rsid w:val="00D96D4C"/>
    <w:rsid w:val="00DA0516"/>
    <w:rsid w:val="00DA09C4"/>
    <w:rsid w:val="00DA13DE"/>
    <w:rsid w:val="00DB2B80"/>
    <w:rsid w:val="00DB6F9C"/>
    <w:rsid w:val="00DC03CF"/>
    <w:rsid w:val="00DC16FA"/>
    <w:rsid w:val="00DC4A6F"/>
    <w:rsid w:val="00DC4C13"/>
    <w:rsid w:val="00DC4F25"/>
    <w:rsid w:val="00DC5241"/>
    <w:rsid w:val="00DD5736"/>
    <w:rsid w:val="00DE0DA3"/>
    <w:rsid w:val="00DE3879"/>
    <w:rsid w:val="00DE651A"/>
    <w:rsid w:val="00DF096E"/>
    <w:rsid w:val="00DF3915"/>
    <w:rsid w:val="00E0295A"/>
    <w:rsid w:val="00E0659B"/>
    <w:rsid w:val="00E06A71"/>
    <w:rsid w:val="00E121B1"/>
    <w:rsid w:val="00E145D4"/>
    <w:rsid w:val="00E15181"/>
    <w:rsid w:val="00E1556B"/>
    <w:rsid w:val="00E204F6"/>
    <w:rsid w:val="00E2614C"/>
    <w:rsid w:val="00E27D1F"/>
    <w:rsid w:val="00E325D9"/>
    <w:rsid w:val="00E34339"/>
    <w:rsid w:val="00E431BC"/>
    <w:rsid w:val="00E43A42"/>
    <w:rsid w:val="00E45B96"/>
    <w:rsid w:val="00E46EC3"/>
    <w:rsid w:val="00E50487"/>
    <w:rsid w:val="00E51D70"/>
    <w:rsid w:val="00E55CFF"/>
    <w:rsid w:val="00E62224"/>
    <w:rsid w:val="00E643CD"/>
    <w:rsid w:val="00E657BF"/>
    <w:rsid w:val="00E71214"/>
    <w:rsid w:val="00E73A6A"/>
    <w:rsid w:val="00E76806"/>
    <w:rsid w:val="00E858EF"/>
    <w:rsid w:val="00E965DD"/>
    <w:rsid w:val="00EA29DC"/>
    <w:rsid w:val="00EA38F7"/>
    <w:rsid w:val="00EA5A74"/>
    <w:rsid w:val="00EA6603"/>
    <w:rsid w:val="00EB24C9"/>
    <w:rsid w:val="00EB31FA"/>
    <w:rsid w:val="00EB32A7"/>
    <w:rsid w:val="00EB3572"/>
    <w:rsid w:val="00EB5074"/>
    <w:rsid w:val="00EB6469"/>
    <w:rsid w:val="00EC116E"/>
    <w:rsid w:val="00EC18B6"/>
    <w:rsid w:val="00EC25BF"/>
    <w:rsid w:val="00EC2B54"/>
    <w:rsid w:val="00EC32F6"/>
    <w:rsid w:val="00EC4664"/>
    <w:rsid w:val="00EC7B2E"/>
    <w:rsid w:val="00EC7F6B"/>
    <w:rsid w:val="00ED0CF1"/>
    <w:rsid w:val="00ED1BF1"/>
    <w:rsid w:val="00ED29D1"/>
    <w:rsid w:val="00ED3F40"/>
    <w:rsid w:val="00ED5708"/>
    <w:rsid w:val="00ED5FCD"/>
    <w:rsid w:val="00EE4C00"/>
    <w:rsid w:val="00EE6F70"/>
    <w:rsid w:val="00EF4CE3"/>
    <w:rsid w:val="00F11525"/>
    <w:rsid w:val="00F11786"/>
    <w:rsid w:val="00F15512"/>
    <w:rsid w:val="00F15D9F"/>
    <w:rsid w:val="00F17A28"/>
    <w:rsid w:val="00F23E2F"/>
    <w:rsid w:val="00F277D2"/>
    <w:rsid w:val="00F313BA"/>
    <w:rsid w:val="00F36352"/>
    <w:rsid w:val="00F403E6"/>
    <w:rsid w:val="00F46598"/>
    <w:rsid w:val="00F467C8"/>
    <w:rsid w:val="00F509C3"/>
    <w:rsid w:val="00F572E8"/>
    <w:rsid w:val="00F642B6"/>
    <w:rsid w:val="00F81F51"/>
    <w:rsid w:val="00F83721"/>
    <w:rsid w:val="00F8647F"/>
    <w:rsid w:val="00F94343"/>
    <w:rsid w:val="00F959E4"/>
    <w:rsid w:val="00F9615D"/>
    <w:rsid w:val="00FA3AF8"/>
    <w:rsid w:val="00FB48D9"/>
    <w:rsid w:val="00FB514D"/>
    <w:rsid w:val="00FB7859"/>
    <w:rsid w:val="00FC0FCF"/>
    <w:rsid w:val="00FC2466"/>
    <w:rsid w:val="00FC2D36"/>
    <w:rsid w:val="00FD018F"/>
    <w:rsid w:val="00FD13F8"/>
    <w:rsid w:val="00FD3FFF"/>
    <w:rsid w:val="00FE0E65"/>
    <w:rsid w:val="00FE3DE3"/>
    <w:rsid w:val="00FE625F"/>
    <w:rsid w:val="00FE6EB9"/>
    <w:rsid w:val="00FF4F01"/>
    <w:rsid w:val="00FF6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29289C1"/>
  <w15:docId w15:val="{A552E048-0B3B-4DDE-9B79-133257DB0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4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Grid" w:uiPriority="3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4B2633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  <w:lang w:val="fr-FR"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404805"/>
    <w:pPr>
      <w:keepNext/>
      <w:spacing w:before="240" w:after="60"/>
      <w:outlineLvl w:val="0"/>
    </w:pPr>
    <w:rPr>
      <w:b/>
      <w:kern w:val="28"/>
      <w:sz w:val="28"/>
    </w:rPr>
  </w:style>
  <w:style w:type="paragraph" w:styleId="Titre2">
    <w:name w:val="heading 2"/>
    <w:basedOn w:val="Normal"/>
    <w:next w:val="Normal"/>
    <w:link w:val="Titre2Car"/>
    <w:uiPriority w:val="9"/>
    <w:qFormat/>
    <w:rsid w:val="00404805"/>
    <w:pPr>
      <w:keepNext/>
      <w:spacing w:before="240" w:after="60"/>
      <w:outlineLvl w:val="1"/>
    </w:pPr>
    <w:rPr>
      <w:b/>
      <w:i/>
      <w:sz w:val="24"/>
    </w:rPr>
  </w:style>
  <w:style w:type="paragraph" w:styleId="Titre3">
    <w:name w:val="heading 3"/>
    <w:basedOn w:val="Normal"/>
    <w:next w:val="Normal"/>
    <w:link w:val="Titre3Car"/>
    <w:uiPriority w:val="9"/>
    <w:qFormat/>
    <w:rsid w:val="00404805"/>
    <w:pPr>
      <w:keepNext/>
      <w:spacing w:before="240" w:after="60"/>
      <w:outlineLvl w:val="2"/>
    </w:pPr>
    <w:rPr>
      <w:sz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2A4206"/>
    <w:pPr>
      <w:keepNext/>
      <w:keepLines/>
      <w:pBdr>
        <w:bottom w:val="single" w:sz="4" w:space="1" w:color="808080" w:themeColor="background1" w:themeShade="80"/>
        <w:between w:val="single" w:sz="4" w:space="1" w:color="808080" w:themeColor="background1" w:themeShade="80"/>
      </w:pBdr>
      <w:overflowPunct/>
      <w:autoSpaceDE/>
      <w:autoSpaceDN/>
      <w:adjustRightInd/>
      <w:spacing w:before="240"/>
      <w:ind w:left="851" w:hanging="851"/>
      <w:textAlignment w:val="auto"/>
      <w:outlineLvl w:val="3"/>
    </w:pPr>
    <w:rPr>
      <w:rFonts w:asciiTheme="majorHAnsi" w:eastAsiaTheme="majorEastAsia" w:hAnsiTheme="majorHAnsi" w:cstheme="majorBidi"/>
      <w:b/>
      <w:iCs/>
      <w:color w:val="000000" w:themeColor="text1"/>
      <w:sz w:val="20"/>
      <w:lang w:val="fr-CH" w:eastAsia="en-US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2A4206"/>
    <w:pPr>
      <w:keepNext/>
      <w:keepLines/>
      <w:overflowPunct/>
      <w:autoSpaceDE/>
      <w:autoSpaceDN/>
      <w:adjustRightInd/>
      <w:spacing w:before="40"/>
      <w:ind w:left="851" w:hanging="851"/>
      <w:textAlignment w:val="auto"/>
      <w:outlineLvl w:val="4"/>
    </w:pPr>
    <w:rPr>
      <w:rFonts w:asciiTheme="majorHAnsi" w:eastAsiaTheme="majorEastAsia" w:hAnsiTheme="majorHAnsi" w:cstheme="majorBidi"/>
      <w:sz w:val="20"/>
      <w:lang w:val="fr-CH" w:eastAsia="en-US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rsid w:val="002A4206"/>
    <w:pPr>
      <w:keepNext/>
      <w:keepLines/>
      <w:overflowPunct/>
      <w:autoSpaceDE/>
      <w:autoSpaceDN/>
      <w:adjustRightInd/>
      <w:spacing w:before="40"/>
      <w:ind w:left="851" w:hanging="851"/>
      <w:textAlignment w:val="auto"/>
      <w:outlineLvl w:val="5"/>
    </w:pPr>
    <w:rPr>
      <w:rFonts w:asciiTheme="majorHAnsi" w:eastAsiaTheme="majorEastAsia" w:hAnsiTheme="majorHAnsi" w:cstheme="majorBidi"/>
      <w:sz w:val="20"/>
      <w:lang w:val="fr-CH" w:eastAsia="en-US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rsid w:val="002A4206"/>
    <w:pPr>
      <w:keepNext/>
      <w:keepLines/>
      <w:overflowPunct/>
      <w:autoSpaceDE/>
      <w:autoSpaceDN/>
      <w:adjustRightInd/>
      <w:spacing w:before="40"/>
      <w:ind w:left="851" w:hanging="851"/>
      <w:textAlignment w:val="auto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sz w:val="20"/>
      <w:lang w:val="fr-CH" w:eastAsia="en-US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A4206"/>
    <w:pPr>
      <w:keepNext/>
      <w:keepLines/>
      <w:overflowPunct/>
      <w:autoSpaceDE/>
      <w:autoSpaceDN/>
      <w:adjustRightInd/>
      <w:spacing w:before="40"/>
      <w:ind w:left="851" w:hanging="851"/>
      <w:textAlignment w:val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fr-CH" w:eastAsia="en-US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A4206"/>
    <w:pPr>
      <w:keepNext/>
      <w:keepLines/>
      <w:overflowPunct/>
      <w:autoSpaceDE/>
      <w:autoSpaceDN/>
      <w:adjustRightInd/>
      <w:spacing w:before="40"/>
      <w:ind w:left="851" w:hanging="851"/>
      <w:textAlignment w:val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fr-CH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404805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rsid w:val="00404805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404805"/>
  </w:style>
  <w:style w:type="character" w:customStyle="1" w:styleId="Ecrituremain">
    <w:name w:val="Ecriture main"/>
    <w:basedOn w:val="Policepardfaut"/>
    <w:rsid w:val="00F81F51"/>
    <w:rPr>
      <w:rFonts w:ascii="blzee" w:hAnsi="blzee"/>
      <w:sz w:val="20"/>
      <w:u w:val="single"/>
    </w:rPr>
  </w:style>
  <w:style w:type="table" w:styleId="Grilledutableau">
    <w:name w:val="Table Grid"/>
    <w:basedOn w:val="TableauNormal"/>
    <w:uiPriority w:val="39"/>
    <w:rsid w:val="005809F0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semiHidden/>
    <w:rsid w:val="00FE0E65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link w:val="ParagraphedelisteCar"/>
    <w:uiPriority w:val="34"/>
    <w:qFormat/>
    <w:rsid w:val="00A251DE"/>
    <w:pPr>
      <w:ind w:left="720"/>
      <w:contextualSpacing/>
    </w:pPr>
  </w:style>
  <w:style w:type="character" w:styleId="Lienhypertexte">
    <w:name w:val="Hyperlink"/>
    <w:basedOn w:val="Policepardfaut"/>
    <w:uiPriority w:val="99"/>
    <w:rsid w:val="001131A4"/>
    <w:rPr>
      <w:color w:val="0000FF" w:themeColor="hyperlink"/>
      <w:u w:val="single"/>
    </w:rPr>
  </w:style>
  <w:style w:type="character" w:styleId="Marquedecommentaire">
    <w:name w:val="annotation reference"/>
    <w:basedOn w:val="Policepardfaut"/>
    <w:uiPriority w:val="99"/>
    <w:rsid w:val="0098637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rsid w:val="0098637C"/>
    <w:rPr>
      <w:sz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98637C"/>
    <w:rPr>
      <w:rFonts w:ascii="Arial" w:hAnsi="Arial"/>
      <w:lang w:val="fr-FR"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rsid w:val="0098637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rsid w:val="0098637C"/>
    <w:rPr>
      <w:rFonts w:ascii="Arial" w:hAnsi="Arial"/>
      <w:b/>
      <w:bCs/>
      <w:lang w:val="fr-FR"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CE3C95"/>
    <w:rPr>
      <w:color w:val="605E5C"/>
      <w:shd w:val="clear" w:color="auto" w:fill="E1DFDD"/>
    </w:rPr>
  </w:style>
  <w:style w:type="character" w:customStyle="1" w:styleId="En-tteCar">
    <w:name w:val="En-tête Car"/>
    <w:basedOn w:val="Policepardfaut"/>
    <w:link w:val="En-tte"/>
    <w:uiPriority w:val="99"/>
    <w:rsid w:val="00482229"/>
    <w:rPr>
      <w:rFonts w:ascii="Arial" w:hAnsi="Arial"/>
      <w:sz w:val="22"/>
      <w:lang w:val="fr-FR" w:eastAsia="fr-FR"/>
    </w:rPr>
  </w:style>
  <w:style w:type="paragraph" w:customStyle="1" w:styleId="Titre1HESAV">
    <w:name w:val="Titre 1 HESAV"/>
    <w:basedOn w:val="Normal"/>
    <w:link w:val="Titre1HESAVCar"/>
    <w:qFormat/>
    <w:rsid w:val="00FE625F"/>
    <w:pPr>
      <w:spacing w:line="276" w:lineRule="auto"/>
    </w:pPr>
    <w:rPr>
      <w:rFonts w:cs="Arial"/>
      <w:bCs/>
      <w:caps/>
      <w:sz w:val="40"/>
      <w:szCs w:val="40"/>
    </w:rPr>
  </w:style>
  <w:style w:type="character" w:customStyle="1" w:styleId="Titre1HESAVCar">
    <w:name w:val="Titre 1 HESAV Car"/>
    <w:basedOn w:val="Policepardfaut"/>
    <w:link w:val="Titre1HESAV"/>
    <w:rsid w:val="00FE625F"/>
    <w:rPr>
      <w:rFonts w:ascii="Arial" w:hAnsi="Arial" w:cs="Arial"/>
      <w:bCs/>
      <w:caps/>
      <w:sz w:val="40"/>
      <w:szCs w:val="40"/>
      <w:lang w:val="fr-FR" w:eastAsia="fr-FR"/>
    </w:rPr>
  </w:style>
  <w:style w:type="paragraph" w:customStyle="1" w:styleId="Titre2HESAV">
    <w:name w:val="Titre 2 HESAV"/>
    <w:basedOn w:val="Normal"/>
    <w:link w:val="Titre2HESAVCar"/>
    <w:qFormat/>
    <w:rsid w:val="007E06C7"/>
    <w:pPr>
      <w:spacing w:line="276" w:lineRule="auto"/>
    </w:pPr>
    <w:rPr>
      <w:rFonts w:cs="Arial"/>
      <w:sz w:val="32"/>
      <w:szCs w:val="32"/>
    </w:rPr>
  </w:style>
  <w:style w:type="character" w:customStyle="1" w:styleId="Titre2HESAVCar">
    <w:name w:val="Titre 2 HESAV Car"/>
    <w:basedOn w:val="Policepardfaut"/>
    <w:link w:val="Titre2HESAV"/>
    <w:rsid w:val="007E06C7"/>
    <w:rPr>
      <w:rFonts w:ascii="Arial" w:hAnsi="Arial" w:cs="Arial"/>
      <w:sz w:val="32"/>
      <w:szCs w:val="32"/>
      <w:lang w:val="fr-FR" w:eastAsia="fr-FR"/>
    </w:rPr>
  </w:style>
  <w:style w:type="paragraph" w:customStyle="1" w:styleId="NormalHESAV">
    <w:name w:val="Normal HESAV"/>
    <w:basedOn w:val="Normal"/>
    <w:link w:val="NormalHESAVCar"/>
    <w:qFormat/>
    <w:rsid w:val="007E06C7"/>
    <w:pPr>
      <w:spacing w:line="276" w:lineRule="auto"/>
    </w:pPr>
    <w:rPr>
      <w:rFonts w:cs="Arial"/>
      <w:sz w:val="21"/>
      <w:szCs w:val="21"/>
      <w:shd w:val="clear" w:color="auto" w:fill="FFFFFF"/>
      <w:lang w:val="en-US"/>
    </w:rPr>
  </w:style>
  <w:style w:type="character" w:customStyle="1" w:styleId="NormalHESAVCar">
    <w:name w:val="Normal HESAV Car"/>
    <w:basedOn w:val="Policepardfaut"/>
    <w:link w:val="NormalHESAV"/>
    <w:rsid w:val="007E06C7"/>
    <w:rPr>
      <w:rFonts w:ascii="Arial" w:hAnsi="Arial" w:cs="Arial"/>
      <w:sz w:val="21"/>
      <w:szCs w:val="21"/>
      <w:lang w:val="en-US" w:eastAsia="fr-FR"/>
    </w:rPr>
  </w:style>
  <w:style w:type="paragraph" w:customStyle="1" w:styleId="Sur-titreHESAV">
    <w:name w:val="Sur-titre HESAV"/>
    <w:basedOn w:val="Normal"/>
    <w:link w:val="Sur-titreHESAVCar"/>
    <w:rsid w:val="007E06C7"/>
    <w:pPr>
      <w:overflowPunct/>
      <w:autoSpaceDE/>
      <w:autoSpaceDN/>
      <w:adjustRightInd/>
      <w:textAlignment w:val="auto"/>
    </w:pPr>
    <w:rPr>
      <w:rFonts w:cs="Arial"/>
      <w:b/>
      <w:bCs/>
      <w:szCs w:val="22"/>
      <w:lang w:val="en-US"/>
    </w:rPr>
  </w:style>
  <w:style w:type="character" w:customStyle="1" w:styleId="Sur-titreHESAVCar">
    <w:name w:val="Sur-titre HESAV Car"/>
    <w:basedOn w:val="Policepardfaut"/>
    <w:link w:val="Sur-titreHESAV"/>
    <w:rsid w:val="007E06C7"/>
    <w:rPr>
      <w:rFonts w:ascii="Arial" w:hAnsi="Arial" w:cs="Arial"/>
      <w:b/>
      <w:bCs/>
      <w:sz w:val="22"/>
      <w:szCs w:val="22"/>
      <w:lang w:val="en-US" w:eastAsia="fr-FR"/>
    </w:rPr>
  </w:style>
  <w:style w:type="paragraph" w:customStyle="1" w:styleId="Sur-TitreHESAV0">
    <w:name w:val="Sur-Titre HESAV"/>
    <w:basedOn w:val="Sur-titreHESAV"/>
    <w:link w:val="Sur-TitreHESAVCar0"/>
    <w:qFormat/>
    <w:rsid w:val="00527FAF"/>
    <w:rPr>
      <w:caps/>
      <w:sz w:val="24"/>
      <w:szCs w:val="24"/>
    </w:rPr>
  </w:style>
  <w:style w:type="character" w:customStyle="1" w:styleId="Sur-TitreHESAVCar0">
    <w:name w:val="Sur-Titre HESAV Car"/>
    <w:basedOn w:val="Sur-titreHESAVCar"/>
    <w:link w:val="Sur-TitreHESAV0"/>
    <w:rsid w:val="00527FAF"/>
    <w:rPr>
      <w:rFonts w:ascii="Arial" w:hAnsi="Arial" w:cs="Arial"/>
      <w:b/>
      <w:bCs/>
      <w:caps/>
      <w:sz w:val="24"/>
      <w:szCs w:val="24"/>
      <w:lang w:val="en-US" w:eastAsia="fr-FR"/>
    </w:rPr>
  </w:style>
  <w:style w:type="paragraph" w:customStyle="1" w:styleId="ItaliqueHESAV">
    <w:name w:val="Italique HESAV"/>
    <w:basedOn w:val="Normal"/>
    <w:link w:val="ItaliqueHESAVCar"/>
    <w:qFormat/>
    <w:rsid w:val="00713CC8"/>
    <w:rPr>
      <w:rFonts w:cs="Arial"/>
      <w:bCs/>
      <w:i/>
      <w:iCs/>
      <w:szCs w:val="22"/>
      <w:lang w:val="fr-CH"/>
    </w:rPr>
  </w:style>
  <w:style w:type="character" w:customStyle="1" w:styleId="ItaliqueHESAVCar">
    <w:name w:val="Italique HESAV Car"/>
    <w:basedOn w:val="Policepardfaut"/>
    <w:link w:val="ItaliqueHESAV"/>
    <w:rsid w:val="00713CC8"/>
    <w:rPr>
      <w:rFonts w:ascii="Arial" w:hAnsi="Arial" w:cs="Arial"/>
      <w:bCs/>
      <w:i/>
      <w:iCs/>
      <w:sz w:val="22"/>
      <w:szCs w:val="22"/>
      <w:lang w:eastAsia="fr-FR"/>
    </w:rPr>
  </w:style>
  <w:style w:type="paragraph" w:customStyle="1" w:styleId="ListeNumHESAV">
    <w:name w:val="Liste Num HESAV"/>
    <w:basedOn w:val="Paragraphedeliste"/>
    <w:link w:val="ListeNumHESAVCar"/>
    <w:qFormat/>
    <w:rsid w:val="00713CC8"/>
    <w:pPr>
      <w:numPr>
        <w:numId w:val="2"/>
      </w:numPr>
      <w:spacing w:line="276" w:lineRule="auto"/>
    </w:pPr>
    <w:rPr>
      <w:rFonts w:cs="Arial"/>
      <w:szCs w:val="22"/>
      <w:shd w:val="clear" w:color="auto" w:fill="FFFFFF"/>
      <w:lang w:val="fr-CH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713CC8"/>
    <w:rPr>
      <w:rFonts w:ascii="Arial" w:hAnsi="Arial"/>
      <w:sz w:val="22"/>
      <w:lang w:val="fr-FR" w:eastAsia="fr-FR"/>
    </w:rPr>
  </w:style>
  <w:style w:type="character" w:customStyle="1" w:styleId="ListeNumHESAVCar">
    <w:name w:val="Liste Num HESAV Car"/>
    <w:basedOn w:val="ParagraphedelisteCar"/>
    <w:link w:val="ListeNumHESAV"/>
    <w:rsid w:val="00713CC8"/>
    <w:rPr>
      <w:rFonts w:ascii="Arial" w:hAnsi="Arial" w:cs="Arial"/>
      <w:sz w:val="22"/>
      <w:szCs w:val="22"/>
      <w:lang w:val="fr-FR" w:eastAsia="fr-FR"/>
    </w:rPr>
  </w:style>
  <w:style w:type="paragraph" w:customStyle="1" w:styleId="LgendeHESAV">
    <w:name w:val="Légende HESAV"/>
    <w:basedOn w:val="Normal"/>
    <w:link w:val="LgendeHESAVCar"/>
    <w:qFormat/>
    <w:rsid w:val="00713CC8"/>
    <w:pPr>
      <w:spacing w:line="276" w:lineRule="auto"/>
      <w:ind w:left="4963"/>
      <w:jc w:val="center"/>
    </w:pPr>
    <w:rPr>
      <w:rFonts w:cs="Arial"/>
      <w:i/>
      <w:iCs/>
      <w:color w:val="595959" w:themeColor="text1" w:themeTint="A6"/>
      <w:sz w:val="16"/>
      <w:szCs w:val="16"/>
    </w:rPr>
  </w:style>
  <w:style w:type="character" w:customStyle="1" w:styleId="LgendeHESAVCar">
    <w:name w:val="Légende HESAV Car"/>
    <w:basedOn w:val="Policepardfaut"/>
    <w:link w:val="LgendeHESAV"/>
    <w:rsid w:val="00713CC8"/>
    <w:rPr>
      <w:rFonts w:ascii="Arial" w:hAnsi="Arial" w:cs="Arial"/>
      <w:i/>
      <w:iCs/>
      <w:color w:val="595959" w:themeColor="text1" w:themeTint="A6"/>
      <w:sz w:val="16"/>
      <w:szCs w:val="16"/>
      <w:lang w:val="fr-FR" w:eastAsia="fr-FR"/>
    </w:rPr>
  </w:style>
  <w:style w:type="paragraph" w:customStyle="1" w:styleId="Titre3HESAV">
    <w:name w:val="Titre 3 HESAV"/>
    <w:basedOn w:val="Normal"/>
    <w:link w:val="Titre3HESAVCar"/>
    <w:qFormat/>
    <w:rsid w:val="00FE625F"/>
    <w:pPr>
      <w:spacing w:line="276" w:lineRule="auto"/>
    </w:pPr>
    <w:rPr>
      <w:rFonts w:cs="Arial"/>
      <w:b/>
      <w:bCs/>
      <w:szCs w:val="22"/>
    </w:rPr>
  </w:style>
  <w:style w:type="character" w:customStyle="1" w:styleId="Titre3HESAVCar">
    <w:name w:val="Titre 3 HESAV Car"/>
    <w:basedOn w:val="Policepardfaut"/>
    <w:link w:val="Titre3HESAV"/>
    <w:rsid w:val="00FE625F"/>
    <w:rPr>
      <w:rFonts w:ascii="Arial" w:hAnsi="Arial" w:cs="Arial"/>
      <w:b/>
      <w:bCs/>
      <w:sz w:val="22"/>
      <w:szCs w:val="22"/>
      <w:lang w:val="fr-FR" w:eastAsia="fr-FR"/>
    </w:rPr>
  </w:style>
  <w:style w:type="paragraph" w:customStyle="1" w:styleId="AccentuationHESAV">
    <w:name w:val="Accentuation HESAV"/>
    <w:basedOn w:val="Normal"/>
    <w:link w:val="AccentuationHESAVCar"/>
    <w:qFormat/>
    <w:rsid w:val="00527FAF"/>
    <w:pPr>
      <w:spacing w:line="276" w:lineRule="auto"/>
    </w:pPr>
    <w:rPr>
      <w:rFonts w:cs="Arial"/>
      <w:b/>
      <w:bCs/>
      <w:sz w:val="24"/>
      <w:szCs w:val="24"/>
      <w:shd w:val="clear" w:color="auto" w:fill="FFFFFF"/>
      <w:lang w:val="en-US"/>
    </w:rPr>
  </w:style>
  <w:style w:type="character" w:customStyle="1" w:styleId="AccentuationHESAVCar">
    <w:name w:val="Accentuation HESAV Car"/>
    <w:basedOn w:val="Policepardfaut"/>
    <w:link w:val="AccentuationHESAV"/>
    <w:rsid w:val="00527FAF"/>
    <w:rPr>
      <w:rFonts w:ascii="Arial" w:hAnsi="Arial" w:cs="Arial"/>
      <w:b/>
      <w:bCs/>
      <w:sz w:val="24"/>
      <w:szCs w:val="24"/>
      <w:lang w:val="en-US" w:eastAsia="fr-FR"/>
    </w:rPr>
  </w:style>
  <w:style w:type="paragraph" w:customStyle="1" w:styleId="ListeHESAV">
    <w:name w:val="Liste HESAV"/>
    <w:basedOn w:val="Paragraphedeliste"/>
    <w:link w:val="ListeHESAVCar"/>
    <w:qFormat/>
    <w:rsid w:val="00527FAF"/>
    <w:pPr>
      <w:numPr>
        <w:numId w:val="1"/>
      </w:numPr>
      <w:spacing w:line="276" w:lineRule="auto"/>
    </w:pPr>
    <w:rPr>
      <w:rFonts w:cs="Arial"/>
      <w:szCs w:val="22"/>
      <w:shd w:val="clear" w:color="auto" w:fill="FFFFFF"/>
      <w:lang w:val="fr-CH"/>
    </w:rPr>
  </w:style>
  <w:style w:type="character" w:customStyle="1" w:styleId="ListeHESAVCar">
    <w:name w:val="Liste HESAV Car"/>
    <w:basedOn w:val="ParagraphedelisteCar"/>
    <w:link w:val="ListeHESAV"/>
    <w:rsid w:val="00527FAF"/>
    <w:rPr>
      <w:rFonts w:ascii="Arial" w:hAnsi="Arial" w:cs="Arial"/>
      <w:sz w:val="22"/>
      <w:szCs w:val="22"/>
      <w:lang w:val="fr-FR" w:eastAsia="fr-FR"/>
    </w:rPr>
  </w:style>
  <w:style w:type="character" w:customStyle="1" w:styleId="Titre4Car">
    <w:name w:val="Titre 4 Car"/>
    <w:basedOn w:val="Policepardfaut"/>
    <w:link w:val="Titre4"/>
    <w:uiPriority w:val="9"/>
    <w:rsid w:val="002A4206"/>
    <w:rPr>
      <w:rFonts w:asciiTheme="majorHAnsi" w:eastAsiaTheme="majorEastAsia" w:hAnsiTheme="majorHAnsi" w:cstheme="majorBidi"/>
      <w:b/>
      <w:iCs/>
      <w:color w:val="000000" w:themeColor="text1"/>
      <w:lang w:eastAsia="en-US"/>
    </w:rPr>
  </w:style>
  <w:style w:type="character" w:customStyle="1" w:styleId="Titre5Car">
    <w:name w:val="Titre 5 Car"/>
    <w:basedOn w:val="Policepardfaut"/>
    <w:link w:val="Titre5"/>
    <w:uiPriority w:val="9"/>
    <w:rsid w:val="002A4206"/>
    <w:rPr>
      <w:rFonts w:asciiTheme="majorHAnsi" w:eastAsiaTheme="majorEastAsia" w:hAnsiTheme="majorHAnsi" w:cstheme="majorBidi"/>
      <w:lang w:eastAsia="en-US"/>
    </w:rPr>
  </w:style>
  <w:style w:type="character" w:customStyle="1" w:styleId="Titre6Car">
    <w:name w:val="Titre 6 Car"/>
    <w:basedOn w:val="Policepardfaut"/>
    <w:link w:val="Titre6"/>
    <w:uiPriority w:val="9"/>
    <w:rsid w:val="002A4206"/>
    <w:rPr>
      <w:rFonts w:asciiTheme="majorHAnsi" w:eastAsiaTheme="majorEastAsia" w:hAnsiTheme="majorHAnsi" w:cstheme="majorBidi"/>
      <w:lang w:eastAsia="en-US"/>
    </w:rPr>
  </w:style>
  <w:style w:type="character" w:customStyle="1" w:styleId="Titre7Car">
    <w:name w:val="Titre 7 Car"/>
    <w:basedOn w:val="Policepardfaut"/>
    <w:link w:val="Titre7"/>
    <w:uiPriority w:val="9"/>
    <w:rsid w:val="002A4206"/>
    <w:rPr>
      <w:rFonts w:asciiTheme="majorHAnsi" w:eastAsiaTheme="majorEastAsia" w:hAnsiTheme="majorHAnsi" w:cstheme="majorBidi"/>
      <w:i/>
      <w:iCs/>
      <w:color w:val="243F60" w:themeColor="accent1" w:themeShade="7F"/>
      <w:lang w:eastAsia="en-US"/>
    </w:rPr>
  </w:style>
  <w:style w:type="character" w:customStyle="1" w:styleId="Titre8Car">
    <w:name w:val="Titre 8 Car"/>
    <w:basedOn w:val="Policepardfaut"/>
    <w:link w:val="Titre8"/>
    <w:uiPriority w:val="9"/>
    <w:semiHidden/>
    <w:rsid w:val="002A4206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Titre9Car">
    <w:name w:val="Titre 9 Car"/>
    <w:basedOn w:val="Policepardfaut"/>
    <w:link w:val="Titre9"/>
    <w:uiPriority w:val="9"/>
    <w:semiHidden/>
    <w:rsid w:val="002A420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table" w:styleId="Tableausimple2">
    <w:name w:val="Plain Table 2"/>
    <w:basedOn w:val="TableauNormal"/>
    <w:uiPriority w:val="42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2A4206"/>
    <w:pPr>
      <w:spacing w:line="259" w:lineRule="auto"/>
      <w:jc w:val="both"/>
    </w:pPr>
    <w:rPr>
      <w:rFonts w:asciiTheme="minorHAnsi" w:eastAsiaTheme="minorHAnsi" w:hAnsiTheme="minorHAnsi" w:cstheme="minorBidi"/>
      <w:b/>
      <w:bCs/>
      <w:lang w:eastAsia="en-US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2A4206"/>
    <w:pPr>
      <w:spacing w:line="259" w:lineRule="auto"/>
      <w:jc w:val="both"/>
    </w:pPr>
    <w:rPr>
      <w:rFonts w:asciiTheme="minorHAnsi" w:eastAsiaTheme="minorHAnsi" w:hAnsiTheme="minorHAnsi" w:cstheme="minorBidi"/>
      <w:b/>
      <w:bCs/>
      <w:lang w:eastAsia="en-US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2A4206"/>
    <w:pPr>
      <w:spacing w:line="259" w:lineRule="auto"/>
      <w:jc w:val="both"/>
    </w:pPr>
    <w:rPr>
      <w:rFonts w:asciiTheme="minorHAnsi" w:eastAsiaTheme="minorHAnsi" w:hAnsiTheme="minorHAnsi" w:cstheme="minorBidi"/>
      <w:b/>
      <w:bCs/>
      <w:lang w:eastAsia="en-US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2A4206"/>
    <w:pPr>
      <w:spacing w:line="259" w:lineRule="auto"/>
      <w:jc w:val="both"/>
    </w:pPr>
    <w:rPr>
      <w:rFonts w:asciiTheme="minorHAnsi" w:eastAsiaTheme="minorHAnsi" w:hAnsiTheme="minorHAnsi" w:cstheme="minorBidi"/>
      <w:lang w:eastAsia="en-US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2A4206"/>
    <w:pPr>
      <w:spacing w:line="259" w:lineRule="auto"/>
      <w:jc w:val="both"/>
    </w:pPr>
    <w:rPr>
      <w:rFonts w:asciiTheme="minorHAnsi" w:eastAsiaTheme="minorHAnsi" w:hAnsiTheme="minorHAnsi" w:cstheme="minorBidi"/>
      <w:lang w:eastAsia="en-US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Effetsdetableau3D1">
    <w:name w:val="Table 3D effects 1"/>
    <w:basedOn w:val="TableauNormal"/>
    <w:uiPriority w:val="99"/>
    <w:semiHidden/>
    <w:unhideWhenUsed/>
    <w:rsid w:val="002A4206"/>
    <w:pPr>
      <w:spacing w:line="259" w:lineRule="auto"/>
      <w:jc w:val="both"/>
    </w:pPr>
    <w:rPr>
      <w:rFonts w:asciiTheme="minorHAnsi" w:eastAsiaTheme="minorHAnsi" w:hAnsiTheme="minorHAnsi" w:cstheme="minorBidi"/>
      <w:lang w:eastAsia="en-US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2A4206"/>
    <w:pPr>
      <w:spacing w:line="259" w:lineRule="auto"/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2A4206"/>
    <w:pPr>
      <w:spacing w:line="259" w:lineRule="auto"/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claire">
    <w:name w:val="Light Grid"/>
    <w:basedOn w:val="TableauNormal"/>
    <w:uiPriority w:val="62"/>
    <w:semiHidden/>
    <w:unhideWhenUsed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semiHidden/>
    <w:unhideWhenUsed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semiHidden/>
    <w:unhideWhenUsed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semiHidden/>
    <w:unhideWhenUsed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semiHidden/>
    <w:unhideWhenUsed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semiHidden/>
    <w:unhideWhenUsed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semiHidden/>
    <w:unhideWhenUsed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rillecouleur">
    <w:name w:val="Colorful Grid"/>
    <w:basedOn w:val="TableauNormal"/>
    <w:uiPriority w:val="73"/>
    <w:semiHidden/>
    <w:unhideWhenUsed/>
    <w:rsid w:val="002A4206"/>
    <w:pPr>
      <w:jc w:val="both"/>
    </w:pPr>
    <w:rPr>
      <w:rFonts w:asciiTheme="minorHAnsi" w:eastAsiaTheme="minorHAnsi" w:hAnsiTheme="minorHAnsi" w:cstheme="minorBidi"/>
      <w:color w:val="000000" w:themeColor="text1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semiHidden/>
    <w:unhideWhenUsed/>
    <w:rsid w:val="002A4206"/>
    <w:pPr>
      <w:jc w:val="both"/>
    </w:pPr>
    <w:rPr>
      <w:rFonts w:asciiTheme="minorHAnsi" w:eastAsiaTheme="minorHAnsi" w:hAnsiTheme="minorHAnsi" w:cstheme="minorBidi"/>
      <w:color w:val="000000" w:themeColor="text1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semiHidden/>
    <w:unhideWhenUsed/>
    <w:rsid w:val="002A4206"/>
    <w:pPr>
      <w:jc w:val="both"/>
    </w:pPr>
    <w:rPr>
      <w:rFonts w:asciiTheme="minorHAnsi" w:eastAsiaTheme="minorHAnsi" w:hAnsiTheme="minorHAnsi" w:cstheme="minorBidi"/>
      <w:color w:val="000000" w:themeColor="text1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semiHidden/>
    <w:unhideWhenUsed/>
    <w:rsid w:val="002A4206"/>
    <w:pPr>
      <w:jc w:val="both"/>
    </w:pPr>
    <w:rPr>
      <w:rFonts w:asciiTheme="minorHAnsi" w:eastAsiaTheme="minorHAnsi" w:hAnsiTheme="minorHAnsi" w:cstheme="minorBidi"/>
      <w:color w:val="000000" w:themeColor="text1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semiHidden/>
    <w:unhideWhenUsed/>
    <w:rsid w:val="002A4206"/>
    <w:pPr>
      <w:jc w:val="both"/>
    </w:pPr>
    <w:rPr>
      <w:rFonts w:asciiTheme="minorHAnsi" w:eastAsiaTheme="minorHAnsi" w:hAnsiTheme="minorHAnsi" w:cstheme="minorBidi"/>
      <w:color w:val="000000" w:themeColor="text1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semiHidden/>
    <w:unhideWhenUsed/>
    <w:rsid w:val="002A4206"/>
    <w:pPr>
      <w:jc w:val="both"/>
    </w:pPr>
    <w:rPr>
      <w:rFonts w:asciiTheme="minorHAnsi" w:eastAsiaTheme="minorHAnsi" w:hAnsiTheme="minorHAnsi" w:cstheme="minorBidi"/>
      <w:color w:val="000000" w:themeColor="text1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semiHidden/>
    <w:unhideWhenUsed/>
    <w:rsid w:val="002A4206"/>
    <w:pPr>
      <w:jc w:val="both"/>
    </w:pPr>
    <w:rPr>
      <w:rFonts w:asciiTheme="minorHAnsi" w:eastAsiaTheme="minorHAnsi" w:hAnsiTheme="minorHAnsi" w:cstheme="minorBidi"/>
      <w:color w:val="000000" w:themeColor="text1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detableau1">
    <w:name w:val="Table Grid 1"/>
    <w:basedOn w:val="TableauNormal"/>
    <w:uiPriority w:val="99"/>
    <w:semiHidden/>
    <w:unhideWhenUsed/>
    <w:rsid w:val="002A4206"/>
    <w:pPr>
      <w:spacing w:line="259" w:lineRule="auto"/>
      <w:jc w:val="both"/>
    </w:pPr>
    <w:rPr>
      <w:rFonts w:asciiTheme="minorHAnsi" w:eastAsiaTheme="minorHAnsi" w:hAnsiTheme="minorHAnsi" w:cstheme="minorBidi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2A4206"/>
    <w:pPr>
      <w:spacing w:line="259" w:lineRule="auto"/>
      <w:jc w:val="both"/>
    </w:pPr>
    <w:rPr>
      <w:rFonts w:asciiTheme="minorHAnsi" w:eastAsiaTheme="minorHAnsi" w:hAnsiTheme="minorHAnsi" w:cstheme="minorBidi"/>
      <w:lang w:eastAsia="en-US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2A4206"/>
    <w:pPr>
      <w:spacing w:line="259" w:lineRule="auto"/>
      <w:jc w:val="both"/>
    </w:pPr>
    <w:rPr>
      <w:rFonts w:asciiTheme="minorHAnsi" w:eastAsiaTheme="minorHAnsi" w:hAnsiTheme="minorHAnsi" w:cstheme="minorBidi"/>
      <w:lang w:eastAsia="en-US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2A4206"/>
    <w:pPr>
      <w:spacing w:line="259" w:lineRule="auto"/>
      <w:jc w:val="both"/>
    </w:pPr>
    <w:rPr>
      <w:rFonts w:asciiTheme="minorHAnsi" w:eastAsiaTheme="minorHAnsi" w:hAnsiTheme="minorHAnsi" w:cstheme="minorBidi"/>
      <w:lang w:eastAsia="en-US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2A4206"/>
    <w:pPr>
      <w:spacing w:line="259" w:lineRule="auto"/>
      <w:jc w:val="both"/>
    </w:pPr>
    <w:rPr>
      <w:rFonts w:asciiTheme="minorHAnsi" w:eastAsiaTheme="minorHAnsi" w:hAnsiTheme="minorHAnsi" w:cstheme="minorBidi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2A4206"/>
    <w:pPr>
      <w:spacing w:line="259" w:lineRule="auto"/>
      <w:jc w:val="both"/>
    </w:pPr>
    <w:rPr>
      <w:rFonts w:asciiTheme="minorHAnsi" w:eastAsiaTheme="minorHAnsi" w:hAnsiTheme="minorHAnsi" w:cstheme="minorBidi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2A4206"/>
    <w:pPr>
      <w:spacing w:line="259" w:lineRule="auto"/>
      <w:jc w:val="both"/>
    </w:pPr>
    <w:rPr>
      <w:rFonts w:asciiTheme="minorHAnsi" w:eastAsiaTheme="minorHAnsi" w:hAnsiTheme="minorHAnsi" w:cstheme="minorBidi"/>
      <w:b/>
      <w:bCs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2A4206"/>
    <w:pPr>
      <w:spacing w:line="259" w:lineRule="auto"/>
      <w:jc w:val="both"/>
    </w:pPr>
    <w:rPr>
      <w:rFonts w:asciiTheme="minorHAnsi" w:eastAsiaTheme="minorHAnsi" w:hAnsiTheme="minorHAnsi" w:cstheme="minorBidi"/>
      <w:lang w:eastAsia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claire">
    <w:name w:val="Grid Table Light"/>
    <w:basedOn w:val="TableauNormal"/>
    <w:uiPriority w:val="40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Grillemoyenne1">
    <w:name w:val="Medium Grid 1"/>
    <w:basedOn w:val="TableauNormal"/>
    <w:uiPriority w:val="67"/>
    <w:semiHidden/>
    <w:unhideWhenUsed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semiHidden/>
    <w:unhideWhenUsed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semiHidden/>
    <w:unhideWhenUsed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semiHidden/>
    <w:unhideWhenUsed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semiHidden/>
    <w:unhideWhenUsed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semiHidden/>
    <w:unhideWhenUsed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semiHidden/>
    <w:unhideWhenUsed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semiHidden/>
    <w:unhideWhenUsed/>
    <w:rsid w:val="002A4206"/>
    <w:pPr>
      <w:jc w:val="both"/>
    </w:pPr>
    <w:rPr>
      <w:rFonts w:asciiTheme="majorHAnsi" w:eastAsiaTheme="majorEastAsia" w:hAnsiTheme="majorHAnsi" w:cstheme="majorBidi"/>
      <w:color w:val="000000" w:themeColor="text1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semiHidden/>
    <w:unhideWhenUsed/>
    <w:rsid w:val="002A4206"/>
    <w:pPr>
      <w:jc w:val="both"/>
    </w:pPr>
    <w:rPr>
      <w:rFonts w:asciiTheme="majorHAnsi" w:eastAsiaTheme="majorEastAsia" w:hAnsiTheme="majorHAnsi" w:cstheme="majorBidi"/>
      <w:color w:val="000000" w:themeColor="text1"/>
      <w:lang w:eastAsia="en-US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semiHidden/>
    <w:unhideWhenUsed/>
    <w:rsid w:val="002A4206"/>
    <w:pPr>
      <w:jc w:val="both"/>
    </w:pPr>
    <w:rPr>
      <w:rFonts w:asciiTheme="majorHAnsi" w:eastAsiaTheme="majorEastAsia" w:hAnsiTheme="majorHAnsi" w:cstheme="majorBidi"/>
      <w:color w:val="000000" w:themeColor="text1"/>
      <w:lang w:eastAsia="en-US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semiHidden/>
    <w:unhideWhenUsed/>
    <w:rsid w:val="002A4206"/>
    <w:pPr>
      <w:jc w:val="both"/>
    </w:pPr>
    <w:rPr>
      <w:rFonts w:asciiTheme="majorHAnsi" w:eastAsiaTheme="majorEastAsia" w:hAnsiTheme="majorHAnsi" w:cstheme="majorBidi"/>
      <w:color w:val="000000" w:themeColor="text1"/>
      <w:lang w:eastAsia="en-US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semiHidden/>
    <w:unhideWhenUsed/>
    <w:rsid w:val="002A4206"/>
    <w:pPr>
      <w:jc w:val="both"/>
    </w:pPr>
    <w:rPr>
      <w:rFonts w:asciiTheme="majorHAnsi" w:eastAsiaTheme="majorEastAsia" w:hAnsiTheme="majorHAnsi" w:cstheme="majorBidi"/>
      <w:color w:val="000000" w:themeColor="text1"/>
      <w:lang w:eastAsia="en-US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semiHidden/>
    <w:unhideWhenUsed/>
    <w:rsid w:val="002A4206"/>
    <w:pPr>
      <w:jc w:val="both"/>
    </w:pPr>
    <w:rPr>
      <w:rFonts w:asciiTheme="majorHAnsi" w:eastAsiaTheme="majorEastAsia" w:hAnsiTheme="majorHAnsi" w:cstheme="majorBidi"/>
      <w:color w:val="000000" w:themeColor="text1"/>
      <w:lang w:eastAsia="en-US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semiHidden/>
    <w:unhideWhenUsed/>
    <w:rsid w:val="002A4206"/>
    <w:pPr>
      <w:jc w:val="both"/>
    </w:pPr>
    <w:rPr>
      <w:rFonts w:asciiTheme="majorHAnsi" w:eastAsiaTheme="majorEastAsia" w:hAnsiTheme="majorHAnsi" w:cstheme="majorBidi"/>
      <w:color w:val="000000" w:themeColor="text1"/>
      <w:lang w:eastAsia="en-US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semiHidden/>
    <w:unhideWhenUsed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semiHidden/>
    <w:unhideWhenUsed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semiHidden/>
    <w:unhideWhenUsed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semiHidden/>
    <w:unhideWhenUsed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semiHidden/>
    <w:unhideWhenUsed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semiHidden/>
    <w:unhideWhenUsed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semiHidden/>
    <w:unhideWhenUsed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claire">
    <w:name w:val="Light List"/>
    <w:basedOn w:val="TableauNormal"/>
    <w:uiPriority w:val="61"/>
    <w:semiHidden/>
    <w:unhideWhenUsed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semiHidden/>
    <w:unhideWhenUsed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semiHidden/>
    <w:unhideWhenUsed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semiHidden/>
    <w:unhideWhenUsed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semiHidden/>
    <w:unhideWhenUsed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semiHidden/>
    <w:unhideWhenUsed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semiHidden/>
    <w:unhideWhenUsed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stecouleur">
    <w:name w:val="Colorful List"/>
    <w:basedOn w:val="TableauNormal"/>
    <w:uiPriority w:val="72"/>
    <w:semiHidden/>
    <w:unhideWhenUsed/>
    <w:rsid w:val="002A4206"/>
    <w:pPr>
      <w:jc w:val="both"/>
    </w:pPr>
    <w:rPr>
      <w:rFonts w:asciiTheme="minorHAnsi" w:eastAsiaTheme="minorHAnsi" w:hAnsiTheme="minorHAnsi" w:cstheme="minorBidi"/>
      <w:color w:val="000000" w:themeColor="text1"/>
      <w:lang w:eastAsia="en-US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semiHidden/>
    <w:unhideWhenUsed/>
    <w:rsid w:val="002A4206"/>
    <w:pPr>
      <w:jc w:val="both"/>
    </w:pPr>
    <w:rPr>
      <w:rFonts w:asciiTheme="minorHAnsi" w:eastAsiaTheme="minorHAnsi" w:hAnsiTheme="minorHAnsi" w:cstheme="minorBidi"/>
      <w:color w:val="000000" w:themeColor="text1"/>
      <w:lang w:eastAsia="en-US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semiHidden/>
    <w:unhideWhenUsed/>
    <w:rsid w:val="002A4206"/>
    <w:pPr>
      <w:jc w:val="both"/>
    </w:pPr>
    <w:rPr>
      <w:rFonts w:asciiTheme="minorHAnsi" w:eastAsiaTheme="minorHAnsi" w:hAnsiTheme="minorHAnsi" w:cstheme="minorBidi"/>
      <w:color w:val="000000" w:themeColor="text1"/>
      <w:lang w:eastAsia="en-US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semiHidden/>
    <w:unhideWhenUsed/>
    <w:rsid w:val="002A4206"/>
    <w:pPr>
      <w:jc w:val="both"/>
    </w:pPr>
    <w:rPr>
      <w:rFonts w:asciiTheme="minorHAnsi" w:eastAsiaTheme="minorHAnsi" w:hAnsiTheme="minorHAnsi" w:cstheme="minorBidi"/>
      <w:color w:val="000000" w:themeColor="text1"/>
      <w:lang w:eastAsia="en-US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semiHidden/>
    <w:unhideWhenUsed/>
    <w:rsid w:val="002A4206"/>
    <w:pPr>
      <w:jc w:val="both"/>
    </w:pPr>
    <w:rPr>
      <w:rFonts w:asciiTheme="minorHAnsi" w:eastAsiaTheme="minorHAnsi" w:hAnsiTheme="minorHAnsi" w:cstheme="minorBidi"/>
      <w:color w:val="000000" w:themeColor="text1"/>
      <w:lang w:eastAsia="en-US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semiHidden/>
    <w:unhideWhenUsed/>
    <w:rsid w:val="002A4206"/>
    <w:pPr>
      <w:jc w:val="both"/>
    </w:pPr>
    <w:rPr>
      <w:rFonts w:asciiTheme="minorHAnsi" w:eastAsiaTheme="minorHAnsi" w:hAnsiTheme="minorHAnsi" w:cstheme="minorBidi"/>
      <w:color w:val="000000" w:themeColor="text1"/>
      <w:lang w:eastAsia="en-US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semiHidden/>
    <w:unhideWhenUsed/>
    <w:rsid w:val="002A4206"/>
    <w:pPr>
      <w:jc w:val="both"/>
    </w:pPr>
    <w:rPr>
      <w:rFonts w:asciiTheme="minorHAnsi" w:eastAsiaTheme="minorHAnsi" w:hAnsiTheme="minorHAnsi" w:cstheme="minorBidi"/>
      <w:color w:val="000000" w:themeColor="text1"/>
      <w:lang w:eastAsia="en-US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efonce">
    <w:name w:val="Dark List"/>
    <w:basedOn w:val="TableauNormal"/>
    <w:uiPriority w:val="70"/>
    <w:semiHidden/>
    <w:unhideWhenUsed/>
    <w:rsid w:val="002A4206"/>
    <w:pPr>
      <w:jc w:val="both"/>
    </w:pPr>
    <w:rPr>
      <w:rFonts w:asciiTheme="minorHAnsi" w:eastAsiaTheme="minorHAnsi" w:hAnsiTheme="minorHAnsi" w:cstheme="minorBidi"/>
      <w:color w:val="FFFFFF" w:themeColor="background1"/>
      <w:lang w:eastAsia="en-US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semiHidden/>
    <w:unhideWhenUsed/>
    <w:rsid w:val="002A4206"/>
    <w:pPr>
      <w:jc w:val="both"/>
    </w:pPr>
    <w:rPr>
      <w:rFonts w:asciiTheme="minorHAnsi" w:eastAsiaTheme="minorHAnsi" w:hAnsiTheme="minorHAnsi" w:cstheme="minorBidi"/>
      <w:color w:val="FFFFFF" w:themeColor="background1"/>
      <w:lang w:eastAsia="en-US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semiHidden/>
    <w:unhideWhenUsed/>
    <w:rsid w:val="002A4206"/>
    <w:pPr>
      <w:jc w:val="both"/>
    </w:pPr>
    <w:rPr>
      <w:rFonts w:asciiTheme="minorHAnsi" w:eastAsiaTheme="minorHAnsi" w:hAnsiTheme="minorHAnsi" w:cstheme="minorBidi"/>
      <w:color w:val="FFFFFF" w:themeColor="background1"/>
      <w:lang w:eastAsia="en-US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semiHidden/>
    <w:unhideWhenUsed/>
    <w:rsid w:val="002A4206"/>
    <w:pPr>
      <w:jc w:val="both"/>
    </w:pPr>
    <w:rPr>
      <w:rFonts w:asciiTheme="minorHAnsi" w:eastAsiaTheme="minorHAnsi" w:hAnsiTheme="minorHAnsi" w:cstheme="minorBidi"/>
      <w:color w:val="FFFFFF" w:themeColor="background1"/>
      <w:lang w:eastAsia="en-US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semiHidden/>
    <w:unhideWhenUsed/>
    <w:rsid w:val="002A4206"/>
    <w:pPr>
      <w:jc w:val="both"/>
    </w:pPr>
    <w:rPr>
      <w:rFonts w:asciiTheme="minorHAnsi" w:eastAsiaTheme="minorHAnsi" w:hAnsiTheme="minorHAnsi" w:cstheme="minorBidi"/>
      <w:color w:val="FFFFFF" w:themeColor="background1"/>
      <w:lang w:eastAsia="en-US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semiHidden/>
    <w:unhideWhenUsed/>
    <w:rsid w:val="002A4206"/>
    <w:pPr>
      <w:jc w:val="both"/>
    </w:pPr>
    <w:rPr>
      <w:rFonts w:asciiTheme="minorHAnsi" w:eastAsiaTheme="minorHAnsi" w:hAnsiTheme="minorHAnsi" w:cstheme="minorBidi"/>
      <w:color w:val="FFFFFF" w:themeColor="background1"/>
      <w:lang w:eastAsia="en-US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semiHidden/>
    <w:unhideWhenUsed/>
    <w:rsid w:val="002A4206"/>
    <w:pPr>
      <w:jc w:val="both"/>
    </w:pPr>
    <w:rPr>
      <w:rFonts w:asciiTheme="minorHAnsi" w:eastAsiaTheme="minorHAnsi" w:hAnsiTheme="minorHAnsi" w:cstheme="minorBidi"/>
      <w:color w:val="FFFFFF" w:themeColor="background1"/>
      <w:lang w:eastAsia="en-US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Listemoyenne1">
    <w:name w:val="Medium List 1"/>
    <w:basedOn w:val="TableauNormal"/>
    <w:uiPriority w:val="65"/>
    <w:semiHidden/>
    <w:unhideWhenUsed/>
    <w:rsid w:val="002A4206"/>
    <w:pPr>
      <w:jc w:val="both"/>
    </w:pPr>
    <w:rPr>
      <w:rFonts w:asciiTheme="minorHAnsi" w:eastAsiaTheme="minorHAnsi" w:hAnsiTheme="minorHAnsi" w:cstheme="minorBidi"/>
      <w:color w:val="000000" w:themeColor="text1"/>
      <w:lang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semiHidden/>
    <w:unhideWhenUsed/>
    <w:rsid w:val="002A4206"/>
    <w:pPr>
      <w:jc w:val="both"/>
    </w:pPr>
    <w:rPr>
      <w:rFonts w:asciiTheme="minorHAnsi" w:eastAsiaTheme="minorHAnsi" w:hAnsiTheme="minorHAnsi" w:cstheme="minorBidi"/>
      <w:color w:val="000000" w:themeColor="text1"/>
      <w:lang w:eastAsia="en-US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semiHidden/>
    <w:unhideWhenUsed/>
    <w:rsid w:val="002A4206"/>
    <w:pPr>
      <w:jc w:val="both"/>
    </w:pPr>
    <w:rPr>
      <w:rFonts w:asciiTheme="minorHAnsi" w:eastAsiaTheme="minorHAnsi" w:hAnsiTheme="minorHAnsi" w:cstheme="minorBidi"/>
      <w:color w:val="000000" w:themeColor="text1"/>
      <w:lang w:eastAsia="en-US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semiHidden/>
    <w:unhideWhenUsed/>
    <w:rsid w:val="002A4206"/>
    <w:pPr>
      <w:jc w:val="both"/>
    </w:pPr>
    <w:rPr>
      <w:rFonts w:asciiTheme="minorHAnsi" w:eastAsiaTheme="minorHAnsi" w:hAnsiTheme="minorHAnsi" w:cstheme="minorBidi"/>
      <w:color w:val="000000" w:themeColor="text1"/>
      <w:lang w:eastAsia="en-US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semiHidden/>
    <w:unhideWhenUsed/>
    <w:rsid w:val="002A4206"/>
    <w:pPr>
      <w:jc w:val="both"/>
    </w:pPr>
    <w:rPr>
      <w:rFonts w:asciiTheme="minorHAnsi" w:eastAsiaTheme="minorHAnsi" w:hAnsiTheme="minorHAnsi" w:cstheme="minorBidi"/>
      <w:color w:val="000000" w:themeColor="text1"/>
      <w:lang w:eastAsia="en-US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semiHidden/>
    <w:unhideWhenUsed/>
    <w:rsid w:val="002A4206"/>
    <w:pPr>
      <w:jc w:val="both"/>
    </w:pPr>
    <w:rPr>
      <w:rFonts w:asciiTheme="minorHAnsi" w:eastAsiaTheme="minorHAnsi" w:hAnsiTheme="minorHAnsi" w:cstheme="minorBidi"/>
      <w:color w:val="000000" w:themeColor="text1"/>
      <w:lang w:eastAsia="en-US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semiHidden/>
    <w:unhideWhenUsed/>
    <w:rsid w:val="002A4206"/>
    <w:pPr>
      <w:jc w:val="both"/>
    </w:pPr>
    <w:rPr>
      <w:rFonts w:asciiTheme="minorHAnsi" w:eastAsiaTheme="minorHAnsi" w:hAnsiTheme="minorHAnsi" w:cstheme="minorBidi"/>
      <w:color w:val="000000" w:themeColor="text1"/>
      <w:lang w:eastAsia="en-US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semiHidden/>
    <w:unhideWhenUsed/>
    <w:rsid w:val="002A4206"/>
    <w:pPr>
      <w:jc w:val="both"/>
    </w:pPr>
    <w:rPr>
      <w:rFonts w:asciiTheme="majorHAnsi" w:eastAsiaTheme="majorEastAsia" w:hAnsiTheme="majorHAnsi" w:cstheme="majorBidi"/>
      <w:color w:val="000000" w:themeColor="text1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semiHidden/>
    <w:unhideWhenUsed/>
    <w:rsid w:val="002A4206"/>
    <w:pPr>
      <w:jc w:val="both"/>
    </w:pPr>
    <w:rPr>
      <w:rFonts w:asciiTheme="majorHAnsi" w:eastAsiaTheme="majorEastAsia" w:hAnsiTheme="majorHAnsi" w:cstheme="majorBidi"/>
      <w:color w:val="000000" w:themeColor="text1"/>
      <w:lang w:eastAsia="en-US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semiHidden/>
    <w:unhideWhenUsed/>
    <w:rsid w:val="002A4206"/>
    <w:pPr>
      <w:jc w:val="both"/>
    </w:pPr>
    <w:rPr>
      <w:rFonts w:asciiTheme="majorHAnsi" w:eastAsiaTheme="majorEastAsia" w:hAnsiTheme="majorHAnsi" w:cstheme="majorBidi"/>
      <w:color w:val="000000" w:themeColor="text1"/>
      <w:lang w:eastAsia="en-US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semiHidden/>
    <w:unhideWhenUsed/>
    <w:rsid w:val="002A4206"/>
    <w:pPr>
      <w:jc w:val="both"/>
    </w:pPr>
    <w:rPr>
      <w:rFonts w:asciiTheme="majorHAnsi" w:eastAsiaTheme="majorEastAsia" w:hAnsiTheme="majorHAnsi" w:cstheme="majorBidi"/>
      <w:color w:val="000000" w:themeColor="text1"/>
      <w:lang w:eastAsia="en-US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semiHidden/>
    <w:unhideWhenUsed/>
    <w:rsid w:val="002A4206"/>
    <w:pPr>
      <w:jc w:val="both"/>
    </w:pPr>
    <w:rPr>
      <w:rFonts w:asciiTheme="majorHAnsi" w:eastAsiaTheme="majorEastAsia" w:hAnsiTheme="majorHAnsi" w:cstheme="majorBidi"/>
      <w:color w:val="000000" w:themeColor="text1"/>
      <w:lang w:eastAsia="en-US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semiHidden/>
    <w:unhideWhenUsed/>
    <w:rsid w:val="002A4206"/>
    <w:pPr>
      <w:jc w:val="both"/>
    </w:pPr>
    <w:rPr>
      <w:rFonts w:asciiTheme="majorHAnsi" w:eastAsiaTheme="majorEastAsia" w:hAnsiTheme="majorHAnsi" w:cstheme="majorBidi"/>
      <w:color w:val="000000" w:themeColor="text1"/>
      <w:lang w:eastAsia="en-US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semiHidden/>
    <w:unhideWhenUsed/>
    <w:rsid w:val="002A4206"/>
    <w:pPr>
      <w:jc w:val="both"/>
    </w:pPr>
    <w:rPr>
      <w:rFonts w:asciiTheme="majorHAnsi" w:eastAsiaTheme="majorEastAsia" w:hAnsiTheme="majorHAnsi" w:cstheme="majorBidi"/>
      <w:color w:val="000000" w:themeColor="text1"/>
      <w:lang w:eastAsia="en-US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mbrageclair">
    <w:name w:val="Light Shading"/>
    <w:basedOn w:val="TableauNormal"/>
    <w:uiPriority w:val="60"/>
    <w:semiHidden/>
    <w:unhideWhenUsed/>
    <w:rsid w:val="002A4206"/>
    <w:pPr>
      <w:jc w:val="both"/>
    </w:pPr>
    <w:rPr>
      <w:rFonts w:asciiTheme="minorHAnsi" w:eastAsiaTheme="minorHAnsi" w:hAnsiTheme="minorHAnsi" w:cstheme="minorBidi"/>
      <w:color w:val="000000" w:themeColor="text1" w:themeShade="BF"/>
      <w:lang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2A4206"/>
    <w:pPr>
      <w:spacing w:line="259" w:lineRule="auto"/>
      <w:jc w:val="both"/>
    </w:pPr>
    <w:rPr>
      <w:rFonts w:asciiTheme="minorHAnsi" w:eastAsiaTheme="minorHAnsi" w:hAnsiTheme="minorHAnsi" w:cstheme="minorBidi"/>
      <w:lang w:eastAsia="en-US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2A4206"/>
    <w:pPr>
      <w:spacing w:line="259" w:lineRule="auto"/>
      <w:jc w:val="both"/>
    </w:pPr>
    <w:rPr>
      <w:rFonts w:asciiTheme="minorHAnsi" w:eastAsiaTheme="minorHAnsi" w:hAnsiTheme="minorHAnsi" w:cstheme="minorBidi"/>
      <w:lang w:eastAsia="en-US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2A4206"/>
    <w:pPr>
      <w:spacing w:line="259" w:lineRule="auto"/>
      <w:jc w:val="both"/>
    </w:pPr>
    <w:rPr>
      <w:rFonts w:asciiTheme="minorHAnsi" w:eastAsiaTheme="minorHAnsi" w:hAnsiTheme="minorHAnsi" w:cstheme="minorBidi"/>
      <w:color w:val="000080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2A4206"/>
    <w:pPr>
      <w:spacing w:line="259" w:lineRule="auto"/>
      <w:jc w:val="both"/>
    </w:pPr>
    <w:rPr>
      <w:rFonts w:asciiTheme="minorHAnsi" w:eastAsiaTheme="minorHAnsi" w:hAnsiTheme="minorHAnsi" w:cstheme="minorBidi"/>
      <w:lang w:eastAsia="en-US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2A4206"/>
    <w:pPr>
      <w:spacing w:line="259" w:lineRule="auto"/>
      <w:jc w:val="both"/>
    </w:pPr>
    <w:rPr>
      <w:rFonts w:asciiTheme="minorHAnsi" w:eastAsiaTheme="minorHAnsi" w:hAnsiTheme="minorHAnsi" w:cstheme="minorBidi"/>
      <w:color w:val="FFFFFF"/>
      <w:lang w:eastAsia="en-US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2A4206"/>
    <w:pPr>
      <w:spacing w:line="259" w:lineRule="auto"/>
      <w:jc w:val="both"/>
    </w:pPr>
    <w:rPr>
      <w:rFonts w:asciiTheme="minorHAnsi" w:eastAsiaTheme="minorHAnsi" w:hAnsiTheme="minorHAnsi" w:cstheme="minorBidi"/>
      <w:lang w:eastAsia="en-US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2A4206"/>
    <w:pPr>
      <w:spacing w:line="259" w:lineRule="auto"/>
      <w:jc w:val="both"/>
    </w:pPr>
    <w:rPr>
      <w:rFonts w:asciiTheme="minorHAnsi" w:eastAsiaTheme="minorHAnsi" w:hAnsiTheme="minorHAnsi" w:cstheme="minorBidi"/>
      <w:lang w:eastAsia="en-US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contemporain">
    <w:name w:val="Table Contemporary"/>
    <w:basedOn w:val="TableauNormal"/>
    <w:uiPriority w:val="99"/>
    <w:semiHidden/>
    <w:unhideWhenUsed/>
    <w:rsid w:val="002A4206"/>
    <w:pPr>
      <w:spacing w:line="259" w:lineRule="auto"/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2A4206"/>
    <w:pPr>
      <w:spacing w:line="259" w:lineRule="auto"/>
      <w:jc w:val="both"/>
    </w:pPr>
    <w:rPr>
      <w:rFonts w:asciiTheme="minorHAnsi" w:eastAsiaTheme="minorHAnsi" w:hAnsiTheme="minorHAnsi" w:cstheme="minorBidi"/>
      <w:lang w:eastAsia="en-US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Grille1Clair">
    <w:name w:val="Grid Table 1 Light"/>
    <w:basedOn w:val="TableauNormal"/>
    <w:uiPriority w:val="46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1">
    <w:name w:val="Grid Table 1 Light Accent 1"/>
    <w:basedOn w:val="TableauNormal"/>
    <w:uiPriority w:val="46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2">
    <w:name w:val="Grid Table 1 Light Accent 2"/>
    <w:basedOn w:val="TableauNormal"/>
    <w:uiPriority w:val="46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3">
    <w:name w:val="Grid Table 1 Light Accent 3"/>
    <w:basedOn w:val="TableauNormal"/>
    <w:uiPriority w:val="46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4">
    <w:name w:val="Grid Table 1 Light Accent 4"/>
    <w:basedOn w:val="TableauNormal"/>
    <w:uiPriority w:val="46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5">
    <w:name w:val="Grid Table 1 Light Accent 5"/>
    <w:basedOn w:val="TableauNormal"/>
    <w:uiPriority w:val="46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6">
    <w:name w:val="Grid Table 1 Light Accent 6"/>
    <w:basedOn w:val="TableauNormal"/>
    <w:uiPriority w:val="46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2">
    <w:name w:val="Grid Table 2"/>
    <w:basedOn w:val="TableauNormal"/>
    <w:uiPriority w:val="47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Grille2-Accentuation1">
    <w:name w:val="Grid Table 2 Accent 1"/>
    <w:basedOn w:val="TableauNormal"/>
    <w:uiPriority w:val="47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eauGrille2-Accentuation2">
    <w:name w:val="Grid Table 2 Accent 2"/>
    <w:basedOn w:val="TableauNormal"/>
    <w:uiPriority w:val="47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leauGrille2-Accentuation3">
    <w:name w:val="Grid Table 2 Accent 3"/>
    <w:basedOn w:val="TableauNormal"/>
    <w:uiPriority w:val="47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eauGrille2-Accentuation4">
    <w:name w:val="Grid Table 2 Accent 4"/>
    <w:basedOn w:val="TableauNormal"/>
    <w:uiPriority w:val="47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leauGrille2-Accentuation5">
    <w:name w:val="Grid Table 2 Accent 5"/>
    <w:basedOn w:val="TableauNormal"/>
    <w:uiPriority w:val="47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leauGrille2-Accentuation6">
    <w:name w:val="Grid Table 2 Accent 6"/>
    <w:basedOn w:val="TableauNormal"/>
    <w:uiPriority w:val="47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leauGrille3">
    <w:name w:val="Grid Table 3"/>
    <w:basedOn w:val="TableauNormal"/>
    <w:uiPriority w:val="48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leauGrille3-Accentuation1">
    <w:name w:val="Grid Table 3 Accent 1"/>
    <w:basedOn w:val="TableauNormal"/>
    <w:uiPriority w:val="48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TableauGrille3-Accentuation2">
    <w:name w:val="Grid Table 3 Accent 2"/>
    <w:basedOn w:val="TableauNormal"/>
    <w:uiPriority w:val="48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TableauGrille3-Accentuation3">
    <w:name w:val="Grid Table 3 Accent 3"/>
    <w:basedOn w:val="TableauNormal"/>
    <w:uiPriority w:val="48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TableauGrille3-Accentuation4">
    <w:name w:val="Grid Table 3 Accent 4"/>
    <w:basedOn w:val="TableauNormal"/>
    <w:uiPriority w:val="48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TableauGrille3-Accentuation5">
    <w:name w:val="Grid Table 3 Accent 5"/>
    <w:basedOn w:val="TableauNormal"/>
    <w:uiPriority w:val="48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TableauGrille3-Accentuation6">
    <w:name w:val="Grid Table 3 Accent 6"/>
    <w:basedOn w:val="TableauNormal"/>
    <w:uiPriority w:val="48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TableauGrille4">
    <w:name w:val="Grid Table 4"/>
    <w:basedOn w:val="TableauNormal"/>
    <w:uiPriority w:val="49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Grille4-Accentuation1">
    <w:name w:val="Grid Table 4 Accent 1"/>
    <w:basedOn w:val="TableauNormal"/>
    <w:uiPriority w:val="49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eauGrille4-Accentuation2">
    <w:name w:val="Grid Table 4 Accent 2"/>
    <w:basedOn w:val="TableauNormal"/>
    <w:uiPriority w:val="49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leauGrille4-Accentuation3">
    <w:name w:val="Grid Table 4 Accent 3"/>
    <w:basedOn w:val="TableauNormal"/>
    <w:uiPriority w:val="49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eauGrille4-Accentuation4">
    <w:name w:val="Grid Table 4 Accent 4"/>
    <w:basedOn w:val="TableauNormal"/>
    <w:uiPriority w:val="49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leauGrille4-Accentuation5">
    <w:name w:val="Grid Table 4 Accent 5"/>
    <w:basedOn w:val="TableauNormal"/>
    <w:uiPriority w:val="49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leauGrille4-Accentuation6">
    <w:name w:val="Grid Table 4 Accent 6"/>
    <w:basedOn w:val="TableauNormal"/>
    <w:uiPriority w:val="49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leauGrille5Fonc">
    <w:name w:val="Grid Table 5 Dark"/>
    <w:basedOn w:val="TableauNormal"/>
    <w:uiPriority w:val="50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leauGrille5Fonc-Accentuation1">
    <w:name w:val="Grid Table 5 Dark Accent 1"/>
    <w:basedOn w:val="TableauNormal"/>
    <w:uiPriority w:val="50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TableauGrille5Fonc-Accentuation2">
    <w:name w:val="Grid Table 5 Dark Accent 2"/>
    <w:basedOn w:val="TableauNormal"/>
    <w:uiPriority w:val="50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TableauGrille5Fonc-Accentuation3">
    <w:name w:val="Grid Table 5 Dark Accent 3"/>
    <w:basedOn w:val="TableauNormal"/>
    <w:uiPriority w:val="50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TableauGrille5Fonc-Accentuation4">
    <w:name w:val="Grid Table 5 Dark Accent 4"/>
    <w:basedOn w:val="TableauNormal"/>
    <w:uiPriority w:val="50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TableauGrille5Fonc-Accentuation5">
    <w:name w:val="Grid Table 5 Dark Accent 5"/>
    <w:basedOn w:val="TableauNormal"/>
    <w:uiPriority w:val="50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TableauGrille5Fonc-Accentuation6">
    <w:name w:val="Grid Table 5 Dark Accent 6"/>
    <w:basedOn w:val="TableauNormal"/>
    <w:uiPriority w:val="50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TableauGrille6Couleur">
    <w:name w:val="Grid Table 6 Colorful"/>
    <w:basedOn w:val="TableauNormal"/>
    <w:uiPriority w:val="51"/>
    <w:rsid w:val="002A4206"/>
    <w:pPr>
      <w:jc w:val="both"/>
    </w:pPr>
    <w:rPr>
      <w:rFonts w:asciiTheme="minorHAnsi" w:eastAsiaTheme="minorHAnsi" w:hAnsiTheme="minorHAnsi" w:cstheme="minorBidi"/>
      <w:color w:val="000000" w:themeColor="text1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Grille6Couleur-Accentuation1">
    <w:name w:val="Grid Table 6 Colorful Accent 1"/>
    <w:basedOn w:val="TableauNormal"/>
    <w:uiPriority w:val="51"/>
    <w:rsid w:val="002A4206"/>
    <w:pPr>
      <w:jc w:val="both"/>
    </w:pPr>
    <w:rPr>
      <w:rFonts w:asciiTheme="minorHAnsi" w:eastAsiaTheme="minorHAnsi" w:hAnsiTheme="minorHAnsi" w:cstheme="minorBidi"/>
      <w:color w:val="365F91" w:themeColor="accent1" w:themeShade="BF"/>
      <w:lang w:eastAsia="en-US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eauGrille6Couleur-Accentuation2">
    <w:name w:val="Grid Table 6 Colorful Accent 2"/>
    <w:basedOn w:val="TableauNormal"/>
    <w:uiPriority w:val="51"/>
    <w:rsid w:val="002A4206"/>
    <w:pPr>
      <w:jc w:val="both"/>
    </w:pPr>
    <w:rPr>
      <w:rFonts w:asciiTheme="minorHAnsi" w:eastAsiaTheme="minorHAnsi" w:hAnsiTheme="minorHAnsi" w:cstheme="minorBidi"/>
      <w:color w:val="943634" w:themeColor="accent2" w:themeShade="BF"/>
      <w:lang w:eastAsia="en-US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leauGrille6Couleur-Accentuation3">
    <w:name w:val="Grid Table 6 Colorful Accent 3"/>
    <w:basedOn w:val="TableauNormal"/>
    <w:uiPriority w:val="51"/>
    <w:rsid w:val="002A4206"/>
    <w:pPr>
      <w:jc w:val="both"/>
    </w:pPr>
    <w:rPr>
      <w:rFonts w:asciiTheme="minorHAnsi" w:eastAsiaTheme="minorHAnsi" w:hAnsiTheme="minorHAnsi" w:cstheme="minorBidi"/>
      <w:color w:val="76923C" w:themeColor="accent3" w:themeShade="BF"/>
      <w:lang w:eastAsia="en-US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eauGrille6Couleur-Accentuation4">
    <w:name w:val="Grid Table 6 Colorful Accent 4"/>
    <w:basedOn w:val="TableauNormal"/>
    <w:uiPriority w:val="51"/>
    <w:rsid w:val="002A4206"/>
    <w:pPr>
      <w:jc w:val="both"/>
    </w:pPr>
    <w:rPr>
      <w:rFonts w:asciiTheme="minorHAnsi" w:eastAsiaTheme="minorHAnsi" w:hAnsiTheme="minorHAnsi" w:cstheme="minorBidi"/>
      <w:color w:val="5F497A" w:themeColor="accent4" w:themeShade="BF"/>
      <w:lang w:eastAsia="en-US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leauGrille6Couleur-Accentuation5">
    <w:name w:val="Grid Table 6 Colorful Accent 5"/>
    <w:basedOn w:val="TableauNormal"/>
    <w:uiPriority w:val="51"/>
    <w:rsid w:val="002A4206"/>
    <w:pPr>
      <w:jc w:val="both"/>
    </w:pPr>
    <w:rPr>
      <w:rFonts w:asciiTheme="minorHAnsi" w:eastAsiaTheme="minorHAnsi" w:hAnsiTheme="minorHAnsi" w:cstheme="minorBidi"/>
      <w:color w:val="31849B" w:themeColor="accent5" w:themeShade="BF"/>
      <w:lang w:eastAsia="en-US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leauGrille6Couleur-Accentuation6">
    <w:name w:val="Grid Table 6 Colorful Accent 6"/>
    <w:basedOn w:val="TableauNormal"/>
    <w:uiPriority w:val="51"/>
    <w:rsid w:val="002A4206"/>
    <w:pPr>
      <w:jc w:val="both"/>
    </w:pPr>
    <w:rPr>
      <w:rFonts w:asciiTheme="minorHAnsi" w:eastAsiaTheme="minorHAnsi" w:hAnsiTheme="minorHAnsi" w:cstheme="minorBidi"/>
      <w:color w:val="E36C0A" w:themeColor="accent6" w:themeShade="BF"/>
      <w:lang w:eastAsia="en-US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leauGrille7Couleur">
    <w:name w:val="Grid Table 7 Colorful"/>
    <w:basedOn w:val="TableauNormal"/>
    <w:uiPriority w:val="52"/>
    <w:rsid w:val="002A4206"/>
    <w:pPr>
      <w:jc w:val="both"/>
    </w:pPr>
    <w:rPr>
      <w:rFonts w:asciiTheme="minorHAnsi" w:eastAsiaTheme="minorHAnsi" w:hAnsiTheme="minorHAnsi" w:cstheme="minorBidi"/>
      <w:color w:val="000000" w:themeColor="text1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leauGrille7Couleur-Accentuation1">
    <w:name w:val="Grid Table 7 Colorful Accent 1"/>
    <w:basedOn w:val="TableauNormal"/>
    <w:uiPriority w:val="52"/>
    <w:rsid w:val="002A4206"/>
    <w:pPr>
      <w:jc w:val="both"/>
    </w:pPr>
    <w:rPr>
      <w:rFonts w:asciiTheme="minorHAnsi" w:eastAsiaTheme="minorHAnsi" w:hAnsiTheme="minorHAnsi" w:cstheme="minorBidi"/>
      <w:color w:val="365F91" w:themeColor="accent1" w:themeShade="BF"/>
      <w:lang w:eastAsia="en-US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TableauGrille7Couleur-Accentuation2">
    <w:name w:val="Grid Table 7 Colorful Accent 2"/>
    <w:basedOn w:val="TableauNormal"/>
    <w:uiPriority w:val="52"/>
    <w:rsid w:val="002A4206"/>
    <w:pPr>
      <w:jc w:val="both"/>
    </w:pPr>
    <w:rPr>
      <w:rFonts w:asciiTheme="minorHAnsi" w:eastAsiaTheme="minorHAnsi" w:hAnsiTheme="minorHAnsi" w:cstheme="minorBidi"/>
      <w:color w:val="943634" w:themeColor="accent2" w:themeShade="BF"/>
      <w:lang w:eastAsia="en-US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TableauGrille7Couleur-Accentuation3">
    <w:name w:val="Grid Table 7 Colorful Accent 3"/>
    <w:basedOn w:val="TableauNormal"/>
    <w:uiPriority w:val="52"/>
    <w:rsid w:val="002A4206"/>
    <w:pPr>
      <w:jc w:val="both"/>
    </w:pPr>
    <w:rPr>
      <w:rFonts w:asciiTheme="minorHAnsi" w:eastAsiaTheme="minorHAnsi" w:hAnsiTheme="minorHAnsi" w:cstheme="minorBidi"/>
      <w:color w:val="76923C" w:themeColor="accent3" w:themeShade="BF"/>
      <w:lang w:eastAsia="en-US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TableauGrille7Couleur-Accentuation4">
    <w:name w:val="Grid Table 7 Colorful Accent 4"/>
    <w:basedOn w:val="TableauNormal"/>
    <w:uiPriority w:val="52"/>
    <w:rsid w:val="002A4206"/>
    <w:pPr>
      <w:jc w:val="both"/>
    </w:pPr>
    <w:rPr>
      <w:rFonts w:asciiTheme="minorHAnsi" w:eastAsiaTheme="minorHAnsi" w:hAnsiTheme="minorHAnsi" w:cstheme="minorBidi"/>
      <w:color w:val="5F497A" w:themeColor="accent4" w:themeShade="BF"/>
      <w:lang w:eastAsia="en-US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TableauGrille7Couleur-Accentuation5">
    <w:name w:val="Grid Table 7 Colorful Accent 5"/>
    <w:basedOn w:val="TableauNormal"/>
    <w:uiPriority w:val="52"/>
    <w:rsid w:val="002A4206"/>
    <w:pPr>
      <w:jc w:val="both"/>
    </w:pPr>
    <w:rPr>
      <w:rFonts w:asciiTheme="minorHAnsi" w:eastAsiaTheme="minorHAnsi" w:hAnsiTheme="minorHAnsi" w:cstheme="minorBidi"/>
      <w:color w:val="31849B" w:themeColor="accent5" w:themeShade="BF"/>
      <w:lang w:eastAsia="en-US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TableauGrille7Couleur-Accentuation6">
    <w:name w:val="Grid Table 7 Colorful Accent 6"/>
    <w:basedOn w:val="TableauNormal"/>
    <w:uiPriority w:val="52"/>
    <w:rsid w:val="002A4206"/>
    <w:pPr>
      <w:jc w:val="both"/>
    </w:pPr>
    <w:rPr>
      <w:rFonts w:asciiTheme="minorHAnsi" w:eastAsiaTheme="minorHAnsi" w:hAnsiTheme="minorHAnsi" w:cstheme="minorBidi"/>
      <w:color w:val="E36C0A" w:themeColor="accent6" w:themeShade="BF"/>
      <w:lang w:eastAsia="en-US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Tableauliste1">
    <w:name w:val="Table List 1"/>
    <w:basedOn w:val="TableauNormal"/>
    <w:uiPriority w:val="99"/>
    <w:semiHidden/>
    <w:unhideWhenUsed/>
    <w:rsid w:val="002A4206"/>
    <w:pPr>
      <w:spacing w:line="259" w:lineRule="auto"/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2A4206"/>
    <w:pPr>
      <w:spacing w:line="259" w:lineRule="auto"/>
      <w:jc w:val="both"/>
    </w:pPr>
    <w:rPr>
      <w:rFonts w:asciiTheme="minorHAnsi" w:eastAsiaTheme="minorHAnsi" w:hAnsiTheme="minorHAnsi" w:cstheme="minorBidi"/>
      <w:lang w:eastAsia="en-US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2A4206"/>
    <w:pPr>
      <w:spacing w:line="259" w:lineRule="auto"/>
      <w:jc w:val="both"/>
    </w:pPr>
    <w:rPr>
      <w:rFonts w:asciiTheme="minorHAnsi" w:eastAsiaTheme="minorHAnsi" w:hAnsiTheme="minorHAnsi" w:cstheme="minorBidi"/>
      <w:lang w:eastAsia="en-US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2A4206"/>
    <w:pPr>
      <w:spacing w:line="259" w:lineRule="auto"/>
      <w:jc w:val="both"/>
    </w:pPr>
    <w:rPr>
      <w:rFonts w:asciiTheme="minorHAnsi" w:eastAsiaTheme="minorHAnsi" w:hAnsiTheme="minorHAnsi" w:cstheme="minorBidi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2A4206"/>
    <w:pPr>
      <w:spacing w:line="259" w:lineRule="auto"/>
      <w:jc w:val="both"/>
    </w:pPr>
    <w:rPr>
      <w:rFonts w:asciiTheme="minorHAnsi" w:eastAsiaTheme="minorHAnsi" w:hAnsiTheme="minorHAnsi" w:cstheme="minorBidi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2A4206"/>
    <w:pPr>
      <w:spacing w:line="259" w:lineRule="auto"/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2A4206"/>
    <w:pPr>
      <w:spacing w:line="259" w:lineRule="auto"/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2A4206"/>
    <w:pPr>
      <w:spacing w:line="259" w:lineRule="auto"/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auListe1Clair">
    <w:name w:val="List Table 1 Light"/>
    <w:basedOn w:val="TableauNormal"/>
    <w:uiPriority w:val="46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1Clair-Accentuation1">
    <w:name w:val="List Table 1 Light Accent 1"/>
    <w:basedOn w:val="TableauNormal"/>
    <w:uiPriority w:val="46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eauListe1Clair-Accentuation2">
    <w:name w:val="List Table 1 Light Accent 2"/>
    <w:basedOn w:val="TableauNormal"/>
    <w:uiPriority w:val="46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leauListe1Clair-Accentuation3">
    <w:name w:val="List Table 1 Light Accent 3"/>
    <w:basedOn w:val="TableauNormal"/>
    <w:uiPriority w:val="46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eauListe1Clair-Accentuation4">
    <w:name w:val="List Table 1 Light Accent 4"/>
    <w:basedOn w:val="TableauNormal"/>
    <w:uiPriority w:val="46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leauListe1Clair-Accentuation5">
    <w:name w:val="List Table 1 Light Accent 5"/>
    <w:basedOn w:val="TableauNormal"/>
    <w:uiPriority w:val="46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leauListe1Clair-Accentuation6">
    <w:name w:val="List Table 1 Light Accent 6"/>
    <w:basedOn w:val="TableauNormal"/>
    <w:uiPriority w:val="46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leauListe20">
    <w:name w:val="List Table 2"/>
    <w:basedOn w:val="TableauNormal"/>
    <w:uiPriority w:val="47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2-Accentuation1">
    <w:name w:val="List Table 2 Accent 1"/>
    <w:basedOn w:val="TableauNormal"/>
    <w:uiPriority w:val="47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eauListe2-Accentuation2">
    <w:name w:val="List Table 2 Accent 2"/>
    <w:basedOn w:val="TableauNormal"/>
    <w:uiPriority w:val="47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leauListe2-Accentuation3">
    <w:name w:val="List Table 2 Accent 3"/>
    <w:basedOn w:val="TableauNormal"/>
    <w:uiPriority w:val="47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eauListe2-Accentuation4">
    <w:name w:val="List Table 2 Accent 4"/>
    <w:basedOn w:val="TableauNormal"/>
    <w:uiPriority w:val="47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leauListe2-Accentuation5">
    <w:name w:val="List Table 2 Accent 5"/>
    <w:basedOn w:val="TableauNormal"/>
    <w:uiPriority w:val="47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leauListe2-Accentuation6">
    <w:name w:val="List Table 2 Accent 6"/>
    <w:basedOn w:val="TableauNormal"/>
    <w:uiPriority w:val="47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leauListe30">
    <w:name w:val="List Table 3"/>
    <w:basedOn w:val="TableauNormal"/>
    <w:uiPriority w:val="48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leauListe3-Accentuation1">
    <w:name w:val="List Table 3 Accent 1"/>
    <w:basedOn w:val="TableauNormal"/>
    <w:uiPriority w:val="48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TableauListe3-Accentuation2">
    <w:name w:val="List Table 3 Accent 2"/>
    <w:basedOn w:val="TableauNormal"/>
    <w:uiPriority w:val="48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TableauListe3-Accentuation3">
    <w:name w:val="List Table 3 Accent 3"/>
    <w:basedOn w:val="TableauNormal"/>
    <w:uiPriority w:val="48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TableauListe3-Accentuation4">
    <w:name w:val="List Table 3 Accent 4"/>
    <w:basedOn w:val="TableauNormal"/>
    <w:uiPriority w:val="48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TableauListe3-Accentuation5">
    <w:name w:val="List Table 3 Accent 5"/>
    <w:basedOn w:val="TableauNormal"/>
    <w:uiPriority w:val="48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TableauListe3-Accentuation6">
    <w:name w:val="List Table 3 Accent 6"/>
    <w:basedOn w:val="TableauNormal"/>
    <w:uiPriority w:val="48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TableauListe40">
    <w:name w:val="List Table 4"/>
    <w:basedOn w:val="TableauNormal"/>
    <w:uiPriority w:val="49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4-Accentuation1">
    <w:name w:val="List Table 4 Accent 1"/>
    <w:basedOn w:val="TableauNormal"/>
    <w:uiPriority w:val="49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eauListe4-Accentuation2">
    <w:name w:val="List Table 4 Accent 2"/>
    <w:basedOn w:val="TableauNormal"/>
    <w:uiPriority w:val="49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leauListe4-Accentuation3">
    <w:name w:val="List Table 4 Accent 3"/>
    <w:basedOn w:val="TableauNormal"/>
    <w:uiPriority w:val="49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eauListe4-Accentuation4">
    <w:name w:val="List Table 4 Accent 4"/>
    <w:basedOn w:val="TableauNormal"/>
    <w:uiPriority w:val="49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leauListe4-Accentuation5">
    <w:name w:val="List Table 4 Accent 5"/>
    <w:basedOn w:val="TableauNormal"/>
    <w:uiPriority w:val="49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leauListe4-Accentuation6">
    <w:name w:val="List Table 4 Accent 6"/>
    <w:basedOn w:val="TableauNormal"/>
    <w:uiPriority w:val="49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leauListe5Fonc">
    <w:name w:val="List Table 5 Dark"/>
    <w:basedOn w:val="TableauNormal"/>
    <w:uiPriority w:val="50"/>
    <w:rsid w:val="002A4206"/>
    <w:pPr>
      <w:jc w:val="both"/>
    </w:pPr>
    <w:rPr>
      <w:rFonts w:asciiTheme="minorHAnsi" w:eastAsiaTheme="minorHAnsi" w:hAnsiTheme="minorHAnsi" w:cstheme="minorBidi"/>
      <w:color w:val="FFFFFF" w:themeColor="background1"/>
      <w:lang w:eastAsia="en-US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1">
    <w:name w:val="List Table 5 Dark Accent 1"/>
    <w:basedOn w:val="TableauNormal"/>
    <w:uiPriority w:val="50"/>
    <w:rsid w:val="002A4206"/>
    <w:pPr>
      <w:jc w:val="both"/>
    </w:pPr>
    <w:rPr>
      <w:rFonts w:asciiTheme="minorHAnsi" w:eastAsiaTheme="minorHAnsi" w:hAnsiTheme="minorHAnsi" w:cstheme="minorBidi"/>
      <w:color w:val="FFFFFF" w:themeColor="background1"/>
      <w:lang w:eastAsia="en-US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2">
    <w:name w:val="List Table 5 Dark Accent 2"/>
    <w:basedOn w:val="TableauNormal"/>
    <w:uiPriority w:val="50"/>
    <w:rsid w:val="002A4206"/>
    <w:pPr>
      <w:jc w:val="both"/>
    </w:pPr>
    <w:rPr>
      <w:rFonts w:asciiTheme="minorHAnsi" w:eastAsiaTheme="minorHAnsi" w:hAnsiTheme="minorHAnsi" w:cstheme="minorBidi"/>
      <w:color w:val="FFFFFF" w:themeColor="background1"/>
      <w:lang w:eastAsia="en-US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3">
    <w:name w:val="List Table 5 Dark Accent 3"/>
    <w:basedOn w:val="TableauNormal"/>
    <w:uiPriority w:val="50"/>
    <w:rsid w:val="002A4206"/>
    <w:pPr>
      <w:jc w:val="both"/>
    </w:pPr>
    <w:rPr>
      <w:rFonts w:asciiTheme="minorHAnsi" w:eastAsiaTheme="minorHAnsi" w:hAnsiTheme="minorHAnsi" w:cstheme="minorBidi"/>
      <w:color w:val="FFFFFF" w:themeColor="background1"/>
      <w:lang w:eastAsia="en-US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4">
    <w:name w:val="List Table 5 Dark Accent 4"/>
    <w:basedOn w:val="TableauNormal"/>
    <w:uiPriority w:val="50"/>
    <w:rsid w:val="002A4206"/>
    <w:pPr>
      <w:jc w:val="both"/>
    </w:pPr>
    <w:rPr>
      <w:rFonts w:asciiTheme="minorHAnsi" w:eastAsiaTheme="minorHAnsi" w:hAnsiTheme="minorHAnsi" w:cstheme="minorBidi"/>
      <w:color w:val="FFFFFF" w:themeColor="background1"/>
      <w:lang w:eastAsia="en-US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5">
    <w:name w:val="List Table 5 Dark Accent 5"/>
    <w:basedOn w:val="TableauNormal"/>
    <w:uiPriority w:val="50"/>
    <w:rsid w:val="002A4206"/>
    <w:pPr>
      <w:jc w:val="both"/>
    </w:pPr>
    <w:rPr>
      <w:rFonts w:asciiTheme="minorHAnsi" w:eastAsiaTheme="minorHAnsi" w:hAnsiTheme="minorHAnsi" w:cstheme="minorBidi"/>
      <w:color w:val="FFFFFF" w:themeColor="background1"/>
      <w:lang w:eastAsia="en-US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6">
    <w:name w:val="List Table 5 Dark Accent 6"/>
    <w:basedOn w:val="TableauNormal"/>
    <w:uiPriority w:val="50"/>
    <w:rsid w:val="002A4206"/>
    <w:pPr>
      <w:jc w:val="both"/>
    </w:pPr>
    <w:rPr>
      <w:rFonts w:asciiTheme="minorHAnsi" w:eastAsiaTheme="minorHAnsi" w:hAnsiTheme="minorHAnsi" w:cstheme="minorBidi"/>
      <w:color w:val="FFFFFF" w:themeColor="background1"/>
      <w:lang w:eastAsia="en-US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6Couleur">
    <w:name w:val="List Table 6 Colorful"/>
    <w:basedOn w:val="TableauNormal"/>
    <w:uiPriority w:val="51"/>
    <w:rsid w:val="002A4206"/>
    <w:pPr>
      <w:jc w:val="both"/>
    </w:pPr>
    <w:rPr>
      <w:rFonts w:asciiTheme="minorHAnsi" w:eastAsiaTheme="minorHAnsi" w:hAnsiTheme="minorHAnsi" w:cstheme="minorBidi"/>
      <w:color w:val="000000" w:themeColor="text1"/>
      <w:lang w:eastAsia="en-US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6Couleur-Accentuation1">
    <w:name w:val="List Table 6 Colorful Accent 1"/>
    <w:basedOn w:val="TableauNormal"/>
    <w:uiPriority w:val="51"/>
    <w:rsid w:val="002A4206"/>
    <w:pPr>
      <w:jc w:val="both"/>
    </w:pPr>
    <w:rPr>
      <w:rFonts w:asciiTheme="minorHAnsi" w:eastAsiaTheme="minorHAnsi" w:hAnsiTheme="minorHAnsi" w:cstheme="minorBidi"/>
      <w:color w:val="365F91" w:themeColor="accent1" w:themeShade="BF"/>
      <w:lang w:eastAsia="en-US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eauListe6Couleur-Accentuation2">
    <w:name w:val="List Table 6 Colorful Accent 2"/>
    <w:basedOn w:val="TableauNormal"/>
    <w:uiPriority w:val="51"/>
    <w:rsid w:val="002A4206"/>
    <w:pPr>
      <w:jc w:val="both"/>
    </w:pPr>
    <w:rPr>
      <w:rFonts w:asciiTheme="minorHAnsi" w:eastAsiaTheme="minorHAnsi" w:hAnsiTheme="minorHAnsi" w:cstheme="minorBidi"/>
      <w:color w:val="943634" w:themeColor="accent2" w:themeShade="BF"/>
      <w:lang w:eastAsia="en-US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leauListe6Couleur-Accentuation3">
    <w:name w:val="List Table 6 Colorful Accent 3"/>
    <w:basedOn w:val="TableauNormal"/>
    <w:uiPriority w:val="51"/>
    <w:rsid w:val="002A4206"/>
    <w:pPr>
      <w:jc w:val="both"/>
    </w:pPr>
    <w:rPr>
      <w:rFonts w:asciiTheme="minorHAnsi" w:eastAsiaTheme="minorHAnsi" w:hAnsiTheme="minorHAnsi" w:cstheme="minorBidi"/>
      <w:color w:val="76923C" w:themeColor="accent3" w:themeShade="BF"/>
      <w:lang w:eastAsia="en-US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eauListe6Couleur-Accentuation4">
    <w:name w:val="List Table 6 Colorful Accent 4"/>
    <w:basedOn w:val="TableauNormal"/>
    <w:uiPriority w:val="51"/>
    <w:rsid w:val="002A4206"/>
    <w:pPr>
      <w:jc w:val="both"/>
    </w:pPr>
    <w:rPr>
      <w:rFonts w:asciiTheme="minorHAnsi" w:eastAsiaTheme="minorHAnsi" w:hAnsiTheme="minorHAnsi" w:cstheme="minorBidi"/>
      <w:color w:val="5F497A" w:themeColor="accent4" w:themeShade="BF"/>
      <w:lang w:eastAsia="en-US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leauListe6Couleur-Accentuation5">
    <w:name w:val="List Table 6 Colorful Accent 5"/>
    <w:basedOn w:val="TableauNormal"/>
    <w:uiPriority w:val="51"/>
    <w:rsid w:val="002A4206"/>
    <w:pPr>
      <w:jc w:val="both"/>
    </w:pPr>
    <w:rPr>
      <w:rFonts w:asciiTheme="minorHAnsi" w:eastAsiaTheme="minorHAnsi" w:hAnsiTheme="minorHAnsi" w:cstheme="minorBidi"/>
      <w:color w:val="31849B" w:themeColor="accent5" w:themeShade="BF"/>
      <w:lang w:eastAsia="en-US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leauListe6Couleur-Accentuation6">
    <w:name w:val="List Table 6 Colorful Accent 6"/>
    <w:basedOn w:val="TableauNormal"/>
    <w:uiPriority w:val="51"/>
    <w:rsid w:val="002A4206"/>
    <w:pPr>
      <w:jc w:val="both"/>
    </w:pPr>
    <w:rPr>
      <w:rFonts w:asciiTheme="minorHAnsi" w:eastAsiaTheme="minorHAnsi" w:hAnsiTheme="minorHAnsi" w:cstheme="minorBidi"/>
      <w:color w:val="E36C0A" w:themeColor="accent6" w:themeShade="BF"/>
      <w:lang w:eastAsia="en-US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leauListe7Couleur">
    <w:name w:val="List Table 7 Colorful"/>
    <w:basedOn w:val="TableauNormal"/>
    <w:uiPriority w:val="52"/>
    <w:rsid w:val="002A4206"/>
    <w:pPr>
      <w:jc w:val="both"/>
    </w:pPr>
    <w:rPr>
      <w:rFonts w:asciiTheme="minorHAnsi" w:eastAsiaTheme="minorHAnsi" w:hAnsiTheme="minorHAnsi" w:cstheme="minorBidi"/>
      <w:color w:val="000000" w:themeColor="text1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1">
    <w:name w:val="List Table 7 Colorful Accent 1"/>
    <w:basedOn w:val="TableauNormal"/>
    <w:uiPriority w:val="52"/>
    <w:rsid w:val="002A4206"/>
    <w:pPr>
      <w:jc w:val="both"/>
    </w:pPr>
    <w:rPr>
      <w:rFonts w:asciiTheme="minorHAnsi" w:eastAsiaTheme="minorHAnsi" w:hAnsiTheme="minorHAnsi" w:cstheme="minorBidi"/>
      <w:color w:val="365F91" w:themeColor="accent1" w:themeShade="BF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2">
    <w:name w:val="List Table 7 Colorful Accent 2"/>
    <w:basedOn w:val="TableauNormal"/>
    <w:uiPriority w:val="52"/>
    <w:rsid w:val="002A4206"/>
    <w:pPr>
      <w:jc w:val="both"/>
    </w:pPr>
    <w:rPr>
      <w:rFonts w:asciiTheme="minorHAnsi" w:eastAsiaTheme="minorHAnsi" w:hAnsiTheme="minorHAnsi" w:cstheme="minorBidi"/>
      <w:color w:val="943634" w:themeColor="accent2" w:themeShade="BF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3">
    <w:name w:val="List Table 7 Colorful Accent 3"/>
    <w:basedOn w:val="TableauNormal"/>
    <w:uiPriority w:val="52"/>
    <w:rsid w:val="002A4206"/>
    <w:pPr>
      <w:jc w:val="both"/>
    </w:pPr>
    <w:rPr>
      <w:rFonts w:asciiTheme="minorHAnsi" w:eastAsiaTheme="minorHAnsi" w:hAnsiTheme="minorHAnsi" w:cstheme="minorBidi"/>
      <w:color w:val="76923C" w:themeColor="accent3" w:themeShade="BF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4">
    <w:name w:val="List Table 7 Colorful Accent 4"/>
    <w:basedOn w:val="TableauNormal"/>
    <w:uiPriority w:val="52"/>
    <w:rsid w:val="002A4206"/>
    <w:pPr>
      <w:jc w:val="both"/>
    </w:pPr>
    <w:rPr>
      <w:rFonts w:asciiTheme="minorHAnsi" w:eastAsiaTheme="minorHAnsi" w:hAnsiTheme="minorHAnsi" w:cstheme="minorBidi"/>
      <w:color w:val="5F497A" w:themeColor="accent4" w:themeShade="BF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5">
    <w:name w:val="List Table 7 Colorful Accent 5"/>
    <w:basedOn w:val="TableauNormal"/>
    <w:uiPriority w:val="52"/>
    <w:rsid w:val="002A4206"/>
    <w:pPr>
      <w:jc w:val="both"/>
    </w:pPr>
    <w:rPr>
      <w:rFonts w:asciiTheme="minorHAnsi" w:eastAsiaTheme="minorHAnsi" w:hAnsiTheme="minorHAnsi" w:cstheme="minorBidi"/>
      <w:color w:val="31849B" w:themeColor="accent5" w:themeShade="BF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6">
    <w:name w:val="List Table 7 Colorful Accent 6"/>
    <w:basedOn w:val="TableauNormal"/>
    <w:uiPriority w:val="52"/>
    <w:rsid w:val="002A4206"/>
    <w:pPr>
      <w:jc w:val="both"/>
    </w:pPr>
    <w:rPr>
      <w:rFonts w:asciiTheme="minorHAnsi" w:eastAsiaTheme="minorHAnsi" w:hAnsiTheme="minorHAnsi" w:cstheme="minorBidi"/>
      <w:color w:val="E36C0A" w:themeColor="accent6" w:themeShade="BF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ple1">
    <w:name w:val="Table Subtle 1"/>
    <w:basedOn w:val="TableauNormal"/>
    <w:uiPriority w:val="99"/>
    <w:semiHidden/>
    <w:unhideWhenUsed/>
    <w:rsid w:val="002A4206"/>
    <w:pPr>
      <w:spacing w:line="259" w:lineRule="auto"/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2A4206"/>
    <w:pPr>
      <w:spacing w:line="259" w:lineRule="auto"/>
      <w:jc w:val="both"/>
    </w:pPr>
    <w:rPr>
      <w:rFonts w:asciiTheme="minorHAnsi" w:eastAsiaTheme="minorHAnsi" w:hAnsiTheme="minorHAnsi" w:cstheme="minorBidi"/>
      <w:lang w:eastAsia="en-US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2A4206"/>
    <w:pPr>
      <w:spacing w:line="259" w:lineRule="auto"/>
      <w:jc w:val="both"/>
    </w:pPr>
    <w:rPr>
      <w:rFonts w:asciiTheme="minorHAnsi" w:eastAsiaTheme="minorHAnsi" w:hAnsiTheme="minorHAnsi" w:cstheme="minorBidi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2A4206"/>
    <w:pPr>
      <w:spacing w:line="259" w:lineRule="auto"/>
      <w:jc w:val="both"/>
    </w:pPr>
    <w:rPr>
      <w:rFonts w:asciiTheme="minorHAnsi" w:eastAsiaTheme="minorHAnsi" w:hAnsiTheme="minorHAnsi" w:cstheme="minorBidi"/>
      <w:lang w:eastAsia="en-US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0">
    <w:name w:val="Table Simple 2"/>
    <w:basedOn w:val="TableauNormal"/>
    <w:uiPriority w:val="99"/>
    <w:semiHidden/>
    <w:unhideWhenUsed/>
    <w:rsid w:val="002A4206"/>
    <w:pPr>
      <w:spacing w:line="259" w:lineRule="auto"/>
      <w:jc w:val="both"/>
    </w:pPr>
    <w:rPr>
      <w:rFonts w:asciiTheme="minorHAnsi" w:eastAsiaTheme="minorHAnsi" w:hAnsiTheme="minorHAnsi" w:cstheme="minorBidi"/>
      <w:lang w:eastAsia="en-US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2A4206"/>
    <w:pPr>
      <w:spacing w:line="259" w:lineRule="auto"/>
      <w:jc w:val="both"/>
    </w:pPr>
    <w:rPr>
      <w:rFonts w:asciiTheme="minorHAnsi" w:eastAsiaTheme="minorHAnsi" w:hAnsiTheme="minorHAnsi" w:cstheme="minorBidi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0">
    <w:name w:val="Plain Table 1"/>
    <w:basedOn w:val="TableauNormal"/>
    <w:uiPriority w:val="41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ausimple30">
    <w:name w:val="Plain Table 3"/>
    <w:basedOn w:val="TableauNormal"/>
    <w:uiPriority w:val="43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eausimple4">
    <w:name w:val="Plain Table 4"/>
    <w:basedOn w:val="TableauNormal"/>
    <w:uiPriority w:val="44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ausimple5">
    <w:name w:val="Plain Table 5"/>
    <w:basedOn w:val="TableauNormal"/>
    <w:uiPriority w:val="45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web1">
    <w:name w:val="Table Web 1"/>
    <w:basedOn w:val="TableauNormal"/>
    <w:uiPriority w:val="99"/>
    <w:semiHidden/>
    <w:unhideWhenUsed/>
    <w:rsid w:val="002A4206"/>
    <w:pPr>
      <w:spacing w:line="259" w:lineRule="auto"/>
      <w:jc w:val="both"/>
    </w:pPr>
    <w:rPr>
      <w:rFonts w:asciiTheme="minorHAnsi" w:eastAsiaTheme="minorHAnsi" w:hAnsiTheme="minorHAnsi" w:cstheme="minorBidi"/>
      <w:lang w:eastAsia="en-US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2A4206"/>
    <w:pPr>
      <w:spacing w:line="259" w:lineRule="auto"/>
      <w:jc w:val="both"/>
    </w:pPr>
    <w:rPr>
      <w:rFonts w:asciiTheme="minorHAnsi" w:eastAsiaTheme="minorHAnsi" w:hAnsiTheme="minorHAnsi" w:cstheme="minorBidi"/>
      <w:lang w:eastAsia="en-US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2A4206"/>
    <w:pPr>
      <w:spacing w:line="259" w:lineRule="auto"/>
      <w:jc w:val="both"/>
    </w:pPr>
    <w:rPr>
      <w:rFonts w:asciiTheme="minorHAnsi" w:eastAsiaTheme="minorHAnsi" w:hAnsiTheme="minorHAnsi" w:cstheme="minorBidi"/>
      <w:lang w:eastAsia="en-US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2A4206"/>
    <w:pPr>
      <w:spacing w:line="259" w:lineRule="auto"/>
      <w:jc w:val="both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rameclaire-Accent1">
    <w:name w:val="Light Shading Accent 1"/>
    <w:basedOn w:val="TableauNormal"/>
    <w:uiPriority w:val="60"/>
    <w:semiHidden/>
    <w:unhideWhenUsed/>
    <w:rsid w:val="002A4206"/>
    <w:pPr>
      <w:jc w:val="both"/>
    </w:pPr>
    <w:rPr>
      <w:rFonts w:asciiTheme="minorHAnsi" w:eastAsiaTheme="minorHAnsi" w:hAnsiTheme="minorHAnsi" w:cstheme="minorBidi"/>
      <w:color w:val="365F91" w:themeColor="accent1" w:themeShade="BF"/>
      <w:lang w:eastAsia="en-US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semiHidden/>
    <w:unhideWhenUsed/>
    <w:rsid w:val="002A4206"/>
    <w:pPr>
      <w:jc w:val="both"/>
    </w:pPr>
    <w:rPr>
      <w:rFonts w:asciiTheme="minorHAnsi" w:eastAsiaTheme="minorHAnsi" w:hAnsiTheme="minorHAnsi" w:cstheme="minorBidi"/>
      <w:color w:val="943634" w:themeColor="accent2" w:themeShade="BF"/>
      <w:lang w:eastAsia="en-US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semiHidden/>
    <w:unhideWhenUsed/>
    <w:rsid w:val="002A4206"/>
    <w:pPr>
      <w:jc w:val="both"/>
    </w:pPr>
    <w:rPr>
      <w:rFonts w:asciiTheme="minorHAnsi" w:eastAsiaTheme="minorHAnsi" w:hAnsiTheme="minorHAnsi" w:cstheme="minorBidi"/>
      <w:color w:val="76923C" w:themeColor="accent3" w:themeShade="BF"/>
      <w:lang w:eastAsia="en-US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semiHidden/>
    <w:unhideWhenUsed/>
    <w:rsid w:val="002A4206"/>
    <w:pPr>
      <w:jc w:val="both"/>
    </w:pPr>
    <w:rPr>
      <w:rFonts w:asciiTheme="minorHAnsi" w:eastAsiaTheme="minorHAnsi" w:hAnsiTheme="minorHAnsi" w:cstheme="minorBidi"/>
      <w:color w:val="5F497A" w:themeColor="accent4" w:themeShade="BF"/>
      <w:lang w:eastAsia="en-US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semiHidden/>
    <w:unhideWhenUsed/>
    <w:rsid w:val="002A4206"/>
    <w:pPr>
      <w:jc w:val="both"/>
    </w:pPr>
    <w:rPr>
      <w:rFonts w:asciiTheme="minorHAnsi" w:eastAsiaTheme="minorHAnsi" w:hAnsiTheme="minorHAnsi" w:cstheme="minorBidi"/>
      <w:color w:val="31849B" w:themeColor="accent5" w:themeShade="BF"/>
      <w:lang w:eastAsia="en-US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semiHidden/>
    <w:unhideWhenUsed/>
    <w:rsid w:val="002A4206"/>
    <w:pPr>
      <w:jc w:val="both"/>
    </w:pPr>
    <w:rPr>
      <w:rFonts w:asciiTheme="minorHAnsi" w:eastAsiaTheme="minorHAnsi" w:hAnsiTheme="minorHAnsi" w:cstheme="minorBidi"/>
      <w:color w:val="E36C0A" w:themeColor="accent6" w:themeShade="BF"/>
      <w:lang w:eastAsia="en-US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Tramecouleur">
    <w:name w:val="Colorful Shading"/>
    <w:basedOn w:val="TableauNormal"/>
    <w:uiPriority w:val="71"/>
    <w:semiHidden/>
    <w:unhideWhenUsed/>
    <w:rsid w:val="002A4206"/>
    <w:pPr>
      <w:jc w:val="both"/>
    </w:pPr>
    <w:rPr>
      <w:rFonts w:asciiTheme="minorHAnsi" w:eastAsiaTheme="minorHAnsi" w:hAnsiTheme="minorHAnsi" w:cstheme="minorBidi"/>
      <w:color w:val="000000" w:themeColor="text1"/>
      <w:lang w:eastAsia="en-US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semiHidden/>
    <w:unhideWhenUsed/>
    <w:rsid w:val="002A4206"/>
    <w:pPr>
      <w:jc w:val="both"/>
    </w:pPr>
    <w:rPr>
      <w:rFonts w:asciiTheme="minorHAnsi" w:eastAsiaTheme="minorHAnsi" w:hAnsiTheme="minorHAnsi" w:cstheme="minorBidi"/>
      <w:color w:val="000000" w:themeColor="text1"/>
      <w:lang w:eastAsia="en-US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semiHidden/>
    <w:unhideWhenUsed/>
    <w:rsid w:val="002A4206"/>
    <w:pPr>
      <w:jc w:val="both"/>
    </w:pPr>
    <w:rPr>
      <w:rFonts w:asciiTheme="minorHAnsi" w:eastAsiaTheme="minorHAnsi" w:hAnsiTheme="minorHAnsi" w:cstheme="minorBidi"/>
      <w:color w:val="000000" w:themeColor="text1"/>
      <w:lang w:eastAsia="en-US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semiHidden/>
    <w:unhideWhenUsed/>
    <w:rsid w:val="002A4206"/>
    <w:pPr>
      <w:jc w:val="both"/>
    </w:pPr>
    <w:rPr>
      <w:rFonts w:asciiTheme="minorHAnsi" w:eastAsiaTheme="minorHAnsi" w:hAnsiTheme="minorHAnsi" w:cstheme="minorBidi"/>
      <w:color w:val="000000" w:themeColor="text1"/>
      <w:lang w:eastAsia="en-US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5">
    <w:name w:val="Colorful Shading Accent 5"/>
    <w:basedOn w:val="TableauNormal"/>
    <w:uiPriority w:val="71"/>
    <w:semiHidden/>
    <w:unhideWhenUsed/>
    <w:rsid w:val="002A4206"/>
    <w:pPr>
      <w:jc w:val="both"/>
    </w:pPr>
    <w:rPr>
      <w:rFonts w:asciiTheme="minorHAnsi" w:eastAsiaTheme="minorHAnsi" w:hAnsiTheme="minorHAnsi" w:cstheme="minorBidi"/>
      <w:color w:val="000000" w:themeColor="text1"/>
      <w:lang w:eastAsia="en-US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semiHidden/>
    <w:unhideWhenUsed/>
    <w:rsid w:val="002A4206"/>
    <w:pPr>
      <w:jc w:val="both"/>
    </w:pPr>
    <w:rPr>
      <w:rFonts w:asciiTheme="minorHAnsi" w:eastAsiaTheme="minorHAnsi" w:hAnsiTheme="minorHAnsi" w:cstheme="minorBidi"/>
      <w:color w:val="000000" w:themeColor="text1"/>
      <w:lang w:eastAsia="en-US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4">
    <w:name w:val="Colorful Shading Accent 4"/>
    <w:basedOn w:val="TableauNormal"/>
    <w:uiPriority w:val="71"/>
    <w:semiHidden/>
    <w:unhideWhenUsed/>
    <w:rsid w:val="002A4206"/>
    <w:pPr>
      <w:jc w:val="both"/>
    </w:pPr>
    <w:rPr>
      <w:rFonts w:asciiTheme="minorHAnsi" w:eastAsiaTheme="minorHAnsi" w:hAnsiTheme="minorHAnsi" w:cstheme="minorBidi"/>
      <w:color w:val="000000" w:themeColor="text1"/>
      <w:lang w:eastAsia="en-US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moyenne1">
    <w:name w:val="Medium Shading 1"/>
    <w:basedOn w:val="TableauNormal"/>
    <w:uiPriority w:val="63"/>
    <w:semiHidden/>
    <w:unhideWhenUsed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semiHidden/>
    <w:unhideWhenUsed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semiHidden/>
    <w:unhideWhenUsed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semiHidden/>
    <w:unhideWhenUsed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semiHidden/>
    <w:unhideWhenUsed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semiHidden/>
    <w:unhideWhenUsed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semiHidden/>
    <w:unhideWhenUsed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semiHidden/>
    <w:unhideWhenUsed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semiHidden/>
    <w:unhideWhenUsed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semiHidden/>
    <w:unhideWhenUsed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semiHidden/>
    <w:unhideWhenUsed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semiHidden/>
    <w:unhideWhenUsed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semiHidden/>
    <w:unhideWhenUsed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semiHidden/>
    <w:unhideWhenUsed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Sansinterligne">
    <w:name w:val="No Spacing"/>
    <w:link w:val="SansinterligneCar"/>
    <w:uiPriority w:val="1"/>
    <w:qFormat/>
    <w:rsid w:val="002A4206"/>
    <w:pPr>
      <w:jc w:val="both"/>
    </w:pPr>
    <w:rPr>
      <w:rFonts w:asciiTheme="minorHAnsi" w:eastAsiaTheme="minorHAnsi" w:hAnsiTheme="minorHAnsi" w:cstheme="minorBidi"/>
      <w:lang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2A4206"/>
    <w:rPr>
      <w:rFonts w:ascii="Arial" w:hAnsi="Arial"/>
      <w:sz w:val="22"/>
      <w:lang w:val="fr-FR" w:eastAsia="fr-FR"/>
    </w:rPr>
  </w:style>
  <w:style w:type="character" w:customStyle="1" w:styleId="Titre3Car">
    <w:name w:val="Titre 3 Car"/>
    <w:basedOn w:val="Policepardfaut"/>
    <w:link w:val="Titre3"/>
    <w:uiPriority w:val="9"/>
    <w:rsid w:val="002A4206"/>
    <w:rPr>
      <w:rFonts w:ascii="Arial" w:hAnsi="Arial"/>
      <w:sz w:val="24"/>
      <w:lang w:val="fr-FR" w:eastAsia="fr-FR"/>
    </w:rPr>
  </w:style>
  <w:style w:type="character" w:customStyle="1" w:styleId="Titre1Car">
    <w:name w:val="Titre 1 Car"/>
    <w:basedOn w:val="Policepardfaut"/>
    <w:link w:val="Titre1"/>
    <w:uiPriority w:val="9"/>
    <w:rsid w:val="002A4206"/>
    <w:rPr>
      <w:rFonts w:ascii="Arial" w:hAnsi="Arial"/>
      <w:b/>
      <w:kern w:val="28"/>
      <w:sz w:val="28"/>
      <w:lang w:val="fr-FR" w:eastAsia="fr-FR"/>
    </w:rPr>
  </w:style>
  <w:style w:type="character" w:customStyle="1" w:styleId="Titre2Car">
    <w:name w:val="Titre 2 Car"/>
    <w:basedOn w:val="Policepardfaut"/>
    <w:link w:val="Titre2"/>
    <w:uiPriority w:val="9"/>
    <w:rsid w:val="002A4206"/>
    <w:rPr>
      <w:rFonts w:ascii="Arial" w:hAnsi="Arial"/>
      <w:b/>
      <w:i/>
      <w:sz w:val="24"/>
      <w:lang w:val="fr-FR" w:eastAsia="fr-FR"/>
    </w:rPr>
  </w:style>
  <w:style w:type="paragraph" w:customStyle="1" w:styleId="OfficeFusion">
    <w:name w:val="OfficeFusion"/>
    <w:basedOn w:val="Normal"/>
    <w:link w:val="OfficeFusionCar"/>
    <w:semiHidden/>
    <w:rsid w:val="002A4206"/>
    <w:pPr>
      <w:overflowPunct/>
      <w:autoSpaceDE/>
      <w:autoSpaceDN/>
      <w:adjustRightInd/>
      <w:spacing w:before="240"/>
      <w:textAlignment w:val="auto"/>
    </w:pPr>
    <w:rPr>
      <w:rFonts w:asciiTheme="minorHAnsi" w:eastAsiaTheme="minorHAnsi" w:hAnsiTheme="minorHAnsi" w:cstheme="minorBidi"/>
      <w:sz w:val="20"/>
      <w:lang w:val="fr-CH" w:eastAsia="en-US"/>
    </w:rPr>
  </w:style>
  <w:style w:type="character" w:styleId="Textedelespacerserv">
    <w:name w:val="Placeholder Text"/>
    <w:basedOn w:val="Policepardfaut"/>
    <w:uiPriority w:val="99"/>
    <w:semiHidden/>
    <w:rsid w:val="002A4206"/>
    <w:rPr>
      <w:color w:val="808080"/>
    </w:rPr>
  </w:style>
  <w:style w:type="character" w:customStyle="1" w:styleId="OfficeFusionCar">
    <w:name w:val="OfficeFusion Car"/>
    <w:basedOn w:val="Policepardfaut"/>
    <w:link w:val="OfficeFusion"/>
    <w:semiHidden/>
    <w:rsid w:val="002A4206"/>
    <w:rPr>
      <w:rFonts w:asciiTheme="minorHAnsi" w:eastAsiaTheme="minorHAnsi" w:hAnsiTheme="minorHAnsi" w:cstheme="minorBidi"/>
      <w:lang w:eastAsia="en-US"/>
    </w:rPr>
  </w:style>
  <w:style w:type="character" w:customStyle="1" w:styleId="SansinterligneCar">
    <w:name w:val="Sans interligne Car"/>
    <w:basedOn w:val="Policepardfaut"/>
    <w:link w:val="Sansinterligne"/>
    <w:uiPriority w:val="1"/>
    <w:locked/>
    <w:rsid w:val="002A4206"/>
    <w:rPr>
      <w:rFonts w:asciiTheme="minorHAnsi" w:eastAsiaTheme="minorHAnsi" w:hAnsiTheme="minorHAnsi" w:cstheme="minorBidi"/>
      <w:lang w:eastAsia="en-US"/>
    </w:rPr>
  </w:style>
  <w:style w:type="paragraph" w:styleId="Sous-titre">
    <w:name w:val="Subtitle"/>
    <w:basedOn w:val="Normal"/>
    <w:next w:val="Normal"/>
    <w:link w:val="Sous-titreCar"/>
    <w:uiPriority w:val="4"/>
    <w:qFormat/>
    <w:rsid w:val="002A4206"/>
    <w:pPr>
      <w:keepNext/>
      <w:overflowPunct/>
      <w:autoSpaceDE/>
      <w:autoSpaceDN/>
      <w:adjustRightInd/>
      <w:spacing w:before="120" w:after="120"/>
      <w:textAlignment w:val="auto"/>
    </w:pPr>
    <w:rPr>
      <w:rFonts w:asciiTheme="minorHAnsi" w:eastAsiaTheme="minorHAnsi" w:hAnsiTheme="minorHAnsi" w:cstheme="minorBidi"/>
      <w:b/>
      <w:bCs/>
      <w:color w:val="4F81BD" w:themeColor="accent1"/>
      <w:sz w:val="20"/>
      <w:lang w:val="fr-CH" w:eastAsia="en-US"/>
    </w:rPr>
  </w:style>
  <w:style w:type="character" w:customStyle="1" w:styleId="Sous-titreCar">
    <w:name w:val="Sous-titre Car"/>
    <w:basedOn w:val="Policepardfaut"/>
    <w:link w:val="Sous-titre"/>
    <w:uiPriority w:val="4"/>
    <w:rsid w:val="002A4206"/>
    <w:rPr>
      <w:rFonts w:asciiTheme="minorHAnsi" w:eastAsiaTheme="minorHAnsi" w:hAnsiTheme="minorHAnsi" w:cstheme="minorBidi"/>
      <w:b/>
      <w:bCs/>
      <w:color w:val="4F81BD" w:themeColor="accent1"/>
      <w:lang w:eastAsia="en-US"/>
    </w:rPr>
  </w:style>
  <w:style w:type="paragraph" w:styleId="TM1">
    <w:name w:val="toc 1"/>
    <w:basedOn w:val="Normal"/>
    <w:next w:val="Normal"/>
    <w:autoRedefine/>
    <w:uiPriority w:val="39"/>
    <w:unhideWhenUsed/>
    <w:rsid w:val="002A4206"/>
    <w:pPr>
      <w:tabs>
        <w:tab w:val="right" w:leader="dot" w:pos="9072"/>
      </w:tabs>
      <w:overflowPunct/>
      <w:autoSpaceDE/>
      <w:autoSpaceDN/>
      <w:adjustRightInd/>
      <w:spacing w:before="240"/>
      <w:ind w:left="851" w:hanging="851"/>
      <w:textAlignment w:val="auto"/>
    </w:pPr>
    <w:rPr>
      <w:rFonts w:asciiTheme="majorHAnsi" w:eastAsiaTheme="minorHAnsi" w:hAnsiTheme="majorHAnsi" w:cstheme="majorHAnsi"/>
      <w:b/>
      <w:bCs/>
      <w:noProof/>
      <w:color w:val="4F81BD" w:themeColor="accent1"/>
      <w:sz w:val="24"/>
      <w:szCs w:val="24"/>
      <w:lang w:val="fr-CH" w:eastAsia="en-US"/>
    </w:rPr>
  </w:style>
  <w:style w:type="paragraph" w:styleId="TM2">
    <w:name w:val="toc 2"/>
    <w:basedOn w:val="Normal"/>
    <w:next w:val="Normal"/>
    <w:autoRedefine/>
    <w:uiPriority w:val="39"/>
    <w:unhideWhenUsed/>
    <w:rsid w:val="002A4206"/>
    <w:pPr>
      <w:tabs>
        <w:tab w:val="left" w:pos="1134"/>
        <w:tab w:val="right" w:leader="dot" w:pos="9072"/>
      </w:tabs>
      <w:overflowPunct/>
      <w:autoSpaceDE/>
      <w:autoSpaceDN/>
      <w:adjustRightInd/>
      <w:spacing w:before="60"/>
      <w:ind w:left="851" w:hanging="851"/>
      <w:textAlignment w:val="auto"/>
    </w:pPr>
    <w:rPr>
      <w:rFonts w:asciiTheme="minorHAnsi" w:eastAsiaTheme="minorHAnsi" w:hAnsiTheme="minorHAnsi" w:cstheme="minorHAnsi"/>
      <w:b/>
      <w:bCs/>
      <w:noProof/>
      <w:sz w:val="20"/>
      <w:lang w:val="fr-CH" w:eastAsia="en-US"/>
    </w:rPr>
  </w:style>
  <w:style w:type="paragraph" w:styleId="TM3">
    <w:name w:val="toc 3"/>
    <w:basedOn w:val="Normal"/>
    <w:next w:val="Normal"/>
    <w:autoRedefine/>
    <w:uiPriority w:val="39"/>
    <w:unhideWhenUsed/>
    <w:rsid w:val="002A4206"/>
    <w:pPr>
      <w:tabs>
        <w:tab w:val="left" w:pos="1800"/>
        <w:tab w:val="right" w:leader="dot" w:pos="9072"/>
      </w:tabs>
      <w:overflowPunct/>
      <w:autoSpaceDE/>
      <w:autoSpaceDN/>
      <w:adjustRightInd/>
      <w:ind w:left="851" w:hanging="851"/>
      <w:textAlignment w:val="auto"/>
    </w:pPr>
    <w:rPr>
      <w:rFonts w:asciiTheme="minorHAnsi" w:eastAsiaTheme="minorHAnsi" w:hAnsiTheme="minorHAnsi" w:cstheme="minorHAnsi"/>
      <w:sz w:val="20"/>
      <w:lang w:val="fr-CH" w:eastAsia="en-US"/>
    </w:rPr>
  </w:style>
  <w:style w:type="paragraph" w:styleId="TM4">
    <w:name w:val="toc 4"/>
    <w:basedOn w:val="Normal"/>
    <w:next w:val="Normal"/>
    <w:autoRedefine/>
    <w:uiPriority w:val="39"/>
    <w:unhideWhenUsed/>
    <w:rsid w:val="002A4206"/>
    <w:pPr>
      <w:overflowPunct/>
      <w:autoSpaceDE/>
      <w:autoSpaceDN/>
      <w:adjustRightInd/>
      <w:ind w:left="380"/>
      <w:textAlignment w:val="auto"/>
    </w:pPr>
    <w:rPr>
      <w:rFonts w:asciiTheme="minorHAnsi" w:eastAsiaTheme="minorHAnsi" w:hAnsiTheme="minorHAnsi" w:cstheme="minorHAnsi"/>
      <w:sz w:val="20"/>
      <w:lang w:val="fr-CH" w:eastAsia="en-US"/>
    </w:rPr>
  </w:style>
  <w:style w:type="paragraph" w:styleId="TM5">
    <w:name w:val="toc 5"/>
    <w:basedOn w:val="Normal"/>
    <w:next w:val="Normal"/>
    <w:autoRedefine/>
    <w:uiPriority w:val="39"/>
    <w:unhideWhenUsed/>
    <w:rsid w:val="002A4206"/>
    <w:pPr>
      <w:overflowPunct/>
      <w:autoSpaceDE/>
      <w:autoSpaceDN/>
      <w:adjustRightInd/>
      <w:ind w:left="570"/>
      <w:textAlignment w:val="auto"/>
    </w:pPr>
    <w:rPr>
      <w:rFonts w:asciiTheme="minorHAnsi" w:eastAsiaTheme="minorHAnsi" w:hAnsiTheme="minorHAnsi" w:cstheme="minorHAnsi"/>
      <w:sz w:val="20"/>
      <w:lang w:val="fr-CH" w:eastAsia="en-US"/>
    </w:rPr>
  </w:style>
  <w:style w:type="paragraph" w:styleId="TM6">
    <w:name w:val="toc 6"/>
    <w:basedOn w:val="Normal"/>
    <w:next w:val="Normal"/>
    <w:autoRedefine/>
    <w:uiPriority w:val="39"/>
    <w:unhideWhenUsed/>
    <w:rsid w:val="002A4206"/>
    <w:pPr>
      <w:overflowPunct/>
      <w:autoSpaceDE/>
      <w:autoSpaceDN/>
      <w:adjustRightInd/>
      <w:ind w:left="760"/>
      <w:textAlignment w:val="auto"/>
    </w:pPr>
    <w:rPr>
      <w:rFonts w:asciiTheme="minorHAnsi" w:eastAsiaTheme="minorHAnsi" w:hAnsiTheme="minorHAnsi" w:cstheme="minorHAnsi"/>
      <w:sz w:val="20"/>
      <w:lang w:val="fr-CH" w:eastAsia="en-US"/>
    </w:rPr>
  </w:style>
  <w:style w:type="paragraph" w:styleId="TM7">
    <w:name w:val="toc 7"/>
    <w:basedOn w:val="Normal"/>
    <w:next w:val="Normal"/>
    <w:autoRedefine/>
    <w:uiPriority w:val="39"/>
    <w:unhideWhenUsed/>
    <w:rsid w:val="002A4206"/>
    <w:pPr>
      <w:overflowPunct/>
      <w:autoSpaceDE/>
      <w:autoSpaceDN/>
      <w:adjustRightInd/>
      <w:ind w:left="950"/>
      <w:textAlignment w:val="auto"/>
    </w:pPr>
    <w:rPr>
      <w:rFonts w:asciiTheme="minorHAnsi" w:eastAsiaTheme="minorHAnsi" w:hAnsiTheme="minorHAnsi" w:cstheme="minorHAnsi"/>
      <w:sz w:val="20"/>
      <w:lang w:val="fr-CH" w:eastAsia="en-US"/>
    </w:rPr>
  </w:style>
  <w:style w:type="paragraph" w:styleId="TM8">
    <w:name w:val="toc 8"/>
    <w:basedOn w:val="Normal"/>
    <w:next w:val="Normal"/>
    <w:autoRedefine/>
    <w:uiPriority w:val="39"/>
    <w:unhideWhenUsed/>
    <w:rsid w:val="002A4206"/>
    <w:pPr>
      <w:overflowPunct/>
      <w:autoSpaceDE/>
      <w:autoSpaceDN/>
      <w:adjustRightInd/>
      <w:ind w:left="1140"/>
      <w:textAlignment w:val="auto"/>
    </w:pPr>
    <w:rPr>
      <w:rFonts w:asciiTheme="minorHAnsi" w:eastAsiaTheme="minorHAnsi" w:hAnsiTheme="minorHAnsi" w:cstheme="minorHAnsi"/>
      <w:sz w:val="20"/>
      <w:lang w:val="fr-CH" w:eastAsia="en-US"/>
    </w:rPr>
  </w:style>
  <w:style w:type="paragraph" w:styleId="TM9">
    <w:name w:val="toc 9"/>
    <w:basedOn w:val="Normal"/>
    <w:next w:val="Normal"/>
    <w:autoRedefine/>
    <w:uiPriority w:val="39"/>
    <w:unhideWhenUsed/>
    <w:rsid w:val="002A4206"/>
    <w:pPr>
      <w:overflowPunct/>
      <w:autoSpaceDE/>
      <w:autoSpaceDN/>
      <w:adjustRightInd/>
      <w:ind w:left="1330"/>
      <w:textAlignment w:val="auto"/>
    </w:pPr>
    <w:rPr>
      <w:rFonts w:asciiTheme="minorHAnsi" w:eastAsiaTheme="minorHAnsi" w:hAnsiTheme="minorHAnsi" w:cstheme="minorHAnsi"/>
      <w:sz w:val="20"/>
      <w:lang w:val="fr-CH" w:eastAsia="en-US"/>
    </w:rPr>
  </w:style>
  <w:style w:type="paragraph" w:styleId="En-ttedetabledesmatires">
    <w:name w:val="TOC Heading"/>
    <w:basedOn w:val="Titre1"/>
    <w:next w:val="Normal"/>
    <w:autoRedefine/>
    <w:uiPriority w:val="39"/>
    <w:unhideWhenUsed/>
    <w:qFormat/>
    <w:rsid w:val="002A4206"/>
    <w:pPr>
      <w:keepLines/>
      <w:overflowPunct/>
      <w:autoSpaceDE/>
      <w:autoSpaceDN/>
      <w:adjustRightInd/>
      <w:spacing w:before="120" w:after="480" w:line="259" w:lineRule="auto"/>
      <w:textAlignment w:val="auto"/>
      <w:outlineLvl w:val="9"/>
    </w:pPr>
    <w:rPr>
      <w:rFonts w:asciiTheme="majorHAnsi" w:eastAsiaTheme="majorEastAsia" w:hAnsiTheme="majorHAnsi" w:cstheme="majorBidi"/>
      <w:bCs/>
      <w:smallCaps/>
      <w:color w:val="4F81BD" w:themeColor="accent1"/>
      <w:spacing w:val="40"/>
      <w:kern w:val="0"/>
      <w:sz w:val="32"/>
      <w:szCs w:val="32"/>
      <w:lang w:eastAsia="fr-CH"/>
    </w:rPr>
  </w:style>
  <w:style w:type="paragraph" w:styleId="Lgende">
    <w:name w:val="caption"/>
    <w:basedOn w:val="Normal"/>
    <w:next w:val="Normal"/>
    <w:uiPriority w:val="35"/>
    <w:unhideWhenUsed/>
    <w:qFormat/>
    <w:rsid w:val="002A4206"/>
    <w:pPr>
      <w:keepNext/>
      <w:overflowPunct/>
      <w:autoSpaceDE/>
      <w:autoSpaceDN/>
      <w:adjustRightInd/>
      <w:spacing w:before="240" w:after="120"/>
      <w:ind w:left="709" w:hanging="709"/>
      <w:textAlignment w:val="auto"/>
    </w:pPr>
    <w:rPr>
      <w:rFonts w:asciiTheme="minorHAnsi" w:eastAsiaTheme="minorHAnsi" w:hAnsiTheme="minorHAnsi" w:cstheme="minorBidi"/>
      <w:sz w:val="18"/>
      <w:szCs w:val="18"/>
      <w:lang w:val="fr-CH" w:eastAsia="en-US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2A4206"/>
    <w:pPr>
      <w:overflowPunct/>
      <w:autoSpaceDE/>
      <w:autoSpaceDN/>
      <w:adjustRightInd/>
      <w:ind w:left="130" w:hanging="130"/>
      <w:textAlignment w:val="auto"/>
    </w:pPr>
    <w:rPr>
      <w:rFonts w:asciiTheme="minorHAnsi" w:eastAsiaTheme="minorHAnsi" w:hAnsiTheme="minorHAnsi" w:cstheme="minorBidi"/>
      <w:sz w:val="20"/>
      <w:lang w:val="fr-CH" w:eastAsia="en-US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2A4206"/>
    <w:rPr>
      <w:rFonts w:asciiTheme="minorHAnsi" w:eastAsiaTheme="minorHAnsi" w:hAnsiTheme="minorHAnsi" w:cstheme="minorBidi"/>
      <w:lang w:eastAsia="en-US"/>
    </w:rPr>
  </w:style>
  <w:style w:type="character" w:styleId="Appelnotedebasdep">
    <w:name w:val="footnote reference"/>
    <w:basedOn w:val="Policepardfaut"/>
    <w:uiPriority w:val="99"/>
    <w:semiHidden/>
    <w:unhideWhenUsed/>
    <w:rsid w:val="002A4206"/>
    <w:rPr>
      <w:vertAlign w:val="superscript"/>
    </w:rPr>
  </w:style>
  <w:style w:type="paragraph" w:customStyle="1" w:styleId="Sous-TitreBordure">
    <w:name w:val="Sous-Titre Bordure"/>
    <w:basedOn w:val="Sous-titre"/>
    <w:link w:val="Sous-TitreBordureCar"/>
    <w:uiPriority w:val="5"/>
    <w:qFormat/>
    <w:rsid w:val="002A4206"/>
    <w:pPr>
      <w:pBdr>
        <w:bottom w:val="single" w:sz="8" w:space="1" w:color="4F81BD" w:themeColor="accent1"/>
        <w:between w:val="single" w:sz="8" w:space="1" w:color="4F81BD" w:themeColor="accent1"/>
      </w:pBdr>
    </w:pPr>
  </w:style>
  <w:style w:type="character" w:customStyle="1" w:styleId="Sous-TitreBordureCar">
    <w:name w:val="Sous-Titre Bordure Car"/>
    <w:basedOn w:val="Sous-titreCar"/>
    <w:link w:val="Sous-TitreBordure"/>
    <w:uiPriority w:val="5"/>
    <w:rsid w:val="002A4206"/>
    <w:rPr>
      <w:rFonts w:asciiTheme="minorHAnsi" w:eastAsiaTheme="minorHAnsi" w:hAnsiTheme="minorHAnsi" w:cstheme="minorBidi"/>
      <w:b/>
      <w:bCs/>
      <w:color w:val="4F81BD" w:themeColor="accent1"/>
      <w:lang w:eastAsia="en-US"/>
    </w:rPr>
  </w:style>
  <w:style w:type="paragraph" w:styleId="Citation">
    <w:name w:val="Quote"/>
    <w:basedOn w:val="Normal"/>
    <w:next w:val="Normal"/>
    <w:link w:val="CitationCar"/>
    <w:uiPriority w:val="29"/>
    <w:qFormat/>
    <w:rsid w:val="002A4206"/>
    <w:pPr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b/>
      <w:bCs/>
      <w:sz w:val="27"/>
      <w:szCs w:val="27"/>
      <w:lang w:val="fr-CH" w:eastAsia="en-US"/>
    </w:rPr>
  </w:style>
  <w:style w:type="character" w:customStyle="1" w:styleId="CitationCar">
    <w:name w:val="Citation Car"/>
    <w:basedOn w:val="Policepardfaut"/>
    <w:link w:val="Citation"/>
    <w:uiPriority w:val="29"/>
    <w:rsid w:val="002A4206"/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numbering" w:customStyle="1" w:styleId="PucesHETSL2">
    <w:name w:val="Puces HETSL 2"/>
    <w:uiPriority w:val="99"/>
    <w:rsid w:val="002A4206"/>
    <w:pPr>
      <w:numPr>
        <w:numId w:val="3"/>
      </w:numPr>
    </w:pPr>
  </w:style>
  <w:style w:type="paragraph" w:styleId="Rvision">
    <w:name w:val="Revision"/>
    <w:hidden/>
    <w:uiPriority w:val="99"/>
    <w:semiHidden/>
    <w:rsid w:val="002A4206"/>
    <w:rPr>
      <w:rFonts w:asciiTheme="minorHAnsi" w:eastAsiaTheme="minorHAnsi" w:hAnsiTheme="minorHAnsi" w:cstheme="minorBidi"/>
      <w:lang w:eastAsia="en-US"/>
    </w:rPr>
  </w:style>
  <w:style w:type="paragraph" w:customStyle="1" w:styleId="Activits">
    <w:name w:val="Activités"/>
    <w:basedOn w:val="Normal"/>
    <w:link w:val="ActivitsCar"/>
    <w:qFormat/>
    <w:rsid w:val="002A4206"/>
    <w:pPr>
      <w:numPr>
        <w:numId w:val="4"/>
      </w:numPr>
      <w:overflowPunct/>
      <w:autoSpaceDE/>
      <w:autoSpaceDN/>
      <w:adjustRightInd/>
      <w:spacing w:before="40" w:after="40"/>
      <w:textAlignment w:val="auto"/>
    </w:pPr>
    <w:rPr>
      <w:rFonts w:asciiTheme="minorHAnsi" w:eastAsiaTheme="minorHAnsi" w:hAnsiTheme="minorHAnsi" w:cstheme="minorHAnsi"/>
      <w:sz w:val="20"/>
      <w:lang w:val="fr-CH" w:eastAsia="en-US"/>
    </w:rPr>
  </w:style>
  <w:style w:type="character" w:customStyle="1" w:styleId="ActivitsCar">
    <w:name w:val="Activités Car"/>
    <w:basedOn w:val="Policepardfaut"/>
    <w:link w:val="Activits"/>
    <w:rsid w:val="002A4206"/>
    <w:rPr>
      <w:rFonts w:asciiTheme="minorHAnsi" w:eastAsiaTheme="minorHAnsi" w:hAnsiTheme="minorHAnsi" w:cstheme="minorHAnsi"/>
      <w:lang w:eastAsia="en-US"/>
    </w:rPr>
  </w:style>
  <w:style w:type="character" w:customStyle="1" w:styleId="Essentielle">
    <w:name w:val="Essentielle"/>
    <w:basedOn w:val="Policepardfaut"/>
    <w:uiPriority w:val="1"/>
    <w:qFormat/>
    <w:rsid w:val="002A4206"/>
    <w:rPr>
      <w:b/>
      <w:color w:val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78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8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image" Target="media/image4.png"/><Relationship Id="rId7" Type="http://schemas.openxmlformats.org/officeDocument/2006/relationships/image" Target="media/image9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8.png"/><Relationship Id="rId5" Type="http://schemas.openxmlformats.org/officeDocument/2006/relationships/image" Target="media/image6.png"/><Relationship Id="rId10" Type="http://schemas.openxmlformats.org/officeDocument/2006/relationships/image" Target="media/image12.png"/><Relationship Id="rId4" Type="http://schemas.openxmlformats.org/officeDocument/2006/relationships/image" Target="media/image5.png"/><Relationship Id="rId9" Type="http://schemas.openxmlformats.org/officeDocument/2006/relationships/image" Target="media/image1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clerc\Downloads\Mod&#232;le%20de%20document%20Word%20A4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3AC589CCA50476E99D796EF22C675E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996B700-F90C-4405-8DC6-B2C637E60F47}"/>
      </w:docPartPr>
      <w:docPartBody>
        <w:p w:rsidR="00997EC0" w:rsidRDefault="00665C44" w:rsidP="00665C44">
          <w:pPr>
            <w:pStyle w:val="73AC589CCA50476E99D796EF22C675E5"/>
          </w:pPr>
          <w:r>
            <w:t xml:space="preserve">     </w:t>
          </w:r>
        </w:p>
      </w:docPartBody>
    </w:docPart>
    <w:docPart>
      <w:docPartPr>
        <w:name w:val="D95FAC2C0A3A408D8621EA7E78F40C9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F5F84EB-4A79-42CE-9ABE-9AFF6F0F6F9E}"/>
      </w:docPartPr>
      <w:docPartBody>
        <w:p w:rsidR="00997EC0" w:rsidRDefault="00665C44" w:rsidP="00665C44">
          <w:pPr>
            <w:pStyle w:val="D95FAC2C0A3A408D8621EA7E78F40C9E"/>
          </w:pPr>
          <w:r>
            <w:t xml:space="preserve">     </w:t>
          </w:r>
        </w:p>
      </w:docPartBody>
    </w:docPart>
    <w:docPart>
      <w:docPartPr>
        <w:name w:val="0B21192A09CF4C50AA2E64B6AE1EB93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A14B09A-A491-450F-8A41-376FDCB35177}"/>
      </w:docPartPr>
      <w:docPartBody>
        <w:p w:rsidR="00997EC0" w:rsidRDefault="00665C44" w:rsidP="00665C44">
          <w:pPr>
            <w:pStyle w:val="0B21192A09CF4C50AA2E64B6AE1EB934"/>
          </w:pPr>
          <w:r>
            <w:t xml:space="preserve">     </w:t>
          </w:r>
        </w:p>
      </w:docPartBody>
    </w:docPart>
    <w:docPart>
      <w:docPartPr>
        <w:name w:val="48683E883D1D4C589FE8C07B5509171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3C97D41-B628-4D45-BC94-8E2C458F7F80}"/>
      </w:docPartPr>
      <w:docPartBody>
        <w:p w:rsidR="00997EC0" w:rsidRDefault="00665C44" w:rsidP="00665C44">
          <w:pPr>
            <w:pStyle w:val="48683E883D1D4C589FE8C07B55091712"/>
          </w:pPr>
          <w:r>
            <w:t xml:space="preserve">     </w:t>
          </w:r>
        </w:p>
      </w:docPartBody>
    </w:docPart>
    <w:docPart>
      <w:docPartPr>
        <w:name w:val="D3BD0CE88C0B414B9A38007CA45B49C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8304271-5531-4109-87F8-064969DD45FF}"/>
      </w:docPartPr>
      <w:docPartBody>
        <w:p w:rsidR="00997EC0" w:rsidRDefault="00665C44" w:rsidP="00665C44">
          <w:pPr>
            <w:pStyle w:val="D3BD0CE88C0B414B9A38007CA45B49CF"/>
          </w:pPr>
          <w:r>
            <w:t xml:space="preserve">     </w:t>
          </w:r>
        </w:p>
      </w:docPartBody>
    </w:docPart>
    <w:docPart>
      <w:docPartPr>
        <w:name w:val="E2B73F00ECC04E0188486A47D7DF0DE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B5344E9-40CD-4FFA-80D7-06FCC7096940}"/>
      </w:docPartPr>
      <w:docPartBody>
        <w:p w:rsidR="00997EC0" w:rsidRDefault="00665C44" w:rsidP="00665C44">
          <w:pPr>
            <w:pStyle w:val="E2B73F00ECC04E0188486A47D7DF0DEA"/>
          </w:pPr>
          <w:r>
            <w:rPr>
              <w:rStyle w:val="Textedelespacerserv"/>
            </w:rPr>
            <w:t xml:space="preserve">     </w:t>
          </w:r>
        </w:p>
      </w:docPartBody>
    </w:docPart>
    <w:docPart>
      <w:docPartPr>
        <w:name w:val="A5035AB070404DD8B837616355D3C6A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82DDB50-084C-445E-9849-5826DFD17362}"/>
      </w:docPartPr>
      <w:docPartBody>
        <w:p w:rsidR="00997EC0" w:rsidRDefault="00665C44" w:rsidP="00665C44">
          <w:pPr>
            <w:pStyle w:val="A5035AB070404DD8B837616355D3C6A2"/>
          </w:pPr>
          <w:r>
            <w:t xml:space="preserve">     </w:t>
          </w:r>
        </w:p>
      </w:docPartBody>
    </w:docPart>
    <w:docPart>
      <w:docPartPr>
        <w:name w:val="082610B296994526814838C0D422619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A3265C4-CAC8-4D67-AF32-52D2E9ADE789}"/>
      </w:docPartPr>
      <w:docPartBody>
        <w:p w:rsidR="00997EC0" w:rsidRDefault="00665C44" w:rsidP="00665C44">
          <w:pPr>
            <w:pStyle w:val="082610B296994526814838C0D4226199"/>
          </w:pPr>
          <w:r>
            <w:t xml:space="preserve">     </w:t>
          </w:r>
        </w:p>
      </w:docPartBody>
    </w:docPart>
    <w:docPart>
      <w:docPartPr>
        <w:name w:val="88F933EDED9A4F2C889A9ACD749BB11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A389A00-16C0-4BE7-9F06-D6D5CA471077}"/>
      </w:docPartPr>
      <w:docPartBody>
        <w:p w:rsidR="00997EC0" w:rsidRDefault="00665C44" w:rsidP="00665C44">
          <w:pPr>
            <w:pStyle w:val="88F933EDED9A4F2C889A9ACD749BB11F"/>
          </w:pPr>
          <w:r>
            <w:t xml:space="preserve">     </w:t>
          </w:r>
        </w:p>
      </w:docPartBody>
    </w:docPart>
    <w:docPart>
      <w:docPartPr>
        <w:name w:val="730420B9C10C42A4B4BBE3B253704BC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5D963F5-CEA0-447B-8D37-835B79559275}"/>
      </w:docPartPr>
      <w:docPartBody>
        <w:p w:rsidR="00997EC0" w:rsidRDefault="00665C44" w:rsidP="00665C44">
          <w:pPr>
            <w:pStyle w:val="730420B9C10C42A4B4BBE3B253704BCE"/>
          </w:pPr>
          <w:r>
            <w:t xml:space="preserve">     </w:t>
          </w:r>
        </w:p>
      </w:docPartBody>
    </w:docPart>
    <w:docPart>
      <w:docPartPr>
        <w:name w:val="914646722CF74050AF73BEB551E9632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28EAD5A-D1FF-4434-A12D-0A3D1227D23B}"/>
      </w:docPartPr>
      <w:docPartBody>
        <w:p w:rsidR="00997EC0" w:rsidRDefault="00665C44" w:rsidP="00665C44">
          <w:pPr>
            <w:pStyle w:val="914646722CF74050AF73BEB551E9632D"/>
          </w:pPr>
          <w:r>
            <w:t xml:space="preserve">     </w:t>
          </w:r>
        </w:p>
      </w:docPartBody>
    </w:docPart>
    <w:docPart>
      <w:docPartPr>
        <w:name w:val="F2BE3A4CCE07429B8A7AFE3F6688DF0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FA734ED-D634-4B03-AE8A-DF4900E86E1D}"/>
      </w:docPartPr>
      <w:docPartBody>
        <w:p w:rsidR="00997EC0" w:rsidRDefault="00665C44" w:rsidP="00665C44">
          <w:pPr>
            <w:pStyle w:val="F2BE3A4CCE07429B8A7AFE3F6688DF02"/>
          </w:pPr>
          <w:r>
            <w:t xml:space="preserve">     </w:t>
          </w:r>
        </w:p>
      </w:docPartBody>
    </w:docPart>
    <w:docPart>
      <w:docPartPr>
        <w:name w:val="486CF7A79CCD423CB9F10BC879EA9C8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795210C-E591-42D0-98CE-86ACDD1C6670}"/>
      </w:docPartPr>
      <w:docPartBody>
        <w:p w:rsidR="00997EC0" w:rsidRDefault="00665C44" w:rsidP="00665C44">
          <w:pPr>
            <w:pStyle w:val="486CF7A79CCD423CB9F10BC879EA9C84"/>
          </w:pPr>
          <w:r>
            <w:t xml:space="preserve">     </w:t>
          </w:r>
        </w:p>
      </w:docPartBody>
    </w:docPart>
    <w:docPart>
      <w:docPartPr>
        <w:name w:val="3254A3DF83C64E6C8D30D7AD7D6C6F2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73B3EB8-1E2D-4921-9686-D634C9FDFD78}"/>
      </w:docPartPr>
      <w:docPartBody>
        <w:p w:rsidR="00997EC0" w:rsidRDefault="00665C44" w:rsidP="00665C44">
          <w:pPr>
            <w:pStyle w:val="3254A3DF83C64E6C8D30D7AD7D6C6F20"/>
          </w:pPr>
          <w:r>
            <w:t xml:space="preserve">     </w:t>
          </w:r>
        </w:p>
      </w:docPartBody>
    </w:docPart>
    <w:docPart>
      <w:docPartPr>
        <w:name w:val="2C5B67FC6F0844EBA887F35CCE7B570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39C1B09-DAEA-4B6D-AB70-D09FE6AC6006}"/>
      </w:docPartPr>
      <w:docPartBody>
        <w:p w:rsidR="00997EC0" w:rsidRDefault="00665C44" w:rsidP="00665C44">
          <w:pPr>
            <w:pStyle w:val="2C5B67FC6F0844EBA887F35CCE7B570D"/>
          </w:pPr>
          <w:r>
            <w:rPr>
              <w:rStyle w:val="Textedelespacerserv"/>
            </w:rPr>
            <w:t xml:space="preserve">    </w:t>
          </w:r>
        </w:p>
      </w:docPartBody>
    </w:docPart>
    <w:docPart>
      <w:docPartPr>
        <w:name w:val="EEB0C6B488614494B5A59D182D111C2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1F652EC-48FE-40F0-A030-8590F52CBE7B}"/>
      </w:docPartPr>
      <w:docPartBody>
        <w:p w:rsidR="00997EC0" w:rsidRDefault="00665C44" w:rsidP="00665C44">
          <w:pPr>
            <w:pStyle w:val="EEB0C6B488614494B5A59D182D111C25"/>
          </w:pPr>
          <w:r>
            <w:t xml:space="preserve">     </w:t>
          </w:r>
        </w:p>
      </w:docPartBody>
    </w:docPart>
    <w:docPart>
      <w:docPartPr>
        <w:name w:val="EDD2BCEBC624416B80EFB80868D7406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6007348-7F3E-43C4-B874-DA82DC022EC8}"/>
      </w:docPartPr>
      <w:docPartBody>
        <w:p w:rsidR="00997EC0" w:rsidRDefault="00665C44" w:rsidP="00665C44">
          <w:pPr>
            <w:pStyle w:val="EDD2BCEBC624416B80EFB80868D74066"/>
          </w:pPr>
          <w:r>
            <w:rPr>
              <w:rStyle w:val="Textedelespacerserv"/>
            </w:rPr>
            <w:t xml:space="preserve">    </w:t>
          </w:r>
        </w:p>
      </w:docPartBody>
    </w:docPart>
    <w:docPart>
      <w:docPartPr>
        <w:name w:val="B96913ACD828486ABC457D124762C89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AD56040-C811-45F6-AE24-61262B15CECA}"/>
      </w:docPartPr>
      <w:docPartBody>
        <w:p w:rsidR="00997EC0" w:rsidRDefault="00665C44" w:rsidP="00665C44">
          <w:pPr>
            <w:pStyle w:val="B96913ACD828486ABC457D124762C896"/>
          </w:pPr>
          <w:r>
            <w:rPr>
              <w:rStyle w:val="Textedelespacerserv"/>
            </w:rPr>
            <w:t xml:space="preserve">    </w:t>
          </w:r>
        </w:p>
      </w:docPartBody>
    </w:docPart>
    <w:docPart>
      <w:docPartPr>
        <w:name w:val="493A7AF76C434C44AD8319CF1F1961A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A0E41B5-DBA3-4028-93F7-DD2DE9D1CC2A}"/>
      </w:docPartPr>
      <w:docPartBody>
        <w:p w:rsidR="00997EC0" w:rsidRDefault="00665C44" w:rsidP="00665C44">
          <w:pPr>
            <w:pStyle w:val="493A7AF76C434C44AD8319CF1F1961A5"/>
          </w:pPr>
          <w:r>
            <w:rPr>
              <w:rStyle w:val="Textedelespacerserv"/>
            </w:rPr>
            <w:t xml:space="preserve">    </w:t>
          </w:r>
        </w:p>
      </w:docPartBody>
    </w:docPart>
    <w:docPart>
      <w:docPartPr>
        <w:name w:val="A9517A7ED19D4809977AEA184063C7D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393EBD9-9F2D-4E0E-BFEC-DE54D7627972}"/>
      </w:docPartPr>
      <w:docPartBody>
        <w:p w:rsidR="00997EC0" w:rsidRDefault="00665C44" w:rsidP="00665C44">
          <w:pPr>
            <w:pStyle w:val="A9517A7ED19D4809977AEA184063C7D2"/>
          </w:pPr>
          <w:r>
            <w:rPr>
              <w:rStyle w:val="Textedelespacerserv"/>
            </w:rPr>
            <w:t xml:space="preserve">    </w:t>
          </w:r>
        </w:p>
      </w:docPartBody>
    </w:docPart>
    <w:docPart>
      <w:docPartPr>
        <w:name w:val="EE38D7AA211642549BE1E920754A33C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4F03033-51C7-40D5-97E7-DAB4E5D66D79}"/>
      </w:docPartPr>
      <w:docPartBody>
        <w:p w:rsidR="00997EC0" w:rsidRDefault="00665C44" w:rsidP="00665C44">
          <w:pPr>
            <w:pStyle w:val="EE38D7AA211642549BE1E920754A33CD"/>
          </w:pPr>
          <w:r>
            <w:rPr>
              <w:rStyle w:val="Textedelespacerserv"/>
            </w:rPr>
            <w:t xml:space="preserve">    </w:t>
          </w:r>
        </w:p>
      </w:docPartBody>
    </w:docPart>
    <w:docPart>
      <w:docPartPr>
        <w:name w:val="85D238B58F37412188F2DC42E04324A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751C772-FCF0-46C5-BCE8-9C80F70C8AA3}"/>
      </w:docPartPr>
      <w:docPartBody>
        <w:p w:rsidR="00997EC0" w:rsidRDefault="00665C44" w:rsidP="00665C44">
          <w:pPr>
            <w:pStyle w:val="85D238B58F37412188F2DC42E04324A6"/>
          </w:pPr>
          <w:r>
            <w:rPr>
              <w:rStyle w:val="Textedelespacerserv"/>
            </w:rPr>
            <w:t xml:space="preserve">    </w:t>
          </w:r>
        </w:p>
      </w:docPartBody>
    </w:docPart>
    <w:docPart>
      <w:docPartPr>
        <w:name w:val="CBB254D156A6464C9221CDE65A99F16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2562ED7-01CF-4DC3-9205-FFF591265895}"/>
      </w:docPartPr>
      <w:docPartBody>
        <w:p w:rsidR="00997EC0" w:rsidRDefault="00665C44" w:rsidP="00665C44">
          <w:pPr>
            <w:pStyle w:val="CBB254D156A6464C9221CDE65A99F16D"/>
          </w:pPr>
          <w:r>
            <w:rPr>
              <w:rStyle w:val="Textedelespacerserv"/>
            </w:rPr>
            <w:t xml:space="preserve">    </w:t>
          </w:r>
        </w:p>
      </w:docPartBody>
    </w:docPart>
    <w:docPart>
      <w:docPartPr>
        <w:name w:val="86BC58322F804BA292C76557FC48F18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D97039C-0C5E-48CA-A20B-50E4949FD3B2}"/>
      </w:docPartPr>
      <w:docPartBody>
        <w:p w:rsidR="00997EC0" w:rsidRDefault="00665C44" w:rsidP="00665C44">
          <w:pPr>
            <w:pStyle w:val="86BC58322F804BA292C76557FC48F189"/>
          </w:pPr>
          <w:r>
            <w:rPr>
              <w:rStyle w:val="Textedelespacerserv"/>
            </w:rPr>
            <w:t xml:space="preserve">    </w:t>
          </w:r>
        </w:p>
      </w:docPartBody>
    </w:docPart>
    <w:docPart>
      <w:docPartPr>
        <w:name w:val="1F6242DF002F41F2BF3A29789C280AF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2A53E5E-EF2E-4F9E-AE76-B3C7C52CD758}"/>
      </w:docPartPr>
      <w:docPartBody>
        <w:p w:rsidR="00997EC0" w:rsidRDefault="00665C44" w:rsidP="00665C44">
          <w:pPr>
            <w:pStyle w:val="1F6242DF002F41F2BF3A29789C280AFB"/>
          </w:pPr>
          <w:r>
            <w:rPr>
              <w:rStyle w:val="Textedelespacerserv"/>
            </w:rPr>
            <w:t xml:space="preserve">    </w:t>
          </w:r>
        </w:p>
      </w:docPartBody>
    </w:docPart>
    <w:docPart>
      <w:docPartPr>
        <w:name w:val="4587023DCF5D4EAD97BA9E679CACA42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73B459D-C403-43EF-A3B1-3A0D6CDE35FE}"/>
      </w:docPartPr>
      <w:docPartBody>
        <w:p w:rsidR="00997EC0" w:rsidRDefault="00665C44" w:rsidP="00665C44">
          <w:pPr>
            <w:pStyle w:val="4587023DCF5D4EAD97BA9E679CACA42E"/>
          </w:pPr>
          <w:r>
            <w:rPr>
              <w:rStyle w:val="Textedelespacerserv"/>
            </w:rPr>
            <w:t xml:space="preserve">    </w:t>
          </w:r>
        </w:p>
      </w:docPartBody>
    </w:docPart>
    <w:docPart>
      <w:docPartPr>
        <w:name w:val="0F046E1A13B04DEC838BB7B42F9ED55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9895B07-1F57-4AA3-B6F4-CFEA6D9A51B5}"/>
      </w:docPartPr>
      <w:docPartBody>
        <w:p w:rsidR="00997EC0" w:rsidRDefault="00665C44" w:rsidP="00665C44">
          <w:pPr>
            <w:pStyle w:val="0F046E1A13B04DEC838BB7B42F9ED556"/>
          </w:pPr>
          <w:r>
            <w:rPr>
              <w:rStyle w:val="Textedelespacerserv"/>
            </w:rPr>
            <w:t xml:space="preserve">    </w:t>
          </w:r>
        </w:p>
      </w:docPartBody>
    </w:docPart>
    <w:docPart>
      <w:docPartPr>
        <w:name w:val="F34BACA196104BACBABDFDB94DB3D5B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AE70EE7-3966-40E8-BAA1-A9694579C91D}"/>
      </w:docPartPr>
      <w:docPartBody>
        <w:p w:rsidR="00997EC0" w:rsidRDefault="00665C44" w:rsidP="00665C44">
          <w:pPr>
            <w:pStyle w:val="F34BACA196104BACBABDFDB94DB3D5B6"/>
          </w:pPr>
          <w:r>
            <w:rPr>
              <w:rStyle w:val="Textedelespacerserv"/>
            </w:rPr>
            <w:t xml:space="preserve">    </w:t>
          </w:r>
        </w:p>
      </w:docPartBody>
    </w:docPart>
    <w:docPart>
      <w:docPartPr>
        <w:name w:val="86D5F095AFB3475486CC40511264898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F9C9BA2-7329-4669-BDC8-DA0AAD2CB43B}"/>
      </w:docPartPr>
      <w:docPartBody>
        <w:p w:rsidR="00997EC0" w:rsidRDefault="00665C44" w:rsidP="00665C44">
          <w:pPr>
            <w:pStyle w:val="86D5F095AFB3475486CC40511264898C"/>
          </w:pPr>
          <w:r>
            <w:rPr>
              <w:rStyle w:val="Textedelespacerserv"/>
            </w:rPr>
            <w:t xml:space="preserve">    </w:t>
          </w:r>
        </w:p>
      </w:docPartBody>
    </w:docPart>
    <w:docPart>
      <w:docPartPr>
        <w:name w:val="D92E154396964D50847D78A65CA8B3C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5F6EF86-5511-4566-9DDF-01C61E384D6D}"/>
      </w:docPartPr>
      <w:docPartBody>
        <w:p w:rsidR="00997EC0" w:rsidRDefault="00665C44" w:rsidP="00665C44">
          <w:pPr>
            <w:pStyle w:val="D92E154396964D50847D78A65CA8B3CF"/>
          </w:pPr>
          <w:r>
            <w:rPr>
              <w:rStyle w:val="Textedelespacerserv"/>
            </w:rPr>
            <w:t xml:space="preserve">    </w:t>
          </w:r>
        </w:p>
      </w:docPartBody>
    </w:docPart>
    <w:docPart>
      <w:docPartPr>
        <w:name w:val="F56D88B6B3C1431CA05E7963ECB4FEA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D4A7E82-EAD6-44A7-B85C-3F4C39546E12}"/>
      </w:docPartPr>
      <w:docPartBody>
        <w:p w:rsidR="00997EC0" w:rsidRDefault="00665C44" w:rsidP="00665C44">
          <w:pPr>
            <w:pStyle w:val="F56D88B6B3C1431CA05E7963ECB4FEA4"/>
          </w:pPr>
          <w:r>
            <w:rPr>
              <w:rStyle w:val="Textedelespacerserv"/>
            </w:rPr>
            <w:t xml:space="preserve">    </w:t>
          </w:r>
        </w:p>
      </w:docPartBody>
    </w:docPart>
    <w:docPart>
      <w:docPartPr>
        <w:name w:val="DAE77B4A34874829AFB89F362ACC275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01AC607-B423-4332-942C-16B515247893}"/>
      </w:docPartPr>
      <w:docPartBody>
        <w:p w:rsidR="00997EC0" w:rsidRDefault="00665C44" w:rsidP="00665C44">
          <w:pPr>
            <w:pStyle w:val="DAE77B4A34874829AFB89F362ACC2757"/>
          </w:pPr>
          <w:r>
            <w:rPr>
              <w:rStyle w:val="Textedelespacerserv"/>
            </w:rPr>
            <w:t xml:space="preserve">    </w:t>
          </w:r>
        </w:p>
      </w:docPartBody>
    </w:docPart>
    <w:docPart>
      <w:docPartPr>
        <w:name w:val="211797DDF06B48D08B757E4C1D5D922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C9C0734-BF28-43C1-A38C-071B6892881F}"/>
      </w:docPartPr>
      <w:docPartBody>
        <w:p w:rsidR="00997EC0" w:rsidRDefault="00665C44" w:rsidP="00665C44">
          <w:pPr>
            <w:pStyle w:val="211797DDF06B48D08B757E4C1D5D9221"/>
          </w:pPr>
          <w:r>
            <w:rPr>
              <w:rStyle w:val="Textedelespacerserv"/>
            </w:rPr>
            <w:t xml:space="preserve">    </w:t>
          </w:r>
        </w:p>
      </w:docPartBody>
    </w:docPart>
    <w:docPart>
      <w:docPartPr>
        <w:name w:val="6D3164142B8C4B1EBC77E328E57C657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9E76FBF-B692-4F63-B885-BF9C12EE7D2D}"/>
      </w:docPartPr>
      <w:docPartBody>
        <w:p w:rsidR="00997EC0" w:rsidRDefault="00665C44" w:rsidP="00665C44">
          <w:pPr>
            <w:pStyle w:val="6D3164142B8C4B1EBC77E328E57C6574"/>
          </w:pPr>
          <w:r>
            <w:rPr>
              <w:rStyle w:val="Textedelespacerserv"/>
            </w:rPr>
            <w:t xml:space="preserve">    </w:t>
          </w:r>
        </w:p>
      </w:docPartBody>
    </w:docPart>
    <w:docPart>
      <w:docPartPr>
        <w:name w:val="DBE6B907FF6048FEA7DCC022BF053E0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561C47F-3AC0-48A2-8972-D4EFA0C25B31}"/>
      </w:docPartPr>
      <w:docPartBody>
        <w:p w:rsidR="00997EC0" w:rsidRDefault="00665C44" w:rsidP="00665C44">
          <w:pPr>
            <w:pStyle w:val="DBE6B907FF6048FEA7DCC022BF053E0C"/>
          </w:pPr>
          <w:r>
            <w:rPr>
              <w:rStyle w:val="Textedelespacerserv"/>
            </w:rPr>
            <w:t xml:space="preserve">    </w:t>
          </w:r>
        </w:p>
      </w:docPartBody>
    </w:docPart>
    <w:docPart>
      <w:docPartPr>
        <w:name w:val="C84B9FA56374430780A9DBD5E00DC20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1A707A1-D183-473E-A5F6-CF9311D8B2F8}"/>
      </w:docPartPr>
      <w:docPartBody>
        <w:p w:rsidR="00997EC0" w:rsidRDefault="00665C44" w:rsidP="00665C44">
          <w:pPr>
            <w:pStyle w:val="C84B9FA56374430780A9DBD5E00DC207"/>
          </w:pPr>
          <w:r>
            <w:rPr>
              <w:rStyle w:val="Textedelespacerserv"/>
            </w:rPr>
            <w:t xml:space="preserve">    </w:t>
          </w:r>
        </w:p>
      </w:docPartBody>
    </w:docPart>
    <w:docPart>
      <w:docPartPr>
        <w:name w:val="C4CF8561D748459AB72747A5B23B05A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5C0680D-1C84-4457-AC3A-751A8CB71DF0}"/>
      </w:docPartPr>
      <w:docPartBody>
        <w:p w:rsidR="00997EC0" w:rsidRDefault="00665C44" w:rsidP="00665C44">
          <w:pPr>
            <w:pStyle w:val="C4CF8561D748459AB72747A5B23B05A5"/>
          </w:pPr>
          <w:r>
            <w:rPr>
              <w:rStyle w:val="Textedelespacerserv"/>
            </w:rPr>
            <w:t xml:space="preserve">    </w:t>
          </w:r>
        </w:p>
      </w:docPartBody>
    </w:docPart>
    <w:docPart>
      <w:docPartPr>
        <w:name w:val="AC987D604895491DB8645123DE226AA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9A923AA-CFFF-448A-9165-E3022B0F100C}"/>
      </w:docPartPr>
      <w:docPartBody>
        <w:p w:rsidR="00997EC0" w:rsidRDefault="00665C44" w:rsidP="00665C44">
          <w:pPr>
            <w:pStyle w:val="AC987D604895491DB8645123DE226AAE"/>
          </w:pPr>
          <w:r>
            <w:rPr>
              <w:rStyle w:val="Textedelespacerserv"/>
            </w:rPr>
            <w:t xml:space="preserve">    </w:t>
          </w:r>
        </w:p>
      </w:docPartBody>
    </w:docPart>
    <w:docPart>
      <w:docPartPr>
        <w:name w:val="89F7E27F78E04146BEAD4AF79070EA8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B1DFE88-1D09-454D-9E98-90D3E66EFBBC}"/>
      </w:docPartPr>
      <w:docPartBody>
        <w:p w:rsidR="00997EC0" w:rsidRDefault="00665C44" w:rsidP="00665C44">
          <w:pPr>
            <w:pStyle w:val="89F7E27F78E04146BEAD4AF79070EA8C"/>
          </w:pPr>
          <w:r>
            <w:rPr>
              <w:rStyle w:val="Textedelespacerserv"/>
            </w:rPr>
            <w:t xml:space="preserve">    </w:t>
          </w:r>
        </w:p>
      </w:docPartBody>
    </w:docPart>
    <w:docPart>
      <w:docPartPr>
        <w:name w:val="05655BFAADF24B39A33D7088DA73A6E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78E3223-52D5-43A9-A948-CB03936BCE86}"/>
      </w:docPartPr>
      <w:docPartBody>
        <w:p w:rsidR="00997EC0" w:rsidRDefault="00665C44" w:rsidP="00665C44">
          <w:pPr>
            <w:pStyle w:val="05655BFAADF24B39A33D7088DA73A6E5"/>
          </w:pPr>
          <w:r>
            <w:rPr>
              <w:rStyle w:val="Textedelespacerserv"/>
            </w:rPr>
            <w:t xml:space="preserve">    </w:t>
          </w:r>
        </w:p>
      </w:docPartBody>
    </w:docPart>
    <w:docPart>
      <w:docPartPr>
        <w:name w:val="85136CEB716F4C55887B87C015C0249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1912C78-33B7-4B69-8033-45CFD9F993B7}"/>
      </w:docPartPr>
      <w:docPartBody>
        <w:p w:rsidR="00997EC0" w:rsidRDefault="00665C44" w:rsidP="00665C44">
          <w:pPr>
            <w:pStyle w:val="85136CEB716F4C55887B87C015C0249B"/>
          </w:pPr>
          <w:r>
            <w:rPr>
              <w:rStyle w:val="Textedelespacerserv"/>
            </w:rPr>
            <w:t xml:space="preserve">    </w:t>
          </w:r>
        </w:p>
      </w:docPartBody>
    </w:docPart>
    <w:docPart>
      <w:docPartPr>
        <w:name w:val="35C5381A3C624739B46F3EB82D438B5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B21F600-32D4-4A8D-B718-227B59A368C5}"/>
      </w:docPartPr>
      <w:docPartBody>
        <w:p w:rsidR="00997EC0" w:rsidRDefault="00665C44" w:rsidP="00665C44">
          <w:pPr>
            <w:pStyle w:val="35C5381A3C624739B46F3EB82D438B5A"/>
          </w:pPr>
          <w:r w:rsidRPr="002D0799">
            <w:rPr>
              <w:color w:val="808080" w:themeColor="background1" w:themeShade="80"/>
            </w:rPr>
            <w:t xml:space="preserve">    </w:t>
          </w:r>
        </w:p>
      </w:docPartBody>
    </w:docPart>
    <w:docPart>
      <w:docPartPr>
        <w:name w:val="3E86360EAC3A4E91B4D93CB0C0893BE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FADAE9A-135F-474B-9B95-92641DDBA3DF}"/>
      </w:docPartPr>
      <w:docPartBody>
        <w:p w:rsidR="00997EC0" w:rsidRDefault="00665C44" w:rsidP="00665C44">
          <w:pPr>
            <w:pStyle w:val="3E86360EAC3A4E91B4D93CB0C0893BE3"/>
          </w:pPr>
          <w:r w:rsidRPr="002D0799">
            <w:rPr>
              <w:caps/>
            </w:rPr>
            <w:t xml:space="preserve">    </w:t>
          </w:r>
        </w:p>
      </w:docPartBody>
    </w:docPart>
    <w:docPart>
      <w:docPartPr>
        <w:name w:val="4ADDE3A201A349FB852B2DD8C3FFACD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8375C15-C8C0-467B-AB8A-DDD71C526842}"/>
      </w:docPartPr>
      <w:docPartBody>
        <w:p w:rsidR="00997EC0" w:rsidRDefault="00665C44" w:rsidP="00665C44">
          <w:pPr>
            <w:pStyle w:val="4ADDE3A201A349FB852B2DD8C3FFACD8"/>
          </w:pPr>
          <w:r w:rsidRPr="002D0799">
            <w:rPr>
              <w:caps/>
            </w:rPr>
            <w:t xml:space="preserve">    </w:t>
          </w:r>
        </w:p>
      </w:docPartBody>
    </w:docPart>
    <w:docPart>
      <w:docPartPr>
        <w:name w:val="3572553F0794409792E7E9B6F91C4B4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F8FE580-652D-41AE-89DE-02A5B4AF2012}"/>
      </w:docPartPr>
      <w:docPartBody>
        <w:p w:rsidR="00997EC0" w:rsidRDefault="00665C44" w:rsidP="00665C44">
          <w:pPr>
            <w:pStyle w:val="3572553F0794409792E7E9B6F91C4B4F"/>
          </w:pPr>
          <w:r w:rsidRPr="002D0799">
            <w:rPr>
              <w:caps/>
            </w:rPr>
            <w:t xml:space="preserve">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lze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C44"/>
    <w:rsid w:val="000D0C13"/>
    <w:rsid w:val="000D115C"/>
    <w:rsid w:val="00420235"/>
    <w:rsid w:val="00665C44"/>
    <w:rsid w:val="00997EC0"/>
    <w:rsid w:val="009A6B7E"/>
    <w:rsid w:val="00A41144"/>
    <w:rsid w:val="00A8105F"/>
    <w:rsid w:val="00AC4B67"/>
    <w:rsid w:val="00B55D2E"/>
    <w:rsid w:val="00F83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CH" w:eastAsia="fr-CH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665C44"/>
    <w:rPr>
      <w:color w:val="808080"/>
    </w:rPr>
  </w:style>
  <w:style w:type="paragraph" w:customStyle="1" w:styleId="73AC589CCA50476E99D796EF22C675E5">
    <w:name w:val="73AC589CCA50476E99D796EF22C675E5"/>
    <w:rsid w:val="00665C44"/>
  </w:style>
  <w:style w:type="paragraph" w:customStyle="1" w:styleId="D95FAC2C0A3A408D8621EA7E78F40C9E">
    <w:name w:val="D95FAC2C0A3A408D8621EA7E78F40C9E"/>
    <w:rsid w:val="00665C44"/>
  </w:style>
  <w:style w:type="paragraph" w:customStyle="1" w:styleId="0B21192A09CF4C50AA2E64B6AE1EB934">
    <w:name w:val="0B21192A09CF4C50AA2E64B6AE1EB934"/>
    <w:rsid w:val="00665C44"/>
  </w:style>
  <w:style w:type="paragraph" w:customStyle="1" w:styleId="48683E883D1D4C589FE8C07B55091712">
    <w:name w:val="48683E883D1D4C589FE8C07B55091712"/>
    <w:rsid w:val="00665C44"/>
  </w:style>
  <w:style w:type="paragraph" w:customStyle="1" w:styleId="D3BD0CE88C0B414B9A38007CA45B49CF">
    <w:name w:val="D3BD0CE88C0B414B9A38007CA45B49CF"/>
    <w:rsid w:val="00665C44"/>
  </w:style>
  <w:style w:type="paragraph" w:customStyle="1" w:styleId="E2B73F00ECC04E0188486A47D7DF0DEA">
    <w:name w:val="E2B73F00ECC04E0188486A47D7DF0DEA"/>
    <w:rsid w:val="00665C44"/>
  </w:style>
  <w:style w:type="paragraph" w:customStyle="1" w:styleId="A5035AB070404DD8B837616355D3C6A2">
    <w:name w:val="A5035AB070404DD8B837616355D3C6A2"/>
    <w:rsid w:val="00665C44"/>
  </w:style>
  <w:style w:type="paragraph" w:customStyle="1" w:styleId="082610B296994526814838C0D4226199">
    <w:name w:val="082610B296994526814838C0D4226199"/>
    <w:rsid w:val="00665C44"/>
  </w:style>
  <w:style w:type="paragraph" w:customStyle="1" w:styleId="88F933EDED9A4F2C889A9ACD749BB11F">
    <w:name w:val="88F933EDED9A4F2C889A9ACD749BB11F"/>
    <w:rsid w:val="00665C44"/>
  </w:style>
  <w:style w:type="paragraph" w:customStyle="1" w:styleId="730420B9C10C42A4B4BBE3B253704BCE">
    <w:name w:val="730420B9C10C42A4B4BBE3B253704BCE"/>
    <w:rsid w:val="00665C44"/>
  </w:style>
  <w:style w:type="paragraph" w:customStyle="1" w:styleId="914646722CF74050AF73BEB551E9632D">
    <w:name w:val="914646722CF74050AF73BEB551E9632D"/>
    <w:rsid w:val="00665C44"/>
  </w:style>
  <w:style w:type="paragraph" w:customStyle="1" w:styleId="F2BE3A4CCE07429B8A7AFE3F6688DF02">
    <w:name w:val="F2BE3A4CCE07429B8A7AFE3F6688DF02"/>
    <w:rsid w:val="00665C44"/>
  </w:style>
  <w:style w:type="paragraph" w:customStyle="1" w:styleId="486CF7A79CCD423CB9F10BC879EA9C84">
    <w:name w:val="486CF7A79CCD423CB9F10BC879EA9C84"/>
    <w:rsid w:val="00665C44"/>
  </w:style>
  <w:style w:type="paragraph" w:customStyle="1" w:styleId="3254A3DF83C64E6C8D30D7AD7D6C6F20">
    <w:name w:val="3254A3DF83C64E6C8D30D7AD7D6C6F20"/>
    <w:rsid w:val="00665C44"/>
  </w:style>
  <w:style w:type="paragraph" w:customStyle="1" w:styleId="2C5B67FC6F0844EBA887F35CCE7B570D">
    <w:name w:val="2C5B67FC6F0844EBA887F35CCE7B570D"/>
    <w:rsid w:val="00665C44"/>
  </w:style>
  <w:style w:type="paragraph" w:customStyle="1" w:styleId="EEB0C6B488614494B5A59D182D111C25">
    <w:name w:val="EEB0C6B488614494B5A59D182D111C25"/>
    <w:rsid w:val="00665C44"/>
  </w:style>
  <w:style w:type="paragraph" w:customStyle="1" w:styleId="EDD2BCEBC624416B80EFB80868D74066">
    <w:name w:val="EDD2BCEBC624416B80EFB80868D74066"/>
    <w:rsid w:val="00665C44"/>
  </w:style>
  <w:style w:type="paragraph" w:customStyle="1" w:styleId="B96913ACD828486ABC457D124762C896">
    <w:name w:val="B96913ACD828486ABC457D124762C896"/>
    <w:rsid w:val="00665C44"/>
  </w:style>
  <w:style w:type="paragraph" w:customStyle="1" w:styleId="493A7AF76C434C44AD8319CF1F1961A5">
    <w:name w:val="493A7AF76C434C44AD8319CF1F1961A5"/>
    <w:rsid w:val="00665C44"/>
  </w:style>
  <w:style w:type="paragraph" w:customStyle="1" w:styleId="A9517A7ED19D4809977AEA184063C7D2">
    <w:name w:val="A9517A7ED19D4809977AEA184063C7D2"/>
    <w:rsid w:val="00665C44"/>
  </w:style>
  <w:style w:type="paragraph" w:customStyle="1" w:styleId="EE38D7AA211642549BE1E920754A33CD">
    <w:name w:val="EE38D7AA211642549BE1E920754A33CD"/>
    <w:rsid w:val="00665C44"/>
  </w:style>
  <w:style w:type="paragraph" w:customStyle="1" w:styleId="85D238B58F37412188F2DC42E04324A6">
    <w:name w:val="85D238B58F37412188F2DC42E04324A6"/>
    <w:rsid w:val="00665C44"/>
  </w:style>
  <w:style w:type="paragraph" w:customStyle="1" w:styleId="CBB254D156A6464C9221CDE65A99F16D">
    <w:name w:val="CBB254D156A6464C9221CDE65A99F16D"/>
    <w:rsid w:val="00665C44"/>
  </w:style>
  <w:style w:type="paragraph" w:customStyle="1" w:styleId="86BC58322F804BA292C76557FC48F189">
    <w:name w:val="86BC58322F804BA292C76557FC48F189"/>
    <w:rsid w:val="00665C44"/>
  </w:style>
  <w:style w:type="paragraph" w:customStyle="1" w:styleId="1F6242DF002F41F2BF3A29789C280AFB">
    <w:name w:val="1F6242DF002F41F2BF3A29789C280AFB"/>
    <w:rsid w:val="00665C44"/>
  </w:style>
  <w:style w:type="paragraph" w:customStyle="1" w:styleId="4587023DCF5D4EAD97BA9E679CACA42E">
    <w:name w:val="4587023DCF5D4EAD97BA9E679CACA42E"/>
    <w:rsid w:val="00665C44"/>
  </w:style>
  <w:style w:type="paragraph" w:customStyle="1" w:styleId="0F046E1A13B04DEC838BB7B42F9ED556">
    <w:name w:val="0F046E1A13B04DEC838BB7B42F9ED556"/>
    <w:rsid w:val="00665C44"/>
  </w:style>
  <w:style w:type="paragraph" w:customStyle="1" w:styleId="F34BACA196104BACBABDFDB94DB3D5B6">
    <w:name w:val="F34BACA196104BACBABDFDB94DB3D5B6"/>
    <w:rsid w:val="00665C44"/>
  </w:style>
  <w:style w:type="paragraph" w:customStyle="1" w:styleId="86D5F095AFB3475486CC40511264898C">
    <w:name w:val="86D5F095AFB3475486CC40511264898C"/>
    <w:rsid w:val="00665C44"/>
  </w:style>
  <w:style w:type="paragraph" w:customStyle="1" w:styleId="D92E154396964D50847D78A65CA8B3CF">
    <w:name w:val="D92E154396964D50847D78A65CA8B3CF"/>
    <w:rsid w:val="00665C44"/>
  </w:style>
  <w:style w:type="paragraph" w:customStyle="1" w:styleId="F56D88B6B3C1431CA05E7963ECB4FEA4">
    <w:name w:val="F56D88B6B3C1431CA05E7963ECB4FEA4"/>
    <w:rsid w:val="00665C44"/>
  </w:style>
  <w:style w:type="paragraph" w:customStyle="1" w:styleId="DAE77B4A34874829AFB89F362ACC2757">
    <w:name w:val="DAE77B4A34874829AFB89F362ACC2757"/>
    <w:rsid w:val="00665C44"/>
  </w:style>
  <w:style w:type="paragraph" w:customStyle="1" w:styleId="211797DDF06B48D08B757E4C1D5D9221">
    <w:name w:val="211797DDF06B48D08B757E4C1D5D9221"/>
    <w:rsid w:val="00665C44"/>
  </w:style>
  <w:style w:type="paragraph" w:customStyle="1" w:styleId="6D3164142B8C4B1EBC77E328E57C6574">
    <w:name w:val="6D3164142B8C4B1EBC77E328E57C6574"/>
    <w:rsid w:val="00665C44"/>
  </w:style>
  <w:style w:type="paragraph" w:customStyle="1" w:styleId="DBE6B907FF6048FEA7DCC022BF053E0C">
    <w:name w:val="DBE6B907FF6048FEA7DCC022BF053E0C"/>
    <w:rsid w:val="00665C44"/>
  </w:style>
  <w:style w:type="paragraph" w:customStyle="1" w:styleId="C84B9FA56374430780A9DBD5E00DC207">
    <w:name w:val="C84B9FA56374430780A9DBD5E00DC207"/>
    <w:rsid w:val="00665C44"/>
  </w:style>
  <w:style w:type="paragraph" w:customStyle="1" w:styleId="C4CF8561D748459AB72747A5B23B05A5">
    <w:name w:val="C4CF8561D748459AB72747A5B23B05A5"/>
    <w:rsid w:val="00665C44"/>
  </w:style>
  <w:style w:type="paragraph" w:customStyle="1" w:styleId="AC987D604895491DB8645123DE226AAE">
    <w:name w:val="AC987D604895491DB8645123DE226AAE"/>
    <w:rsid w:val="00665C44"/>
  </w:style>
  <w:style w:type="paragraph" w:customStyle="1" w:styleId="89F7E27F78E04146BEAD4AF79070EA8C">
    <w:name w:val="89F7E27F78E04146BEAD4AF79070EA8C"/>
    <w:rsid w:val="00665C44"/>
  </w:style>
  <w:style w:type="paragraph" w:customStyle="1" w:styleId="05655BFAADF24B39A33D7088DA73A6E5">
    <w:name w:val="05655BFAADF24B39A33D7088DA73A6E5"/>
    <w:rsid w:val="00665C44"/>
  </w:style>
  <w:style w:type="paragraph" w:customStyle="1" w:styleId="85136CEB716F4C55887B87C015C0249B">
    <w:name w:val="85136CEB716F4C55887B87C015C0249B"/>
    <w:rsid w:val="00665C44"/>
  </w:style>
  <w:style w:type="paragraph" w:customStyle="1" w:styleId="35C5381A3C624739B46F3EB82D438B5A">
    <w:name w:val="35C5381A3C624739B46F3EB82D438B5A"/>
    <w:rsid w:val="00665C44"/>
  </w:style>
  <w:style w:type="paragraph" w:customStyle="1" w:styleId="3E86360EAC3A4E91B4D93CB0C0893BE3">
    <w:name w:val="3E86360EAC3A4E91B4D93CB0C0893BE3"/>
    <w:rsid w:val="00665C44"/>
  </w:style>
  <w:style w:type="paragraph" w:customStyle="1" w:styleId="4ADDE3A201A349FB852B2DD8C3FFACD8">
    <w:name w:val="4ADDE3A201A349FB852B2DD8C3FFACD8"/>
    <w:rsid w:val="00665C44"/>
  </w:style>
  <w:style w:type="paragraph" w:customStyle="1" w:styleId="3572553F0794409792E7E9B6F91C4B4F">
    <w:name w:val="3572553F0794409792E7E9B6F91C4B4F"/>
    <w:rsid w:val="00665C4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AC10FA3FC50B448BDFD7D401E65B0D" ma:contentTypeVersion="3" ma:contentTypeDescription="Crée un document." ma:contentTypeScope="" ma:versionID="ca0ccbcd2c3d574ed2b7d02090e02e3f">
  <xsd:schema xmlns:xsd="http://www.w3.org/2001/XMLSchema" xmlns:xs="http://www.w3.org/2001/XMLSchema" xmlns:p="http://schemas.microsoft.com/office/2006/metadata/properties" xmlns:ns2="9a316c6f-a5c0-46d9-8ff1-5654a16bcedb" targetNamespace="http://schemas.microsoft.com/office/2006/metadata/properties" ma:root="true" ma:fieldsID="ae640f35d21012044cffe762b717da03" ns2:_="">
    <xsd:import namespace="9a316c6f-a5c0-46d9-8ff1-5654a16bce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316c6f-a5c0-46d9-8ff1-5654a16bce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33F5DA-8A5D-433F-B7A6-5C421B87EFC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7B03464-6440-493B-9AE9-3D71D9D98DA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A348D08-ED08-4C5B-A891-EFC3C5853F32}"/>
</file>

<file path=customXml/itemProps4.xml><?xml version="1.0" encoding="utf-8"?>
<ds:datastoreItem xmlns:ds="http://schemas.openxmlformats.org/officeDocument/2006/customXml" ds:itemID="{F7C01322-2BD7-4BBB-82D1-5A6618C91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Modèle de document Word A4</Template>
  <TotalTime>16</TotalTime>
  <Pages>13</Pages>
  <Words>2125</Words>
  <Characters>11690</Characters>
  <Application>Microsoft Office Word</Application>
  <DocSecurity>0</DocSecurity>
  <Lines>97</Lines>
  <Paragraphs>27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Modèle de document Word A4</vt:lpstr>
    </vt:vector>
  </TitlesOfParts>
  <Company>ETAT DE GENEVE</Company>
  <LinksUpToDate>false</LinksUpToDate>
  <CharactersWithSpaces>13788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Modèle de document Word A4</dc:title>
  <dc:creator>CLERC Alexandre</dc:creator>
  <cp:lastModifiedBy>Fasolato Delphine</cp:lastModifiedBy>
  <cp:revision>4</cp:revision>
  <cp:lastPrinted>2025-04-10T07:51:00Z</cp:lastPrinted>
  <dcterms:created xsi:type="dcterms:W3CDTF">2026-07-08T16:18:00Z</dcterms:created>
  <dcterms:modified xsi:type="dcterms:W3CDTF">2026-07-08T16:36:00Z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0x01010045AC10FA3FC50B448BDFD7D401E65B0D</vt:lpwstr>
  </property>
  <property fmtid="{D5CDD505-2E9C-101B-9397-08002B2CF9AE}" pid="3" name="_ExtendedDescription">
    <vt:lpwstr/>
  </property>
</Properties>
</file>