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73BA" w14:textId="77777777" w:rsidR="002A4206" w:rsidRDefault="002A4206" w:rsidP="002A4206">
      <w:pPr>
        <w:pStyle w:val="Sur-TitreHESAV0"/>
      </w:pPr>
      <w:bookmarkStart w:id="0" w:name="_Toc148363909"/>
    </w:p>
    <w:p w14:paraId="04C646C8" w14:textId="77777777" w:rsidR="002A4206" w:rsidRDefault="002A4206" w:rsidP="002A4206">
      <w:pPr>
        <w:pStyle w:val="Sur-TitreHESAV0"/>
      </w:pPr>
    </w:p>
    <w:p w14:paraId="28DA4E85" w14:textId="77777777" w:rsidR="002A4206" w:rsidRDefault="002A4206" w:rsidP="002A4206">
      <w:pPr>
        <w:pStyle w:val="Sur-TitreHESAV0"/>
      </w:pPr>
    </w:p>
    <w:p w14:paraId="40EB8145" w14:textId="77777777" w:rsidR="002A4206" w:rsidRDefault="002A4206" w:rsidP="002A4206">
      <w:pPr>
        <w:pStyle w:val="Sur-TitreHESAV0"/>
      </w:pPr>
    </w:p>
    <w:p w14:paraId="787FBEDB" w14:textId="77777777" w:rsidR="002A4206" w:rsidRDefault="002A4206" w:rsidP="002A4206">
      <w:pPr>
        <w:pStyle w:val="Sur-TitreHESAV0"/>
      </w:pPr>
    </w:p>
    <w:p w14:paraId="768F3857" w14:textId="77777777" w:rsidR="002A4206" w:rsidRDefault="002A4206" w:rsidP="002A4206">
      <w:pPr>
        <w:pStyle w:val="Sur-TitreHESAV0"/>
      </w:pPr>
    </w:p>
    <w:p w14:paraId="67A8E339" w14:textId="77777777" w:rsidR="002A4206" w:rsidRDefault="002A4206" w:rsidP="002A4206">
      <w:pPr>
        <w:pStyle w:val="Sur-TitreHESAV0"/>
      </w:pPr>
    </w:p>
    <w:p w14:paraId="122C364A" w14:textId="77777777" w:rsidR="002A4206" w:rsidRDefault="002A4206" w:rsidP="002A4206">
      <w:pPr>
        <w:pStyle w:val="Sur-TitreHESAV0"/>
      </w:pPr>
    </w:p>
    <w:p w14:paraId="3A0AA8D0" w14:textId="77777777" w:rsidR="002A4206" w:rsidRDefault="002A4206" w:rsidP="002A4206">
      <w:pPr>
        <w:pStyle w:val="Sur-TitreHESAV0"/>
        <w:rPr>
          <w:lang w:val="fr-CH"/>
        </w:rPr>
      </w:pPr>
    </w:p>
    <w:p w14:paraId="491629EC" w14:textId="77777777" w:rsidR="002A4206" w:rsidRDefault="002A4206" w:rsidP="002A4206">
      <w:pPr>
        <w:pStyle w:val="Sur-TitreHESAV0"/>
        <w:rPr>
          <w:lang w:val="fr-CH"/>
        </w:rPr>
      </w:pPr>
    </w:p>
    <w:p w14:paraId="7BA6CC1C" w14:textId="77777777" w:rsidR="002A4206" w:rsidRDefault="002A4206" w:rsidP="002A4206">
      <w:pPr>
        <w:pStyle w:val="Sur-TitreHESAV0"/>
        <w:rPr>
          <w:lang w:val="fr-CH"/>
        </w:rPr>
      </w:pPr>
    </w:p>
    <w:p w14:paraId="6DD3F98C" w14:textId="77777777" w:rsidR="002A4206" w:rsidRDefault="002A4206" w:rsidP="002A4206">
      <w:pPr>
        <w:pStyle w:val="Sur-TitreHESAV0"/>
        <w:rPr>
          <w:lang w:val="fr-CH"/>
        </w:rPr>
      </w:pPr>
    </w:p>
    <w:p w14:paraId="02DE8849" w14:textId="77777777" w:rsidR="002A4206" w:rsidRDefault="002A4206" w:rsidP="002A4206">
      <w:pPr>
        <w:pStyle w:val="Sur-TitreHESAV0"/>
        <w:rPr>
          <w:lang w:val="fr-CH"/>
        </w:rPr>
      </w:pPr>
    </w:p>
    <w:p w14:paraId="777B0E8D" w14:textId="77777777" w:rsidR="002A4206" w:rsidRDefault="002A4206" w:rsidP="002A4206">
      <w:pPr>
        <w:pStyle w:val="Sur-TitreHESAV0"/>
        <w:rPr>
          <w:lang w:val="fr-CH"/>
        </w:rPr>
      </w:pPr>
    </w:p>
    <w:p w14:paraId="20159C86" w14:textId="77777777" w:rsidR="002A4206" w:rsidRDefault="002A4206" w:rsidP="002A4206">
      <w:pPr>
        <w:pStyle w:val="Sur-TitreHESAV0"/>
        <w:rPr>
          <w:lang w:val="fr-CH"/>
        </w:rPr>
      </w:pPr>
    </w:p>
    <w:p w14:paraId="55FA0258" w14:textId="46EA2837" w:rsidR="002A4206" w:rsidRDefault="002A4206" w:rsidP="002A4206">
      <w:pPr>
        <w:pStyle w:val="Sur-TitreHESAV0"/>
        <w:rPr>
          <w:lang w:val="fr-CH"/>
        </w:rPr>
      </w:pPr>
      <w:r w:rsidRPr="002A4206">
        <w:rPr>
          <w:lang w:val="fr-CH"/>
        </w:rPr>
        <w:t>Filière Ergothérapie</w:t>
      </w:r>
    </w:p>
    <w:p w14:paraId="7777064C" w14:textId="77777777" w:rsidR="002A4206" w:rsidRPr="002A4206" w:rsidRDefault="002A4206" w:rsidP="002A4206">
      <w:pPr>
        <w:pStyle w:val="Sur-TitreHESAV0"/>
        <w:rPr>
          <w:lang w:val="fr-CH"/>
        </w:rPr>
      </w:pPr>
    </w:p>
    <w:p w14:paraId="7A7AB7A7" w14:textId="369119BE" w:rsidR="002A4206" w:rsidRDefault="002A4206" w:rsidP="002A4206">
      <w:pPr>
        <w:pStyle w:val="Titre1HESAV"/>
      </w:pPr>
      <w:r>
        <w:t xml:space="preserve">Formation pratique Niveau </w:t>
      </w:r>
      <w:r w:rsidR="00F46598">
        <w:t>2</w:t>
      </w:r>
      <w:r>
        <w:t xml:space="preserve"> – Fiche d’évaluation</w:t>
      </w:r>
    </w:p>
    <w:p w14:paraId="6160DF91" w14:textId="77777777" w:rsidR="002A4206" w:rsidRDefault="002A4206" w:rsidP="002A4206">
      <w:pPr>
        <w:pStyle w:val="Titre1HESAV"/>
      </w:pPr>
    </w:p>
    <w:p w14:paraId="5F34A530" w14:textId="77777777" w:rsidR="002A4206" w:rsidRDefault="002A4206" w:rsidP="002A4206">
      <w:pPr>
        <w:pStyle w:val="Titre1HESAV"/>
      </w:pPr>
    </w:p>
    <w:p w14:paraId="23C365FE" w14:textId="77777777" w:rsidR="002A4206" w:rsidRDefault="002A4206" w:rsidP="002A4206">
      <w:pPr>
        <w:pStyle w:val="Titre1HESAV"/>
      </w:pPr>
    </w:p>
    <w:p w14:paraId="543EE334" w14:textId="77777777" w:rsidR="002A4206" w:rsidRDefault="002A4206">
      <w:pPr>
        <w:overflowPunct/>
        <w:autoSpaceDE/>
        <w:autoSpaceDN/>
        <w:adjustRightInd/>
        <w:textAlignment w:val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658"/>
      </w:tblGrid>
      <w:tr w:rsidR="002A4206" w:rsidRPr="00525194" w14:paraId="2F591FD9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6629746E" w14:textId="77777777" w:rsidR="002A4206" w:rsidRPr="002D0799" w:rsidRDefault="002A4206" w:rsidP="0012778A">
            <w:pPr>
              <w:jc w:val="right"/>
            </w:pPr>
            <w:proofErr w:type="spellStart"/>
            <w:r w:rsidRPr="002D0799">
              <w:t>Étudiant·e</w:t>
            </w:r>
            <w:proofErr w:type="spellEnd"/>
          </w:p>
        </w:tc>
        <w:sdt>
          <w:sdtPr>
            <w:id w:val="222109058"/>
            <w:placeholder>
              <w:docPart w:val="35C5381A3C624739B46F3EB82D438B5A"/>
            </w:placeholder>
            <w:showingPlcHdr/>
            <w:text/>
          </w:sdtPr>
          <w:sdtEndPr/>
          <w:sdtContent>
            <w:tc>
              <w:tcPr>
                <w:tcW w:w="5658" w:type="dxa"/>
                <w:tcBorders>
                  <w:bottom w:val="single" w:sz="4" w:space="0" w:color="FF6F6C"/>
                </w:tcBorders>
                <w:vAlign w:val="bottom"/>
              </w:tcPr>
              <w:p w14:paraId="5F648BEE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olor w:val="808080" w:themeColor="background1" w:themeShade="80"/>
                  </w:rPr>
                  <w:t xml:space="preserve">    </w:t>
                </w:r>
              </w:p>
            </w:tc>
          </w:sdtContent>
        </w:sdt>
      </w:tr>
      <w:tr w:rsidR="002A4206" w:rsidRPr="00525194" w14:paraId="0A88D15D" w14:textId="77777777" w:rsidTr="006A7044">
        <w:trPr>
          <w:trHeight w:val="510"/>
        </w:trPr>
        <w:tc>
          <w:tcPr>
            <w:tcW w:w="3402" w:type="dxa"/>
            <w:tcBorders>
              <w:bottom w:val="nil"/>
            </w:tcBorders>
            <w:vAlign w:val="bottom"/>
          </w:tcPr>
          <w:p w14:paraId="0927A160" w14:textId="77777777" w:rsidR="002A4206" w:rsidRPr="002D0799" w:rsidRDefault="002A4206" w:rsidP="0012778A">
            <w:pPr>
              <w:jc w:val="right"/>
            </w:pPr>
            <w:r w:rsidRPr="002D0799">
              <w:t>Dates du stage</w:t>
            </w:r>
          </w:p>
        </w:tc>
        <w:sdt>
          <w:sdtPr>
            <w:id w:val="-1121832116"/>
            <w:placeholder>
              <w:docPart w:val="3E86360EAC3A4E91B4D93CB0C0893BE3"/>
            </w:placeholder>
            <w:showingPlcHdr/>
            <w:text/>
          </w:sdtPr>
          <w:sdtEndPr/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506695AC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5F15E59D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3DD48326" w14:textId="77777777" w:rsidR="002A4206" w:rsidRPr="002D0799" w:rsidRDefault="002A4206" w:rsidP="0012778A">
            <w:pPr>
              <w:jc w:val="right"/>
            </w:pPr>
            <w:r w:rsidRPr="002D0799">
              <w:t>Date</w:t>
            </w:r>
            <w:r>
              <w:t xml:space="preserve"> évaluation intermédiaire</w:t>
            </w:r>
          </w:p>
        </w:tc>
        <w:sdt>
          <w:sdtPr>
            <w:id w:val="-17692022"/>
            <w:placeholder>
              <w:docPart w:val="4ADDE3A201A349FB852B2DD8C3FFACD8"/>
            </w:placeholder>
            <w:showingPlcHdr/>
            <w:text/>
          </w:sdtPr>
          <w:sdtEndPr/>
          <w:sdtContent>
            <w:tc>
              <w:tcPr>
                <w:tcW w:w="5658" w:type="dxa"/>
                <w:tcBorders>
                  <w:top w:val="single" w:sz="4" w:space="0" w:color="FF6F6C"/>
                  <w:bottom w:val="single" w:sz="4" w:space="0" w:color="FF6F6C"/>
                </w:tcBorders>
                <w:vAlign w:val="bottom"/>
              </w:tcPr>
              <w:p w14:paraId="1CB822A5" w14:textId="77777777" w:rsidR="002A4206" w:rsidRPr="00525194" w:rsidRDefault="002A4206" w:rsidP="0012778A">
                <w:pPr>
                  <w:ind w:left="108"/>
                </w:pPr>
                <w:r w:rsidRPr="002D0799">
                  <w:rPr>
                    <w:caps/>
                  </w:rPr>
                  <w:t xml:space="preserve">    </w:t>
                </w:r>
              </w:p>
            </w:tc>
          </w:sdtContent>
        </w:sdt>
      </w:tr>
      <w:tr w:rsidR="002A4206" w:rsidRPr="00525194" w14:paraId="47B8FA68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6616916C" w14:textId="77777777" w:rsidR="002A4206" w:rsidRPr="002D0799" w:rsidRDefault="002A4206" w:rsidP="0012778A">
            <w:pPr>
              <w:jc w:val="right"/>
            </w:pPr>
            <w:r w:rsidRPr="002D0799">
              <w:t xml:space="preserve">Date </w:t>
            </w:r>
            <w:r>
              <w:t>évaluation finale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sdt>
            <w:sdtPr>
              <w:id w:val="900485767"/>
              <w:placeholder>
                <w:docPart w:val="3572553F0794409792E7E9B6F91C4B4F"/>
              </w:placeholder>
              <w:showingPlcHdr/>
              <w:text/>
            </w:sdtPr>
            <w:sdtEndPr/>
            <w:sdtContent>
              <w:p w14:paraId="0AD5D0D4" w14:textId="20C41553" w:rsidR="002A4206" w:rsidRPr="00525194" w:rsidRDefault="002A4206" w:rsidP="002A4206">
                <w:r w:rsidRPr="002D0799">
                  <w:rPr>
                    <w:caps/>
                  </w:rPr>
                  <w:t xml:space="preserve">    </w:t>
                </w:r>
              </w:p>
            </w:sdtContent>
          </w:sdt>
        </w:tc>
      </w:tr>
      <w:tr w:rsidR="002A4206" w:rsidRPr="00525194" w14:paraId="388B96EB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109CA610" w14:textId="57B22CFF" w:rsidR="002A4206" w:rsidRPr="002D0799" w:rsidRDefault="002A4206" w:rsidP="002A4206">
            <w:pPr>
              <w:jc w:val="right"/>
            </w:pPr>
            <w:proofErr w:type="spellStart"/>
            <w:r>
              <w:t>Praticien</w:t>
            </w:r>
            <w:r w:rsidRPr="002D0799">
              <w:t>·</w:t>
            </w:r>
            <w:r>
              <w:t>ne</w:t>
            </w:r>
            <w:proofErr w:type="spellEnd"/>
            <w:r>
              <w:t xml:space="preserve"> </w:t>
            </w:r>
            <w:proofErr w:type="spellStart"/>
            <w:r>
              <w:t>formateur</w:t>
            </w:r>
            <w:r w:rsidRPr="002D0799">
              <w:t>·</w:t>
            </w:r>
            <w:r>
              <w:t>trice</w:t>
            </w:r>
            <w:proofErr w:type="spellEnd"/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148B4ACE" w14:textId="77777777" w:rsidR="002A4206" w:rsidRDefault="002A4206" w:rsidP="0012778A">
            <w:pPr>
              <w:ind w:left="108"/>
            </w:pPr>
          </w:p>
          <w:p w14:paraId="649B6557" w14:textId="77777777" w:rsidR="002A4206" w:rsidRDefault="002A4206" w:rsidP="002A4206"/>
        </w:tc>
      </w:tr>
      <w:tr w:rsidR="002A4206" w:rsidRPr="00525194" w14:paraId="03BA1729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200B198" w14:textId="6C31F9E3" w:rsidR="002A4206" w:rsidRDefault="002A4206" w:rsidP="002A4206">
            <w:pPr>
              <w:jc w:val="right"/>
            </w:pPr>
            <w:r>
              <w:t>Nom de l’institution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0FA9E4C5" w14:textId="77777777" w:rsidR="002A4206" w:rsidRDefault="002A4206" w:rsidP="0012778A">
            <w:pPr>
              <w:ind w:left="108"/>
            </w:pPr>
          </w:p>
        </w:tc>
      </w:tr>
      <w:tr w:rsidR="002A4206" w:rsidRPr="00525194" w14:paraId="37318575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592E594D" w14:textId="242C30D3" w:rsidR="002A4206" w:rsidRDefault="002A4206" w:rsidP="002A4206">
            <w:pPr>
              <w:jc w:val="right"/>
            </w:pPr>
            <w:r>
              <w:t>Adresse</w:t>
            </w: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6224C1F3" w14:textId="77777777" w:rsidR="002A4206" w:rsidRDefault="002A4206" w:rsidP="0012778A">
            <w:pPr>
              <w:ind w:left="108"/>
            </w:pPr>
          </w:p>
        </w:tc>
      </w:tr>
      <w:tr w:rsidR="002A4206" w:rsidRPr="00525194" w14:paraId="38BF4406" w14:textId="77777777" w:rsidTr="006A7044">
        <w:trPr>
          <w:trHeight w:val="510"/>
        </w:trPr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EF8DC0C" w14:textId="77777777" w:rsidR="002A4206" w:rsidRDefault="002A4206" w:rsidP="002A4206">
            <w:pPr>
              <w:jc w:val="right"/>
            </w:pPr>
          </w:p>
        </w:tc>
        <w:tc>
          <w:tcPr>
            <w:tcW w:w="5658" w:type="dxa"/>
            <w:tcBorders>
              <w:top w:val="single" w:sz="4" w:space="0" w:color="FF6F6C"/>
              <w:bottom w:val="single" w:sz="4" w:space="0" w:color="FF6F6C"/>
            </w:tcBorders>
            <w:vAlign w:val="bottom"/>
          </w:tcPr>
          <w:p w14:paraId="7C1E7D71" w14:textId="77777777" w:rsidR="002A4206" w:rsidRDefault="002A4206" w:rsidP="0012778A">
            <w:pPr>
              <w:ind w:left="108"/>
            </w:pPr>
          </w:p>
        </w:tc>
      </w:tr>
    </w:tbl>
    <w:p w14:paraId="730B9A30" w14:textId="61708E85" w:rsidR="00FC0FCF" w:rsidRDefault="00FC0FCF">
      <w:pPr>
        <w:overflowPunct/>
        <w:autoSpaceDE/>
        <w:autoSpaceDN/>
        <w:adjustRightInd/>
        <w:textAlignment w:val="auto"/>
      </w:pPr>
    </w:p>
    <w:p w14:paraId="36186B58" w14:textId="77777777" w:rsidR="00FC0FCF" w:rsidRDefault="00FC0FCF">
      <w:pPr>
        <w:overflowPunct/>
        <w:autoSpaceDE/>
        <w:autoSpaceDN/>
        <w:adjustRightInd/>
        <w:textAlignment w:val="auto"/>
      </w:pPr>
      <w:r>
        <w:br w:type="page"/>
      </w:r>
    </w:p>
    <w:p w14:paraId="0769CB64" w14:textId="015B643D" w:rsidR="002A4206" w:rsidRPr="00B36B38" w:rsidRDefault="00FC0FCF" w:rsidP="00FC0FCF">
      <w:pPr>
        <w:pStyle w:val="Titre1HESAV"/>
      </w:pPr>
      <w:r>
        <w:lastRenderedPageBreak/>
        <w:t xml:space="preserve">1 </w:t>
      </w:r>
      <w:r w:rsidR="002A4206" w:rsidRPr="00B36B38">
        <w:t>Rôle d’expert·e</w:t>
      </w:r>
      <w:bookmarkEnd w:id="0"/>
    </w:p>
    <w:p w14:paraId="00AC65E4" w14:textId="5B044D4C" w:rsidR="002A4206" w:rsidRPr="00B36B38" w:rsidRDefault="00FC0FCF" w:rsidP="00FC0FCF">
      <w:pPr>
        <w:pStyle w:val="Titre2HESAV"/>
      </w:pPr>
      <w:r>
        <w:t xml:space="preserve">1.1 </w:t>
      </w:r>
      <w:r w:rsidR="002A4206" w:rsidRPr="00B36B38">
        <w:t>Fondements conceptuels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B66360E" w14:textId="77777777" w:rsidTr="00666D9F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0CD95E5" w14:textId="77777777" w:rsidR="002A4206" w:rsidRDefault="002A4206" w:rsidP="0012778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9FC69A2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36D190A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EE5BBF5" w14:textId="77777777" w:rsidTr="00666D9F">
        <w:trPr>
          <w:trHeight w:val="311"/>
        </w:trPr>
        <w:tc>
          <w:tcPr>
            <w:tcW w:w="1714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B346B02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BBF0348" w14:textId="6309119F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EC44A79" w14:textId="6DF5DA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69EDC1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C7D68C1" w14:textId="27FE54D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228ABC7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3700A5CF" w14:textId="0BDE76F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666D9F" w:rsidRPr="00BE57E8" w14:paraId="5C5478E5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3E6883F7" w14:textId="08D47F57" w:rsidR="00666D9F" w:rsidRPr="00FC0FCF" w:rsidRDefault="00666D9F" w:rsidP="00666D9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666D9F">
              <w:rPr>
                <w:b/>
                <w:bCs/>
              </w:rPr>
              <w:t>Activité 1.</w:t>
            </w:r>
            <w:r w:rsidRPr="00D53CBB">
              <w:t xml:space="preserve">  Identifier le cahier des charges de l’ergothérapeute selon le milieu d’exercice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A9B6C07" w14:textId="38DAE96F" w:rsidR="00666D9F" w:rsidRPr="001107C5" w:rsidRDefault="00666D9F" w:rsidP="00666D9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8C2574" w14:textId="51EA4B75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685B5F8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A2DB56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C54FD4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8944CD6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666D9F" w:rsidRPr="00BE57E8" w14:paraId="5849B0A0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2FAECA26" w14:textId="5512AE52" w:rsidR="00666D9F" w:rsidRPr="00FC0FCF" w:rsidRDefault="00666D9F" w:rsidP="00666D9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666D9F">
              <w:rPr>
                <w:b/>
                <w:bCs/>
              </w:rPr>
              <w:t>Activité 2.</w:t>
            </w:r>
            <w:r w:rsidRPr="00D53CBB">
              <w:t xml:space="preserve">  Mobiliser les approches utilisées en ergothérapie selon le milieu d’exercice (ex : top-down, </w:t>
            </w:r>
            <w:proofErr w:type="spellStart"/>
            <w:r w:rsidRPr="00D53CBB">
              <w:t>bottom</w:t>
            </w:r>
            <w:proofErr w:type="spellEnd"/>
            <w:r w:rsidRPr="00D53CBB">
              <w:t>-up, PCC...)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F8DEF4A" w14:textId="77777777" w:rsidR="00666D9F" w:rsidRPr="001107C5" w:rsidRDefault="00666D9F" w:rsidP="00666D9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21E1C4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5DF0E05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29AC48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C33786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235E2C7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666D9F" w:rsidRPr="00BE57E8" w14:paraId="69EA4732" w14:textId="77777777" w:rsidTr="00666D9F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</w:tcPr>
          <w:p w14:paraId="1E09DD24" w14:textId="11062CCA" w:rsidR="00666D9F" w:rsidRPr="00FC0FCF" w:rsidRDefault="00666D9F" w:rsidP="00666D9F">
            <w:pPr>
              <w:spacing w:line="276" w:lineRule="auto"/>
              <w:jc w:val="both"/>
              <w:rPr>
                <w:rFonts w:cs="Arial"/>
                <w:szCs w:val="22"/>
                <w:lang w:val="fr-CH"/>
              </w:rPr>
            </w:pPr>
            <w:r w:rsidRPr="00666D9F">
              <w:rPr>
                <w:b/>
                <w:bCs/>
              </w:rPr>
              <w:t>Activité 3.</w:t>
            </w:r>
            <w:r w:rsidRPr="00D53CBB">
              <w:t xml:space="preserve">  Mobiliser les modèles théoriques et pratiques utilisés en ergothérapie selon le milieu d’exercice (ex : OTPF, OTIPM, </w:t>
            </w:r>
            <w:proofErr w:type="spellStart"/>
            <w:r w:rsidRPr="00D53CBB">
              <w:t>Bobath</w:t>
            </w:r>
            <w:proofErr w:type="spellEnd"/>
            <w:r w:rsidRPr="00D53CBB">
              <w:t>...)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7580F2" w14:textId="77777777" w:rsidR="00666D9F" w:rsidRPr="001107C5" w:rsidRDefault="00666D9F" w:rsidP="00666D9F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E0C011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A354BA0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A33833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AFFF21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DB5F78" w14:textId="77777777" w:rsidR="00666D9F" w:rsidRPr="00EA16B5" w:rsidRDefault="00666D9F" w:rsidP="00666D9F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5BBA49BD" w14:textId="77777777" w:rsidR="002A4206" w:rsidRDefault="002A4206" w:rsidP="002A4206">
      <w:pPr>
        <w:pStyle w:val="Sansinterligne"/>
        <w:rPr>
          <w:rStyle w:val="Essentielle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19AB74" w14:textId="77777777" w:rsidTr="0012778A">
        <w:tc>
          <w:tcPr>
            <w:tcW w:w="2500" w:type="pct"/>
            <w:tcBorders>
              <w:bottom w:val="nil"/>
            </w:tcBorders>
          </w:tcPr>
          <w:p w14:paraId="14ABCC2D" w14:textId="77777777" w:rsidR="002A4206" w:rsidRPr="00FC0FCF" w:rsidRDefault="002A4206" w:rsidP="0012778A">
            <w:pPr>
              <w:pStyle w:val="Sous-titr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DC49F22" w14:textId="77777777" w:rsidR="002A4206" w:rsidRPr="00FC0FCF" w:rsidRDefault="002A4206" w:rsidP="0012778A">
            <w:pPr>
              <w:pStyle w:val="Sous-titre"/>
              <w:spacing w:before="60" w:after="60"/>
              <w:rPr>
                <w:color w:val="FF6F6C"/>
              </w:rPr>
            </w:pPr>
            <w:r w:rsidRPr="00FC0FCF">
              <w:rPr>
                <w:rFonts w:ascii="Arial" w:eastAsia="Times New Roman" w:hAnsi="Arial" w:cs="Arial"/>
                <w:color w:val="FF6F6C"/>
                <w:sz w:val="22"/>
                <w:szCs w:val="22"/>
                <w:lang w:eastAsia="fr-FR"/>
              </w:rPr>
              <w:t>Commentaires évaluation finale :</w:t>
            </w:r>
          </w:p>
        </w:tc>
      </w:tr>
      <w:tr w:rsidR="002A4206" w14:paraId="69DE5332" w14:textId="77777777" w:rsidTr="0012778A">
        <w:trPr>
          <w:trHeight w:hRule="exact" w:val="1968"/>
        </w:trPr>
        <w:sdt>
          <w:sdtPr>
            <w:id w:val="-141275611"/>
            <w:placeholder>
              <w:docPart w:val="73AC589CCA50476E99D796EF22C675E5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42D33B49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807368555"/>
            <w:placeholder>
              <w:docPart w:val="D95FAC2C0A3A408D8621EA7E78F40C9E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3C963790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112A94BC" w14:textId="77777777" w:rsidR="002A4206" w:rsidRPr="00B47E07" w:rsidRDefault="002A4206" w:rsidP="002A4206">
      <w:pPr>
        <w:pStyle w:val="Sansinterligne"/>
        <w:rPr>
          <w:rStyle w:val="Essentielle"/>
        </w:rPr>
      </w:pPr>
    </w:p>
    <w:p w14:paraId="5B5DA1F0" w14:textId="77777777" w:rsidR="00FC0FCF" w:rsidRDefault="00FC0FCF" w:rsidP="00FC0FCF">
      <w:pPr>
        <w:pStyle w:val="Titre2HESAV"/>
      </w:pPr>
    </w:p>
    <w:p w14:paraId="44DAAE10" w14:textId="04BCD5AB" w:rsidR="00FC0FCF" w:rsidRDefault="00FC0FCF" w:rsidP="00FC0FCF">
      <w:pPr>
        <w:pStyle w:val="Titre2HESAV"/>
      </w:pPr>
      <w:r>
        <w:t xml:space="preserve">1.2 </w:t>
      </w:r>
      <w:r w:rsidR="002A4206" w:rsidRPr="00BE57E8">
        <w:t>Démarche en ergothérapie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E7E0FCD" w14:textId="77777777" w:rsidTr="00F959E4">
        <w:trPr>
          <w:cantSplit/>
          <w:trHeight w:val="311"/>
          <w:tblHeader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278F5F3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580596C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7F35E86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5171CD4F" w14:textId="77777777" w:rsidTr="00F959E4">
        <w:trPr>
          <w:cantSplit/>
          <w:trHeight w:val="311"/>
          <w:tblHeader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530EC24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482CD6C" w14:textId="190505E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5622907" w14:textId="70C08479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1CCCF80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B0656CF" w14:textId="24A70514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D3CFFAB" w14:textId="77777777" w:rsidR="002A4206" w:rsidRPr="00FC0FC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79E49695" w14:textId="367A9221" w:rsidR="002A4206" w:rsidRPr="00FC0FCF" w:rsidRDefault="002A4206" w:rsidP="00FC0FCF">
            <w:pPr>
              <w:jc w:val="center"/>
              <w:rPr>
                <w:rFonts w:cstheme="minorHAnsi"/>
                <w:szCs w:val="22"/>
              </w:rPr>
            </w:pPr>
            <w:r w:rsidRPr="00FC0FCF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3A5A5F2B" w14:textId="77777777" w:rsidTr="00F959E4">
        <w:trPr>
          <w:cantSplit/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DE4138" w14:textId="3FCD02B3" w:rsidR="002A4206" w:rsidRPr="00FC0FCF" w:rsidRDefault="00FC0FCF" w:rsidP="00FC0FC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fr-FR" w:eastAsia="fr-FR"/>
              </w:rPr>
              <w:t xml:space="preserve">Activité 4. </w:t>
            </w:r>
            <w:r w:rsidR="002A4206" w:rsidRPr="00FC0FCF"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lang w:eastAsia="fr-FR"/>
              </w:rPr>
              <w:t xml:space="preserve">Essentielle </w:t>
            </w:r>
            <w:r w:rsidR="002A4206" w:rsidRPr="00FC0FCF">
              <w:rPr>
                <w:rFonts w:ascii="Arial" w:eastAsia="Times New Roman" w:hAnsi="Arial" w:cs="Arial"/>
                <w:b/>
                <w:sz w:val="22"/>
                <w:szCs w:val="22"/>
                <w:lang w:eastAsia="fr-FR"/>
              </w:rPr>
              <w:t xml:space="preserve">- </w:t>
            </w:r>
            <w:r w:rsidR="002A4206" w:rsidRPr="00FC0FCF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Recueillir des informations personnelles relatives à la personne et à son profil occupationnel, notamment ses attentes, ses besoins et les facteurs environnementaux de façon indirecte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78BBF1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4CEC1A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E8DB5F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23496F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690583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9467AE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BBE03CD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801D01C" w14:textId="63ABEB85" w:rsidR="002A4206" w:rsidRPr="005C6CF7" w:rsidRDefault="00FC0FCF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pPr>
            <w:r w:rsidRPr="005C6CF7">
              <w:rPr>
                <w:rFonts w:ascii="Arial" w:eastAsia="Times New Roman" w:hAnsi="Arial" w:cs="Arial"/>
                <w:b/>
                <w:sz w:val="22"/>
                <w:szCs w:val="22"/>
                <w:lang w:eastAsia="fr-FR"/>
              </w:rPr>
              <w:lastRenderedPageBreak/>
              <w:t xml:space="preserve">Activité 5. </w:t>
            </w:r>
            <w:r w:rsidR="002A4206" w:rsidRPr="005C6CF7"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lang w:eastAsia="fr-FR"/>
              </w:rPr>
              <w:t>Essentielle</w:t>
            </w:r>
            <w:r w:rsidR="002A4206" w:rsidRPr="005C6CF7">
              <w:rPr>
                <w:rFonts w:ascii="Arial" w:eastAsia="Times New Roman" w:hAnsi="Arial" w:cs="Arial"/>
                <w:color w:val="FF0000"/>
                <w:sz w:val="22"/>
                <w:szCs w:val="22"/>
                <w:lang w:eastAsia="fr-FR"/>
              </w:rPr>
              <w:t xml:space="preserve"> </w:t>
            </w:r>
            <w:r w:rsidR="002A4206" w:rsidRPr="005C6CF7">
              <w:rPr>
                <w:rFonts w:ascii="Arial" w:eastAsia="Times New Roman" w:hAnsi="Arial" w:cs="Arial"/>
                <w:sz w:val="22"/>
                <w:szCs w:val="22"/>
                <w:lang w:eastAsia="fr-FR"/>
              </w:rPr>
              <w:t>- Recueillir des informations pertinentes relatives à la personne et à son profil occupationnel, notamment ses attentes, ses besoins et les facteurs environnementaux de façon directe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9993B2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6C3DF1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353585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F71D94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DAA3FEF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76368F3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02F00FBD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3A49AEC" w14:textId="33404235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Style w:val="Essentielle"/>
                <w:rFonts w:ascii="Arial" w:hAnsi="Arial" w:cs="Arial"/>
                <w:color w:val="auto"/>
                <w:sz w:val="22"/>
                <w:szCs w:val="22"/>
                <w:lang w:val="fr-FR"/>
              </w:rPr>
              <w:t xml:space="preserve">Activité 6.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2A4206" w:rsidRPr="005C6CF7">
              <w:rPr>
                <w:rStyle w:val="Essentielle"/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-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>Etablir le profil occupationnel d’une personne suivie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D84C91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0FE21AE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05EE33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340322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0D1460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78736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21C9817F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98668E" w14:textId="664AB2A8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7.</w:t>
            </w:r>
            <w:r>
              <w:rPr>
                <w:bCs/>
              </w:rPr>
              <w:t xml:space="preserve"> </w:t>
            </w:r>
            <w:r w:rsidR="00F959E4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F959E4" w:rsidRPr="005C6C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59E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>Choisir et conduire un dispositif d’évaluation des performances occupationnelles de la personne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7A3257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E10279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28B74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0CA231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B72BDC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1A6CB7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43F0A4B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79B6E2" w14:textId="5A9334D2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 xml:space="preserve">Activité 8.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2A4206" w:rsidRPr="005C6CF7">
              <w:rPr>
                <w:rStyle w:val="Essentielle"/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-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>Etablir l’état occupationnel de la personne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69DC7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A3B64F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39D709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9F4F2F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19208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002BDF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7F9CA6D3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7ABD5B" w14:textId="479E552C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9.</w:t>
            </w:r>
            <w:r>
              <w:t xml:space="preserve"> </w:t>
            </w:r>
            <w:r w:rsidR="00F959E4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F959E4" w:rsidRPr="005C6C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59E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 xml:space="preserve">Participer à la construction de la problématique  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CBF2B4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CECB0E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F4BE49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8D37B1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D9E5C0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F3DC43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90671C0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B8E5D0" w14:textId="669335D6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10.</w:t>
            </w:r>
            <w:r>
              <w:t xml:space="preserve"> </w:t>
            </w:r>
            <w:r w:rsidR="00F959E4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>Essentielle</w:t>
            </w:r>
            <w:r w:rsidR="00F959E4" w:rsidRPr="005C6C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59E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>Définir les objectifs de l’intervention en fonction de la problématique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B552B7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D7131F9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A96EAB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B7060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E55E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E2CE0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3CDDDF6C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46CE15" w14:textId="71ECB99F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11.</w:t>
            </w:r>
            <w:r>
              <w:t xml:space="preserve"> 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>Choisir des méthodes d’intervention adéquates en fonction des objectifs de l’intervention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5CD4B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E596F8F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199D3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9B004E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0B973F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5A3180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87F518D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D1027C" w14:textId="5F96E998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12.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 xml:space="preserve"> Mener l’intervention en appliquant les méthodes choisies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B591721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D91CC9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B323605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04F1FF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8AA29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F8B927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719D0F66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7685208" w14:textId="086E1A50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13.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 xml:space="preserve"> Proposer des ajustements de la séance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1FE58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B47594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0FA84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BB85D4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F355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00D8467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CE5CDB6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164ADCC" w14:textId="22C7D942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b/>
                <w:bCs/>
                <w:sz w:val="22"/>
                <w:szCs w:val="22"/>
              </w:rPr>
              <w:t>Activité 14.</w:t>
            </w:r>
            <w:r w:rsidR="00C51B1B" w:rsidRPr="00C51B1B">
              <w:rPr>
                <w:rFonts w:ascii="Arial" w:hAnsi="Arial" w:cs="Arial"/>
                <w:sz w:val="22"/>
                <w:szCs w:val="22"/>
              </w:rPr>
              <w:t xml:space="preserve"> Évaluer les résultats de l’intervention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E6C3AC1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917018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2A2D5B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BEC9083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D70C7AF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AA9531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F959E4" w:rsidRPr="00BE57E8" w14:paraId="1749E3B1" w14:textId="77777777" w:rsidTr="00F959E4">
        <w:trPr>
          <w:cantSplit/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7E5CD25" w14:textId="22391357" w:rsidR="00F959E4" w:rsidRPr="005C6CF7" w:rsidRDefault="00F959E4" w:rsidP="00666D9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59E4">
              <w:rPr>
                <w:rFonts w:ascii="Arial" w:hAnsi="Arial" w:cs="Arial"/>
                <w:b/>
                <w:bCs/>
                <w:sz w:val="22"/>
                <w:szCs w:val="22"/>
              </w:rPr>
              <w:t>Activité 15.</w:t>
            </w:r>
            <w:r w:rsidRPr="00F959E4">
              <w:rPr>
                <w:rFonts w:ascii="Arial" w:hAnsi="Arial" w:cs="Arial"/>
                <w:sz w:val="22"/>
                <w:szCs w:val="22"/>
              </w:rPr>
              <w:t xml:space="preserve">  Ajuster l’intervention en fonction de son évolution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5FBC268" w14:textId="6E3E0986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65DF1F1" w14:textId="5D004726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D175C14" w14:textId="6EB6652D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344793" w14:textId="66547086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4AACA37" w14:textId="506DA436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71C6489" w14:textId="19419C2A" w:rsidR="00F959E4" w:rsidRPr="00EA16B5" w:rsidRDefault="00F959E4" w:rsidP="00F959E4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3499950E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3EE80947" w14:textId="77777777" w:rsidTr="0012778A">
        <w:tc>
          <w:tcPr>
            <w:tcW w:w="2500" w:type="pct"/>
            <w:tcBorders>
              <w:bottom w:val="nil"/>
            </w:tcBorders>
          </w:tcPr>
          <w:p w14:paraId="02F80086" w14:textId="5088B6C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lastRenderedPageBreak/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F38BE43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710028F8" w14:textId="77777777" w:rsidTr="005C6CF7">
        <w:trPr>
          <w:trHeight w:hRule="exact" w:val="3822"/>
        </w:trPr>
        <w:sdt>
          <w:sdtPr>
            <w:rPr>
              <w:rFonts w:ascii="Arial" w:hAnsi="Arial" w:cs="Arial"/>
              <w:sz w:val="22"/>
              <w:szCs w:val="22"/>
            </w:rPr>
            <w:id w:val="193816767"/>
            <w:placeholder>
              <w:docPart w:val="0B21192A09CF4C50AA2E64B6AE1EB934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66B8B9CA" w14:textId="77777777" w:rsidR="002A4206" w:rsidRPr="005C6CF7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82031926"/>
            <w:placeholder>
              <w:docPart w:val="48683E883D1D4C589FE8C07B55091712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57BC61C8" w14:textId="77777777" w:rsidR="002A4206" w:rsidRPr="005C6CF7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5C6CF7">
                  <w:rPr>
                    <w:rFonts w:ascii="Arial" w:hAnsi="Arial" w:cs="Arial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2E30A0D7" w14:textId="77777777" w:rsidR="002A4206" w:rsidRDefault="002A4206" w:rsidP="002A4206">
      <w:pPr>
        <w:pStyle w:val="Sansinterligne"/>
      </w:pPr>
    </w:p>
    <w:p w14:paraId="1A971D91" w14:textId="497309EF" w:rsidR="002A4206" w:rsidRPr="005C6CF7" w:rsidRDefault="005C6CF7" w:rsidP="002A4206">
      <w:pPr>
        <w:pStyle w:val="Titre2"/>
        <w:rPr>
          <w:rFonts w:cs="Arial"/>
          <w:b w:val="0"/>
          <w:i w:val="0"/>
          <w:sz w:val="32"/>
          <w:szCs w:val="32"/>
        </w:rPr>
      </w:pPr>
      <w:r>
        <w:rPr>
          <w:rFonts w:cs="Arial"/>
          <w:b w:val="0"/>
          <w:i w:val="0"/>
          <w:sz w:val="32"/>
          <w:szCs w:val="32"/>
        </w:rPr>
        <w:t xml:space="preserve">1.3 </w:t>
      </w:r>
      <w:r w:rsidR="002A4206" w:rsidRPr="005C6CF7">
        <w:rPr>
          <w:rFonts w:cs="Arial"/>
          <w:b w:val="0"/>
          <w:i w:val="0"/>
          <w:sz w:val="32"/>
          <w:szCs w:val="32"/>
        </w:rPr>
        <w:t>Pratique basée sur des preuves</w:t>
      </w: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7379EE8" w14:textId="77777777" w:rsidTr="00666D9F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25605C4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927EB9F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870E2C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C2D8C31" w14:textId="77777777" w:rsidTr="00666D9F">
        <w:trPr>
          <w:trHeight w:val="311"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BD7D390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5FA337" w14:textId="52D41F79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505448F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 xml:space="preserve">Acquisition </w:t>
            </w:r>
          </w:p>
          <w:p w14:paraId="3623D1AE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proofErr w:type="gramStart"/>
            <w:r w:rsidRPr="005C6CF7">
              <w:rPr>
                <w:rFonts w:cs="Arial"/>
                <w:szCs w:val="22"/>
              </w:rPr>
              <w:t>en</w:t>
            </w:r>
            <w:proofErr w:type="gramEnd"/>
            <w:r w:rsidRPr="005C6CF7">
              <w:rPr>
                <w:rFonts w:cs="Arial"/>
                <w:szCs w:val="22"/>
              </w:rPr>
              <w:t xml:space="preserve">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172FCEB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38CE497" w14:textId="2EC85666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F2A573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464EE82B" w14:textId="56A7610B" w:rsidR="002A4206" w:rsidRPr="005C6CF7" w:rsidRDefault="002A4206" w:rsidP="005C6CF7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Non applicable</w:t>
            </w:r>
          </w:p>
        </w:tc>
      </w:tr>
      <w:tr w:rsidR="002A4206" w:rsidRPr="00BE57E8" w14:paraId="1C3C4902" w14:textId="77777777" w:rsidTr="00666D9F">
        <w:trPr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A681415" w14:textId="7BA5E833" w:rsidR="002A4206" w:rsidRPr="005C6CF7" w:rsidRDefault="005C6CF7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Activité 1</w:t>
            </w:r>
            <w:r w:rsidR="00666D9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Chercher des données probantes en lien avec les situations rencontrées pour aider à la construction du programme d’intervention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5D75320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9CE93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EAC913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4CC752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5877FDD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A410A7E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CF7">
              <w:rPr>
                <w:rFonts w:cs="Arial"/>
                <w:szCs w:val="22"/>
              </w:rPr>
              <w:instrText xml:space="preserve"> FORMCHECKBOX </w:instrText>
            </w:r>
            <w:r w:rsidRPr="005C6CF7">
              <w:rPr>
                <w:rFonts w:cs="Arial"/>
                <w:szCs w:val="22"/>
              </w:rPr>
            </w:r>
            <w:r w:rsidRPr="005C6CF7">
              <w:rPr>
                <w:rFonts w:cs="Arial"/>
                <w:szCs w:val="22"/>
              </w:rPr>
              <w:fldChar w:fldCharType="separate"/>
            </w:r>
            <w:r w:rsidRPr="005C6CF7">
              <w:rPr>
                <w:rFonts w:cs="Arial"/>
                <w:szCs w:val="22"/>
              </w:rPr>
              <w:fldChar w:fldCharType="end"/>
            </w:r>
          </w:p>
        </w:tc>
      </w:tr>
      <w:tr w:rsidR="00666D9F" w:rsidRPr="00BE57E8" w14:paraId="05231215" w14:textId="77777777" w:rsidTr="00666D9F">
        <w:trPr>
          <w:trHeight w:val="60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CB1FFF" w14:textId="298B6A98" w:rsidR="00666D9F" w:rsidRPr="00666D9F" w:rsidRDefault="00666D9F" w:rsidP="00666D9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6D9F">
              <w:rPr>
                <w:rFonts w:ascii="Arial" w:hAnsi="Arial" w:cs="Arial"/>
                <w:b/>
                <w:bCs/>
                <w:sz w:val="22"/>
                <w:szCs w:val="22"/>
              </w:rPr>
              <w:t>Activité 17.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6D9F">
              <w:rPr>
                <w:rFonts w:ascii="Arial" w:hAnsi="Arial" w:cs="Arial"/>
                <w:sz w:val="22"/>
                <w:szCs w:val="22"/>
              </w:rPr>
              <w:t>Considère les données probantes, son expérience ainsi que celle de ses collègues et les attentes des personnes pour fonder son intervention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6974D09" w14:textId="32545EF3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5730C1C" w14:textId="69CB5D3A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9A49711" w14:textId="39C468D1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A443B9F" w14:textId="3EF5DF3C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6B01170" w14:textId="7981DB4F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99C4E2" w14:textId="05C74FBA" w:rsidR="00666D9F" w:rsidRPr="005C6CF7" w:rsidRDefault="00666D9F" w:rsidP="00666D9F">
            <w:pPr>
              <w:jc w:val="center"/>
              <w:rPr>
                <w:rFonts w:cs="Arial"/>
                <w:szCs w:val="22"/>
              </w:rPr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4FC9A545" w14:textId="77777777" w:rsidR="002A4206" w:rsidRDefault="002A4206" w:rsidP="002A4206">
      <w:pPr>
        <w:pStyle w:val="Sansinterligne"/>
      </w:pPr>
    </w:p>
    <w:p w14:paraId="05D63637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DDA0C16" w14:textId="77777777" w:rsidTr="0012778A">
        <w:tc>
          <w:tcPr>
            <w:tcW w:w="2500" w:type="pct"/>
            <w:tcBorders>
              <w:bottom w:val="nil"/>
            </w:tcBorders>
          </w:tcPr>
          <w:p w14:paraId="05EA8FE9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lastRenderedPageBreak/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129F8C67" w14:textId="77777777" w:rsidR="002A4206" w:rsidRPr="005C6CF7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C6CF7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01C841C4" w14:textId="77777777" w:rsidTr="0012778A">
        <w:trPr>
          <w:trHeight w:hRule="exact" w:val="5304"/>
        </w:trPr>
        <w:sdt>
          <w:sdtPr>
            <w:id w:val="335896594"/>
            <w:placeholder>
              <w:docPart w:val="D3BD0CE88C0B414B9A38007CA45B49CF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010E521B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2058540842"/>
            <w:placeholder>
              <w:docPart w:val="E2B73F00ECC04E0188486A47D7DF0DEA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1D708C6F" w14:textId="77777777" w:rsidR="002A4206" w:rsidRDefault="002A4206" w:rsidP="0012778A">
                <w:pPr>
                  <w:pStyle w:val="Sansinterligne"/>
                  <w:jc w:val="left"/>
                </w:pPr>
                <w:r>
                  <w:rPr>
                    <w:rStyle w:val="Textedelespacerserv"/>
                  </w:rPr>
                  <w:t xml:space="preserve">     </w:t>
                </w:r>
              </w:p>
            </w:tc>
          </w:sdtContent>
        </w:sdt>
      </w:tr>
    </w:tbl>
    <w:p w14:paraId="7A8FA719" w14:textId="77777777" w:rsidR="002A4206" w:rsidRPr="00BE57E8" w:rsidRDefault="002A4206" w:rsidP="002A4206">
      <w:r w:rsidRPr="00BE57E8">
        <w:br w:type="page"/>
      </w:r>
    </w:p>
    <w:p w14:paraId="740A56B1" w14:textId="64EBAA4A" w:rsidR="002A4206" w:rsidRDefault="005C6CF7" w:rsidP="005C6CF7">
      <w:pPr>
        <w:pStyle w:val="Titre1HESAV"/>
      </w:pPr>
      <w:bookmarkStart w:id="1" w:name="_Toc148363910"/>
      <w:r>
        <w:lastRenderedPageBreak/>
        <w:t xml:space="preserve">2 </w:t>
      </w:r>
      <w:r w:rsidR="002A4206" w:rsidRPr="00BE57E8">
        <w:t>Rôle de communicateur·rice</w:t>
      </w:r>
      <w:bookmarkEnd w:id="1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35A984C0" w14:textId="77777777" w:rsidTr="008A1309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BACAD20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A82F6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08FEE525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616799B" w14:textId="77777777" w:rsidTr="008A1309">
        <w:trPr>
          <w:trHeight w:val="311"/>
        </w:trPr>
        <w:tc>
          <w:tcPr>
            <w:tcW w:w="1720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3567817" w14:textId="77777777" w:rsidR="002A4206" w:rsidRPr="005C6CF7" w:rsidRDefault="002A4206" w:rsidP="0012778A">
            <w:pPr>
              <w:jc w:val="center"/>
              <w:rPr>
                <w:rFonts w:cs="Arial"/>
                <w:szCs w:val="22"/>
              </w:rPr>
            </w:pPr>
            <w:r w:rsidRPr="005C6CF7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97C1B90" w14:textId="3F259BC2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52FCD8E" w14:textId="20D542E3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5ED9123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69CFB03" w14:textId="3073B709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F568E95" w14:textId="77777777" w:rsidR="002A4206" w:rsidRPr="005C6CF7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09498F98" w14:textId="6241B36D" w:rsidR="002A4206" w:rsidRPr="005C6CF7" w:rsidRDefault="002A4206" w:rsidP="005C6CF7">
            <w:pPr>
              <w:jc w:val="center"/>
              <w:rPr>
                <w:rFonts w:cstheme="minorHAnsi"/>
                <w:szCs w:val="22"/>
              </w:rPr>
            </w:pPr>
            <w:r w:rsidRPr="005C6CF7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6148AB39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74422C7" w14:textId="5DF2FDEB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 w:cs="Arial"/>
                <w:color w:val="auto"/>
                <w:sz w:val="22"/>
              </w:rPr>
              <w:t>ctivité 1</w:t>
            </w:r>
            <w:r w:rsidR="00666D9F">
              <w:rPr>
                <w:rStyle w:val="Essentielle"/>
                <w:rFonts w:ascii="Arial" w:hAnsi="Arial" w:cs="Arial"/>
                <w:color w:val="auto"/>
                <w:sz w:val="22"/>
              </w:rPr>
              <w:t>8</w:t>
            </w:r>
            <w:r w:rsidRPr="008A1309">
              <w:rPr>
                <w:rStyle w:val="Essentielle"/>
                <w:rFonts w:ascii="Arial" w:hAnsi="Arial" w:cs="Arial"/>
                <w:color w:val="auto"/>
                <w:sz w:val="22"/>
              </w:rPr>
              <w:t xml:space="preserve">. </w:t>
            </w:r>
            <w:r w:rsidR="002A4206" w:rsidRPr="005C6CF7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Entrer en communication et en relation avec les personnes et leurs proches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F6DC3F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86C4051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BEC3EB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12DC8EC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81B73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5D81C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684C20D1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DD942E" w14:textId="078DF9CD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Activité 1</w:t>
            </w:r>
            <w:r w:rsidR="00666D9F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A108F6" w:rsidRPr="00A108F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Essentielle -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Collaborer avec les personnes et favoriser leur implication dans le processus d’intervention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8A86D2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3630585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8D7BA59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714CBEA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F92D8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3114336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  <w:tr w:rsidR="002A4206" w:rsidRPr="00BE57E8" w14:paraId="66DD32F4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B93E697" w14:textId="51FEEF90" w:rsidR="002A4206" w:rsidRPr="005C6CF7" w:rsidRDefault="008A1309" w:rsidP="005C6CF7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A4206" w:rsidRPr="005C6CF7">
              <w:rPr>
                <w:rFonts w:ascii="Arial" w:hAnsi="Arial" w:cs="Arial"/>
                <w:sz w:val="22"/>
                <w:szCs w:val="22"/>
              </w:rPr>
              <w:t>Établir une relation professionnelle de confiance avec les personnes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4020195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03529F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6857F06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A66B3D0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0D19F6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EA9E5AE" w14:textId="77777777" w:rsidR="002A4206" w:rsidRPr="00EA16B5" w:rsidRDefault="002A4206" w:rsidP="0012778A">
            <w:pPr>
              <w:jc w:val="center"/>
            </w:pPr>
            <w:r w:rsidRPr="007C7E0E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7E0E">
              <w:instrText xml:space="preserve"> FORMCHECKBOX </w:instrText>
            </w:r>
            <w:r w:rsidRPr="007C7E0E">
              <w:fldChar w:fldCharType="separate"/>
            </w:r>
            <w:r w:rsidRPr="007C7E0E">
              <w:fldChar w:fldCharType="end"/>
            </w:r>
          </w:p>
        </w:tc>
      </w:tr>
    </w:tbl>
    <w:p w14:paraId="4EF8A650" w14:textId="77777777" w:rsidR="002A4206" w:rsidRDefault="002A4206" w:rsidP="002A4206">
      <w:pPr>
        <w:pStyle w:val="Sansinterligne"/>
      </w:pPr>
    </w:p>
    <w:p w14:paraId="34112594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1B6B3DF0" w14:textId="77777777" w:rsidTr="0012778A">
        <w:tc>
          <w:tcPr>
            <w:tcW w:w="2500" w:type="pct"/>
            <w:tcBorders>
              <w:bottom w:val="nil"/>
            </w:tcBorders>
          </w:tcPr>
          <w:p w14:paraId="10DB626E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4B5BCA43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3391445" w14:textId="77777777" w:rsidTr="0012778A">
        <w:trPr>
          <w:trHeight w:hRule="exact" w:val="8068"/>
        </w:trPr>
        <w:sdt>
          <w:sdtPr>
            <w:id w:val="-1065883110"/>
            <w:placeholder>
              <w:docPart w:val="A5035AB070404DD8B837616355D3C6A2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7C33F29B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1189412570"/>
            <w:placeholder>
              <w:docPart w:val="082610B296994526814838C0D4226199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6FEF1D04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3AD23FA5" w14:textId="665A444A" w:rsidR="002A4206" w:rsidRDefault="008A1309" w:rsidP="008A1309">
      <w:pPr>
        <w:pStyle w:val="Titre1HESAV"/>
      </w:pPr>
      <w:bookmarkStart w:id="2" w:name="_Toc148363911"/>
      <w:r>
        <w:lastRenderedPageBreak/>
        <w:t xml:space="preserve">3 </w:t>
      </w:r>
      <w:r w:rsidR="002A4206" w:rsidRPr="00BE57E8">
        <w:t>Rôle de collaborateur·rice</w:t>
      </w:r>
      <w:bookmarkEnd w:id="2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6"/>
        <w:gridCol w:w="1105"/>
        <w:gridCol w:w="1178"/>
        <w:gridCol w:w="1105"/>
        <w:gridCol w:w="1105"/>
        <w:gridCol w:w="1106"/>
        <w:gridCol w:w="1105"/>
      </w:tblGrid>
      <w:tr w:rsidR="002A4206" w:rsidRPr="001107C5" w14:paraId="0946B063" w14:textId="77777777" w:rsidTr="00A108F6">
        <w:trPr>
          <w:trHeight w:val="311"/>
        </w:trPr>
        <w:tc>
          <w:tcPr>
            <w:tcW w:w="1714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2EE06BFE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6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29BBAF3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25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B5FE7A6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6BE98065" w14:textId="77777777" w:rsidTr="00A108F6">
        <w:trPr>
          <w:trHeight w:val="311"/>
        </w:trPr>
        <w:tc>
          <w:tcPr>
            <w:tcW w:w="1714" w:type="pct"/>
            <w:tcBorders>
              <w:top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7E97AB6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DC95BCF" w14:textId="78CE2044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7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361A244" w14:textId="3824A17F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639ADFF8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91A61AE" w14:textId="70545E73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4222DF2" w14:textId="77777777" w:rsidR="002A4206" w:rsidRPr="008A1309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2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nil"/>
            </w:tcBorders>
            <w:shd w:val="clear" w:color="auto" w:fill="FF6F6C"/>
            <w:vAlign w:val="center"/>
          </w:tcPr>
          <w:p w14:paraId="34B3AC65" w14:textId="6FB84F65" w:rsidR="002A4206" w:rsidRPr="008A1309" w:rsidRDefault="002A4206" w:rsidP="008A1309">
            <w:pPr>
              <w:jc w:val="center"/>
              <w:rPr>
                <w:rFonts w:cstheme="minorHAnsi"/>
                <w:szCs w:val="22"/>
              </w:rPr>
            </w:pPr>
            <w:r w:rsidRPr="008A1309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6A6F95DC" w14:textId="77777777" w:rsidTr="00A108F6">
        <w:trPr>
          <w:trHeight w:val="306"/>
        </w:trPr>
        <w:tc>
          <w:tcPr>
            <w:tcW w:w="1714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7EF9D7F" w14:textId="0FC6858D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Collaborer avec l’équipe en ergothérapie (ou l’ergothérapeute référent·e) pour établir les objectifs et les moyens d’intervention</w:t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E7A0640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77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A4E9B7D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00D3C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0F8962E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455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2" w:type="pct"/>
            <w:tcBorders>
              <w:top w:val="nil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4BE0FC3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0DB6B0F" w14:textId="77777777" w:rsidTr="00A108F6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5D519F3" w14:textId="293E3E1B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Activité 2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 xml:space="preserve">.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Identifier l’équipe pluriprofessionnelle présente au sein de l’institution d’accueil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B5150DF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99873CC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9F2B74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52F2E1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3C979A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990BE26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2A4206" w:rsidRPr="00BE57E8" w14:paraId="65850B0D" w14:textId="77777777" w:rsidTr="00A108F6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CA6DB37" w14:textId="01838842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  <w:r w:rsidR="00A108F6" w:rsidRPr="00A108F6">
              <w:rPr>
                <w:rFonts w:ascii="Arial" w:hAnsi="Arial" w:cs="Arial"/>
                <w:sz w:val="22"/>
                <w:szCs w:val="22"/>
              </w:rPr>
              <w:t xml:space="preserve">  Collabore avec les équipes pluriprofessionnelles pour définir des objectifs et des moyens d’intervention coordonnés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34B2BC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8B9A366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4BE565F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5045DF0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4C1D0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CDC2BB1" w14:textId="77777777" w:rsidR="002A4206" w:rsidRPr="00EA16B5" w:rsidRDefault="002A4206" w:rsidP="0012778A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A108F6" w:rsidRPr="00BE57E8" w14:paraId="2EEDA1D2" w14:textId="77777777" w:rsidTr="00A108F6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6728C8F" w14:textId="00D40B40" w:rsidR="00A108F6" w:rsidRDefault="00A108F6" w:rsidP="00A108F6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Activité 24.</w:t>
            </w:r>
            <w:r w:rsidRPr="00A108F6">
              <w:rPr>
                <w:rFonts w:ascii="Arial" w:hAnsi="Arial" w:cs="Arial"/>
                <w:sz w:val="22"/>
                <w:szCs w:val="22"/>
              </w:rPr>
              <w:t xml:space="preserve">  Organiser et s’assurer de la faisabilité des interventions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23874057" w14:textId="712F86FE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6BBFCC9" w14:textId="475AB722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4DD60D1" w14:textId="7E306CBD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BD81BCC" w14:textId="22C88340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AF5433" w14:textId="015FFA02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D3E025D" w14:textId="5A06C457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  <w:tr w:rsidR="00A108F6" w:rsidRPr="00BE57E8" w14:paraId="014B0E16" w14:textId="77777777" w:rsidTr="00A108F6">
        <w:trPr>
          <w:trHeight w:val="306"/>
        </w:trPr>
        <w:tc>
          <w:tcPr>
            <w:tcW w:w="171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447425" w14:textId="355335FC" w:rsidR="00A108F6" w:rsidRDefault="00A108F6" w:rsidP="00A108F6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Activité 25.</w:t>
            </w:r>
            <w:r w:rsidRPr="00A108F6">
              <w:rPr>
                <w:rFonts w:ascii="Arial" w:hAnsi="Arial" w:cs="Arial"/>
                <w:sz w:val="22"/>
                <w:szCs w:val="22"/>
              </w:rPr>
              <w:t xml:space="preserve"> Participer à la coordination des interventions avec les équipes pluriprofessionnelles</w:t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602897AA" w14:textId="259D5D93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7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4F4800" w14:textId="211B8FA5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C89E969" w14:textId="39626C1B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1CC50F0" w14:textId="0FDA265F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649E153" w14:textId="3EFEC6D4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  <w:tc>
          <w:tcPr>
            <w:tcW w:w="54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B561AB3" w14:textId="4F1E9552" w:rsidR="00A108F6" w:rsidRPr="000C100B" w:rsidRDefault="00A108F6" w:rsidP="00A108F6">
            <w:pPr>
              <w:jc w:val="center"/>
            </w:pPr>
            <w:r w:rsidRPr="000C100B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00B">
              <w:instrText xml:space="preserve"> FORMCHECKBOX </w:instrText>
            </w:r>
            <w:r w:rsidRPr="000C100B">
              <w:fldChar w:fldCharType="separate"/>
            </w:r>
            <w:r w:rsidRPr="000C100B">
              <w:fldChar w:fldCharType="end"/>
            </w:r>
          </w:p>
        </w:tc>
      </w:tr>
    </w:tbl>
    <w:p w14:paraId="3C05E530" w14:textId="77777777" w:rsidR="002A4206" w:rsidRDefault="002A4206" w:rsidP="002A4206">
      <w:pPr>
        <w:rPr>
          <w:rFonts w:cstheme="minorHAnsi"/>
        </w:rPr>
      </w:pPr>
    </w:p>
    <w:p w14:paraId="493638C1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0AD62776" w14:textId="77777777" w:rsidTr="0012778A">
        <w:tc>
          <w:tcPr>
            <w:tcW w:w="2500" w:type="pct"/>
            <w:tcBorders>
              <w:bottom w:val="nil"/>
            </w:tcBorders>
          </w:tcPr>
          <w:p w14:paraId="402C278B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78F5DAC1" w14:textId="77777777" w:rsidR="002A4206" w:rsidRPr="008A1309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8A1309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D72BDD0" w14:textId="77777777" w:rsidTr="00A108F6">
        <w:trPr>
          <w:trHeight w:hRule="exact" w:val="4233"/>
        </w:trPr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438293576"/>
            <w:placeholder>
              <w:docPart w:val="88F933EDED9A4F2C889A9ACD749BB11F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54B48B65" w14:textId="77777777" w:rsidR="002A4206" w:rsidRPr="008A1309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hAnsi="Arial" w:cs="Arial"/>
              <w:color w:val="FF6F6C"/>
              <w:sz w:val="22"/>
              <w:szCs w:val="22"/>
            </w:rPr>
            <w:id w:val="-1554616926"/>
            <w:placeholder>
              <w:docPart w:val="730420B9C10C42A4B4BBE3B253704BCE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2D547E01" w14:textId="77777777" w:rsidR="002A4206" w:rsidRPr="008A1309" w:rsidRDefault="002A4206" w:rsidP="0012778A">
                <w:pPr>
                  <w:pStyle w:val="Sansinterligne"/>
                  <w:jc w:val="left"/>
                  <w:rPr>
                    <w:rFonts w:ascii="Arial" w:hAnsi="Arial" w:cs="Arial"/>
                    <w:color w:val="FF6F6C"/>
                    <w:sz w:val="22"/>
                    <w:szCs w:val="22"/>
                  </w:rPr>
                </w:pPr>
                <w:r w:rsidRPr="008A1309">
                  <w:rPr>
                    <w:rFonts w:ascii="Arial" w:hAnsi="Arial" w:cs="Arial"/>
                    <w:color w:val="FF6F6C"/>
                    <w:sz w:val="22"/>
                    <w:szCs w:val="22"/>
                  </w:rPr>
                  <w:t xml:space="preserve">     </w:t>
                </w:r>
              </w:p>
            </w:tc>
          </w:sdtContent>
        </w:sdt>
      </w:tr>
    </w:tbl>
    <w:p w14:paraId="55E8990C" w14:textId="77777777" w:rsidR="002A4206" w:rsidRPr="00BE57E8" w:rsidRDefault="002A4206" w:rsidP="002A4206">
      <w:pPr>
        <w:rPr>
          <w:rFonts w:cstheme="minorHAnsi"/>
        </w:rPr>
      </w:pPr>
      <w:r w:rsidRPr="00BE57E8">
        <w:rPr>
          <w:rFonts w:cstheme="minorHAnsi"/>
        </w:rPr>
        <w:br w:type="page"/>
      </w:r>
    </w:p>
    <w:p w14:paraId="57443BF2" w14:textId="5AFC265B" w:rsidR="002A4206" w:rsidRDefault="008A1309" w:rsidP="008A1309">
      <w:pPr>
        <w:pStyle w:val="Titre1HESAV"/>
      </w:pPr>
      <w:bookmarkStart w:id="3" w:name="_Toc148363912"/>
      <w:r>
        <w:lastRenderedPageBreak/>
        <w:t xml:space="preserve">4 </w:t>
      </w:r>
      <w:r w:rsidR="002A4206" w:rsidRPr="00BE57E8">
        <w:t>Rôle de leader et rôle de professionnel·le</w:t>
      </w:r>
      <w:bookmarkEnd w:id="3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5"/>
        <w:gridCol w:w="1104"/>
        <w:gridCol w:w="1178"/>
        <w:gridCol w:w="1105"/>
        <w:gridCol w:w="1105"/>
        <w:gridCol w:w="1105"/>
        <w:gridCol w:w="1105"/>
      </w:tblGrid>
      <w:tr w:rsidR="002A4206" w:rsidRPr="001107C5" w14:paraId="5D0571E5" w14:textId="77777777" w:rsidTr="008A1309">
        <w:trPr>
          <w:trHeight w:val="311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FBCA3E7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2E8D1D3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65DB3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Évaluation finale</w:t>
            </w:r>
          </w:p>
        </w:tc>
      </w:tr>
      <w:tr w:rsidR="002A4206" w:rsidRPr="001107C5" w14:paraId="583E9086" w14:textId="77777777" w:rsidTr="008A1309">
        <w:trPr>
          <w:trHeight w:val="311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4EF3E2D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4A8B5E30" w14:textId="0DB379A9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7BB1417C" w14:textId="394EF0C8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2A22BD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ADFA1C1" w14:textId="2477FED3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504D5CE0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023609F" w14:textId="2A77BA26" w:rsidR="002A4206" w:rsidRPr="008A1309" w:rsidRDefault="002A4206" w:rsidP="008A1309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t>Non applicable</w:t>
            </w:r>
          </w:p>
        </w:tc>
      </w:tr>
      <w:tr w:rsidR="002A4206" w:rsidRPr="00BE57E8" w14:paraId="4B8CC464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33B3992" w14:textId="559BC0A6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>ctivité 2</w:t>
            </w:r>
            <w:r w:rsidR="00A108F6">
              <w:rPr>
                <w:rStyle w:val="Essentielle"/>
                <w:rFonts w:ascii="Arial" w:hAnsi="Arial"/>
                <w:color w:val="auto"/>
                <w:sz w:val="22"/>
              </w:rPr>
              <w:t>6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 xml:space="preserve">. </w:t>
            </w:r>
            <w:r w:rsidR="002A4206" w:rsidRPr="008A1309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Respecter le règlement interne du service ou de l'institution d’accueil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21C8E86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C948784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91FAED1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8255ED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627424F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B27A90A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1C9930F5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2570F69" w14:textId="0427DDBB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Style w:val="Essentielle"/>
                <w:rFonts w:ascii="Arial" w:hAnsi="Arial" w:cs="Arial"/>
                <w:color w:val="auto"/>
                <w:sz w:val="22"/>
                <w:szCs w:val="22"/>
              </w:rPr>
              <w:t>A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>ctivité 2</w:t>
            </w:r>
            <w:r w:rsidR="00A108F6">
              <w:rPr>
                <w:rStyle w:val="Essentielle"/>
                <w:rFonts w:ascii="Arial" w:hAnsi="Arial"/>
                <w:color w:val="auto"/>
                <w:sz w:val="22"/>
              </w:rPr>
              <w:t>7</w:t>
            </w:r>
            <w:r w:rsidRPr="008A1309">
              <w:rPr>
                <w:rStyle w:val="Essentielle"/>
                <w:rFonts w:ascii="Arial" w:hAnsi="Arial"/>
                <w:color w:val="auto"/>
                <w:sz w:val="22"/>
              </w:rPr>
              <w:t xml:space="preserve">. </w:t>
            </w:r>
            <w:r w:rsidR="002A4206" w:rsidRPr="008A1309">
              <w:rPr>
                <w:rStyle w:val="Essentielle"/>
                <w:rFonts w:ascii="Arial" w:hAnsi="Arial" w:cs="Arial"/>
                <w:sz w:val="22"/>
                <w:szCs w:val="22"/>
              </w:rPr>
              <w:t xml:space="preserve">Essentielle -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Respecter les normes légales et professionnelles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0F71C3E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3033BFB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0F4A2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155CCC9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39DFE01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F26550A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18B9A233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F7F60E" w14:textId="198E1F6A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>S'investir dans le fonctionnement du service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2A742C4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5B91E36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C8E29F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AAC1E7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3DDBA72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468719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6C16A041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4904962" w14:textId="5134ACD4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Activité 2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8A1309">
              <w:rPr>
                <w:rFonts w:ascii="Arial" w:hAnsi="Arial" w:cs="Arial"/>
                <w:sz w:val="22"/>
                <w:szCs w:val="22"/>
              </w:rPr>
              <w:t xml:space="preserve">Participer à la gestion du dossier </w:t>
            </w:r>
            <w:proofErr w:type="spellStart"/>
            <w:r w:rsidR="002A4206" w:rsidRPr="008A1309">
              <w:rPr>
                <w:rFonts w:ascii="Arial" w:hAnsi="Arial" w:cs="Arial"/>
                <w:sz w:val="22"/>
                <w:szCs w:val="22"/>
              </w:rPr>
              <w:t>patient·e</w:t>
            </w:r>
            <w:proofErr w:type="spellEnd"/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E5BF9AF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869A8C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BE3BCE1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AD203A3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5E286D1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E5ACA7B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  <w:tr w:rsidR="002A4206" w:rsidRPr="00BE57E8" w14:paraId="7C20D88C" w14:textId="77777777" w:rsidTr="008A1309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B0EDA12" w14:textId="26A4ECB5" w:rsidR="002A4206" w:rsidRPr="008A1309" w:rsidRDefault="008A1309" w:rsidP="008A1309">
            <w:pPr>
              <w:pStyle w:val="Activits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  <w:r w:rsidRPr="008A13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08F6" w:rsidRPr="00A108F6">
              <w:rPr>
                <w:rFonts w:ascii="Arial" w:hAnsi="Arial" w:cs="Arial"/>
                <w:sz w:val="22"/>
                <w:szCs w:val="22"/>
              </w:rPr>
              <w:t>Représenter et promouvoir de manière adéquate l’ergothérapie au sein de la structure, auprès des personnes et de leurs proches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43D0B324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875344F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03649870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538BD14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CBA918B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C6E3CD8" w14:textId="77777777" w:rsidR="002A4206" w:rsidRPr="008A1309" w:rsidRDefault="002A4206" w:rsidP="0012778A">
            <w:pPr>
              <w:jc w:val="center"/>
              <w:rPr>
                <w:rFonts w:cs="Arial"/>
                <w:szCs w:val="22"/>
              </w:rPr>
            </w:pPr>
            <w:r w:rsidRPr="008A1309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1309">
              <w:rPr>
                <w:rFonts w:cs="Arial"/>
                <w:szCs w:val="22"/>
              </w:rPr>
              <w:instrText xml:space="preserve"> FORMCHECKBOX </w:instrText>
            </w:r>
            <w:r w:rsidRPr="008A1309">
              <w:rPr>
                <w:rFonts w:cs="Arial"/>
                <w:szCs w:val="22"/>
              </w:rPr>
            </w:r>
            <w:r w:rsidRPr="008A1309">
              <w:rPr>
                <w:rFonts w:cs="Arial"/>
                <w:szCs w:val="22"/>
              </w:rPr>
              <w:fldChar w:fldCharType="separate"/>
            </w:r>
            <w:r w:rsidRPr="008A1309">
              <w:rPr>
                <w:rFonts w:cs="Arial"/>
                <w:szCs w:val="22"/>
              </w:rPr>
              <w:fldChar w:fldCharType="end"/>
            </w:r>
          </w:p>
        </w:tc>
      </w:tr>
    </w:tbl>
    <w:p w14:paraId="132067E7" w14:textId="77777777" w:rsidR="002A4206" w:rsidRDefault="002A4206" w:rsidP="002A4206">
      <w:pPr>
        <w:pStyle w:val="Sansinterligne"/>
      </w:pPr>
    </w:p>
    <w:p w14:paraId="5D3EB1E7" w14:textId="77777777" w:rsidR="002A4206" w:rsidRPr="00BE57E8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6118F52F" w14:textId="77777777" w:rsidTr="0052771F"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493BD278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  <w:shd w:val="clear" w:color="auto" w:fill="FFFFFF" w:themeFill="background1"/>
          </w:tcPr>
          <w:p w14:paraId="1706207C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4D25687C" w14:textId="77777777" w:rsidTr="00A108F6">
        <w:trPr>
          <w:trHeight w:hRule="exact" w:val="6218"/>
        </w:trPr>
        <w:sdt>
          <w:sdtPr>
            <w:id w:val="1094047559"/>
            <w:placeholder>
              <w:docPart w:val="914646722CF74050AF73BEB551E9632D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1582F880" w14:textId="77777777" w:rsidR="002A4206" w:rsidRDefault="002A4206" w:rsidP="0012778A">
                <w:pPr>
                  <w:pStyle w:val="Sansinterligne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  <w:sdt>
          <w:sdtPr>
            <w:id w:val="1561359827"/>
            <w:placeholder>
              <w:docPart w:val="F2BE3A4CCE07429B8A7AFE3F6688DF02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5C83F39B" w14:textId="77777777" w:rsidR="002A4206" w:rsidRDefault="002A4206" w:rsidP="0012778A">
                <w:pPr>
                  <w:pStyle w:val="Sansinterligne"/>
                  <w:jc w:val="left"/>
                </w:pPr>
                <w:r w:rsidRPr="00863BCB">
                  <w:t xml:space="preserve">     </w:t>
                </w:r>
              </w:p>
            </w:tc>
          </w:sdtContent>
        </w:sdt>
      </w:tr>
    </w:tbl>
    <w:p w14:paraId="2F263B75" w14:textId="77777777" w:rsidR="002A4206" w:rsidRPr="00BE57E8" w:rsidRDefault="002A4206" w:rsidP="002A4206">
      <w:pPr>
        <w:rPr>
          <w:rFonts w:cstheme="minorHAnsi"/>
        </w:rPr>
      </w:pPr>
    </w:p>
    <w:p w14:paraId="68C3CC3F" w14:textId="76A780A5" w:rsidR="002A4206" w:rsidRDefault="0052771F" w:rsidP="0052771F">
      <w:pPr>
        <w:pStyle w:val="Titre1HESAV"/>
      </w:pPr>
      <w:bookmarkStart w:id="4" w:name="_Toc148363913"/>
      <w:r>
        <w:t xml:space="preserve">5 </w:t>
      </w:r>
      <w:r w:rsidR="002A4206" w:rsidRPr="00BE57E8">
        <w:t>Rôle d’apprenant</w:t>
      </w:r>
      <w:r w:rsidR="002A4206">
        <w:t>·e</w:t>
      </w:r>
      <w:r w:rsidR="002A4206" w:rsidRPr="00BE57E8">
        <w:t xml:space="preserve"> et de formateur·rice, rôle de promoteur·rice</w:t>
      </w:r>
      <w:bookmarkEnd w:id="4"/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97"/>
        <w:gridCol w:w="1105"/>
        <w:gridCol w:w="1178"/>
        <w:gridCol w:w="1105"/>
        <w:gridCol w:w="1105"/>
        <w:gridCol w:w="1105"/>
        <w:gridCol w:w="1105"/>
      </w:tblGrid>
      <w:tr w:rsidR="002A4206" w:rsidRPr="001107C5" w14:paraId="45B36A73" w14:textId="77777777" w:rsidTr="0052771F">
        <w:trPr>
          <w:trHeight w:val="311"/>
        </w:trPr>
        <w:tc>
          <w:tcPr>
            <w:tcW w:w="1720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3A7F776F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641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4715C267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intermédiaire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8CFC488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1107C5" w14:paraId="2AAE3E59" w14:textId="77777777" w:rsidTr="0052771F">
        <w:trPr>
          <w:trHeight w:val="311"/>
        </w:trPr>
        <w:tc>
          <w:tcPr>
            <w:tcW w:w="1720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0F079DD7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Activités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37092DB" w14:textId="30E6115A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C6D7C51" w14:textId="053484F6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Acquisition en cours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7F470B83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Acquis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6227AC2B" w14:textId="4ADD8DFC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704DE2A" w14:textId="77777777" w:rsidR="002A4206" w:rsidRPr="0052771F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24389B65" w14:textId="309CD45D" w:rsidR="002A4206" w:rsidRPr="0052771F" w:rsidRDefault="002A4206" w:rsidP="0052771F">
            <w:pPr>
              <w:jc w:val="center"/>
              <w:rPr>
                <w:rFonts w:cstheme="minorHAnsi"/>
                <w:szCs w:val="22"/>
              </w:rPr>
            </w:pPr>
            <w:r w:rsidRPr="0052771F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BE57E8" w14:paraId="7E4C9C97" w14:textId="77777777" w:rsidTr="0052771F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99A9456" w14:textId="6D71000A" w:rsidR="002A4206" w:rsidRPr="0052771F" w:rsidRDefault="0052771F" w:rsidP="0052771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31</w:t>
            </w: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2771F">
              <w:rPr>
                <w:rFonts w:ascii="Arial" w:hAnsi="Arial" w:cs="Arial"/>
                <w:sz w:val="22"/>
                <w:szCs w:val="22"/>
              </w:rPr>
              <w:t>Créer des conditions d’apprentissages favorables à l’acquisition des compétences professionnelles visées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A39B20C" w14:textId="77777777" w:rsidR="002A4206" w:rsidRPr="001107C5" w:rsidRDefault="002A4206" w:rsidP="0012778A">
            <w:pPr>
              <w:jc w:val="center"/>
              <w:rPr>
                <w:rFonts w:cstheme="minorHAnsi"/>
              </w:rPr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2704FE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39B606B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72C845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1DE63CA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A6EFDB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  <w:tr w:rsidR="002A4206" w:rsidRPr="00BE57E8" w14:paraId="1DB42D40" w14:textId="77777777" w:rsidTr="0052771F">
        <w:trPr>
          <w:trHeight w:val="306"/>
        </w:trPr>
        <w:tc>
          <w:tcPr>
            <w:tcW w:w="1720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C204CC2" w14:textId="7FADD2EE" w:rsidR="002A4206" w:rsidRPr="0052771F" w:rsidRDefault="0052771F" w:rsidP="0052771F">
            <w:pPr>
              <w:pStyle w:val="Activits"/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Activité </w:t>
            </w:r>
            <w:r w:rsidR="00A108F6"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4206" w:rsidRPr="0052771F">
              <w:rPr>
                <w:rFonts w:ascii="Arial" w:hAnsi="Arial" w:cs="Arial"/>
                <w:sz w:val="22"/>
                <w:szCs w:val="22"/>
              </w:rPr>
              <w:t>Stimuler ses propres apprentissages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5E2D8AB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142F58F6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shd w:val="clear" w:color="auto" w:fill="F2F2F2" w:themeFill="background1" w:themeFillShade="F2"/>
            <w:vAlign w:val="center"/>
          </w:tcPr>
          <w:p w14:paraId="77749DF8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DD33AC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4141BA2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2750100" w14:textId="77777777" w:rsidR="002A4206" w:rsidRPr="00EA16B5" w:rsidRDefault="002A4206" w:rsidP="0012778A">
            <w:pPr>
              <w:jc w:val="center"/>
            </w:pPr>
            <w:r w:rsidRPr="00EA16B5"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6B5">
              <w:instrText xml:space="preserve"> FORMCHECKBOX </w:instrText>
            </w:r>
            <w:r w:rsidRPr="00EA16B5">
              <w:fldChar w:fldCharType="separate"/>
            </w:r>
            <w:r w:rsidRPr="00EA16B5">
              <w:fldChar w:fldCharType="end"/>
            </w:r>
          </w:p>
        </w:tc>
      </w:tr>
    </w:tbl>
    <w:p w14:paraId="2438B855" w14:textId="77777777" w:rsidR="002A4206" w:rsidRDefault="002A4206" w:rsidP="002A4206">
      <w:pPr>
        <w:pStyle w:val="Sansinterligne"/>
      </w:pPr>
    </w:p>
    <w:p w14:paraId="2F0464AE" w14:textId="77777777" w:rsidR="002A4206" w:rsidRDefault="002A4206" w:rsidP="002A4206">
      <w:pPr>
        <w:pStyle w:val="Sansinterligne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2A4206" w14:paraId="5F792A06" w14:textId="77777777" w:rsidTr="0012778A">
        <w:tc>
          <w:tcPr>
            <w:tcW w:w="2500" w:type="pct"/>
            <w:tcBorders>
              <w:bottom w:val="nil"/>
            </w:tcBorders>
          </w:tcPr>
          <w:p w14:paraId="56972BD8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intermédiaire :</w:t>
            </w:r>
          </w:p>
        </w:tc>
        <w:tc>
          <w:tcPr>
            <w:tcW w:w="2500" w:type="pct"/>
            <w:tcBorders>
              <w:bottom w:val="nil"/>
            </w:tcBorders>
          </w:tcPr>
          <w:p w14:paraId="0079E5FF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color w:val="FF6F6C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t>Commentaires évaluation finale :</w:t>
            </w:r>
          </w:p>
        </w:tc>
      </w:tr>
      <w:tr w:rsidR="002A4206" w14:paraId="17AA8FBC" w14:textId="77777777" w:rsidTr="0052771F">
        <w:trPr>
          <w:trHeight w:hRule="exact" w:val="8358"/>
        </w:trPr>
        <w:sdt>
          <w:sdtPr>
            <w:id w:val="-253284468"/>
            <w:placeholder>
              <w:docPart w:val="486CF7A79CCD423CB9F10BC879EA9C84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464DFF79" w14:textId="1A3BFC44" w:rsidR="002A4206" w:rsidRDefault="0052771F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  <w:sdt>
          <w:sdtPr>
            <w:id w:val="-1387710182"/>
            <w:placeholder>
              <w:docPart w:val="3254A3DF83C64E6C8D30D7AD7D6C6F20"/>
            </w:placeholder>
            <w:showingPlcHdr/>
            <w:text w:multiLine="1"/>
          </w:sdtPr>
          <w:sdtEndPr/>
          <w:sdtContent>
            <w:tc>
              <w:tcPr>
                <w:tcW w:w="2500" w:type="pct"/>
                <w:tcBorders>
                  <w:top w:val="nil"/>
                </w:tcBorders>
              </w:tcPr>
              <w:p w14:paraId="394E9B5A" w14:textId="77777777" w:rsidR="002A4206" w:rsidRDefault="002A4206" w:rsidP="0012778A">
                <w:pPr>
                  <w:pStyle w:val="Sansinterligne"/>
                  <w:jc w:val="left"/>
                </w:pPr>
                <w:r w:rsidRPr="001625E3">
                  <w:t xml:space="preserve">     </w:t>
                </w:r>
              </w:p>
            </w:tc>
          </w:sdtContent>
        </w:sdt>
      </w:tr>
    </w:tbl>
    <w:p w14:paraId="0558D014" w14:textId="77777777" w:rsidR="002A4206" w:rsidRPr="00BE57E8" w:rsidRDefault="002A4206" w:rsidP="002A4206">
      <w:pPr>
        <w:pStyle w:val="Sansinterligne"/>
      </w:pPr>
      <w:r w:rsidRPr="00BE57E8">
        <w:br w:type="page"/>
      </w:r>
    </w:p>
    <w:p w14:paraId="3B334C42" w14:textId="77777777" w:rsidR="002A4206" w:rsidRPr="00CE2413" w:rsidRDefault="002A4206" w:rsidP="0052771F">
      <w:pPr>
        <w:pStyle w:val="Sur-TitreHESAV0"/>
      </w:pPr>
      <w:r>
        <w:lastRenderedPageBreak/>
        <w:t>Descriptif du stage</w:t>
      </w:r>
    </w:p>
    <w:p w14:paraId="3A015446" w14:textId="77777777" w:rsidR="002A4206" w:rsidRPr="0052771F" w:rsidRDefault="002A4206" w:rsidP="002A4206">
      <w:pPr>
        <w:pStyle w:val="Sansinterligne"/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en-US" w:eastAsia="fr-FR"/>
        </w:rPr>
      </w:pPr>
      <w:r w:rsidRPr="0052771F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en-US" w:eastAsia="fr-FR"/>
        </w:rPr>
        <w:t xml:space="preserve">Légende </w:t>
      </w:r>
    </w:p>
    <w:p w14:paraId="600AC22B" w14:textId="77777777" w:rsidR="002A4206" w:rsidRPr="00F46598" w:rsidRDefault="002A4206" w:rsidP="002A4206">
      <w:pPr>
        <w:pStyle w:val="Sansinterligne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A :</w:t>
      </w:r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Proposé par l'institution</w:t>
      </w:r>
    </w:p>
    <w:p w14:paraId="17C7C311" w14:textId="77777777" w:rsidR="002A4206" w:rsidRPr="00F46598" w:rsidRDefault="002A4206" w:rsidP="002A4206">
      <w:pPr>
        <w:pStyle w:val="Sansinterligne"/>
        <w:tabs>
          <w:tab w:val="left" w:pos="426"/>
        </w:tabs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</w:pPr>
      <w:proofErr w:type="gramStart"/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>B:</w:t>
      </w:r>
      <w:proofErr w:type="gramEnd"/>
      <w:r w:rsidRPr="00F46598">
        <w:rPr>
          <w:rFonts w:ascii="Arial" w:eastAsia="Times New Roman" w:hAnsi="Arial" w:cs="Arial"/>
          <w:sz w:val="22"/>
          <w:szCs w:val="22"/>
          <w:shd w:val="clear" w:color="auto" w:fill="FFFFFF"/>
          <w:lang w:eastAsia="fr-FR"/>
        </w:rPr>
        <w:tab/>
        <w:t>Réellement effectué par le stagiaire</w:t>
      </w:r>
    </w:p>
    <w:p w14:paraId="56B37805" w14:textId="77777777" w:rsidR="002A4206" w:rsidRPr="00B9161F" w:rsidRDefault="002A4206" w:rsidP="002A4206">
      <w:pPr>
        <w:pStyle w:val="Sansinterligne"/>
      </w:pPr>
    </w:p>
    <w:tbl>
      <w:tblPr>
        <w:tblStyle w:val="Grilledutableau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495"/>
        <w:gridCol w:w="5381"/>
        <w:gridCol w:w="3835"/>
      </w:tblGrid>
      <w:tr w:rsidR="002A4206" w:rsidRPr="002C2983" w14:paraId="0A7B2BD4" w14:textId="77777777" w:rsidTr="006A7044">
        <w:trPr>
          <w:gridAfter w:val="1"/>
          <w:wAfter w:w="3835" w:type="dxa"/>
          <w:cantSplit/>
          <w:trHeight w:val="423"/>
        </w:trPr>
        <w:tc>
          <w:tcPr>
            <w:tcW w:w="495" w:type="dxa"/>
            <w:tcBorders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3E10406B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95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FFFFFF" w:themeColor="background1"/>
            </w:tcBorders>
            <w:shd w:val="clear" w:color="auto" w:fill="FF6F6C"/>
            <w:vAlign w:val="center"/>
          </w:tcPr>
          <w:p w14:paraId="1084123B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381" w:type="dxa"/>
            <w:tcBorders>
              <w:left w:val="single" w:sz="4" w:space="0" w:color="FFFFFF" w:themeColor="background1"/>
              <w:bottom w:val="single" w:sz="4" w:space="0" w:color="FF6F6C"/>
              <w:right w:val="single" w:sz="4" w:space="0" w:color="4F81BD" w:themeColor="accent1"/>
            </w:tcBorders>
            <w:shd w:val="clear" w:color="auto" w:fill="FF6F6C"/>
            <w:vAlign w:val="center"/>
          </w:tcPr>
          <w:p w14:paraId="35BC0E3E" w14:textId="77777777" w:rsidR="002A4206" w:rsidRPr="0052771F" w:rsidRDefault="002A4206" w:rsidP="0012778A">
            <w:pPr>
              <w:pStyle w:val="Sansinterligne"/>
              <w:spacing w:after="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Descriptif</w:t>
            </w:r>
          </w:p>
        </w:tc>
      </w:tr>
      <w:tr w:rsidR="002A4206" w:rsidRPr="00CF1BC5" w14:paraId="6FA72A0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24D2C8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5B2CA1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4700401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5BAAC15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B04954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9DEAD5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6EAD9F0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Champ d’intervention</w:t>
            </w:r>
          </w:p>
        </w:tc>
      </w:tr>
      <w:tr w:rsidR="002A4206" w:rsidRPr="00CF1BC5" w14:paraId="77099F3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56861B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78A8C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ECBB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 avec différentes atteintes de santé</w:t>
            </w:r>
          </w:p>
        </w:tc>
      </w:tr>
      <w:tr w:rsidR="002A4206" w:rsidRPr="00CF1BC5" w14:paraId="7037AEA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2D083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5A1B78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80B2FD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neurologiques</w:t>
            </w:r>
          </w:p>
        </w:tc>
      </w:tr>
      <w:tr w:rsidR="002A4206" w:rsidRPr="00CF1BC5" w14:paraId="4B411E7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3347BE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817BE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57BD90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membre supérieur</w:t>
            </w:r>
          </w:p>
        </w:tc>
      </w:tr>
      <w:tr w:rsidR="002A4206" w:rsidRPr="00CF1BC5" w14:paraId="1901110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3B3F1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7EFDF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8686BE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du système locomoteur</w:t>
            </w:r>
          </w:p>
        </w:tc>
      </w:tr>
      <w:tr w:rsidR="002A4206" w:rsidRPr="00CF1BC5" w14:paraId="73AEA067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8F720A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BAC316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7EF557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Démence</w:t>
            </w:r>
          </w:p>
        </w:tc>
      </w:tr>
      <w:tr w:rsidR="002A4206" w:rsidRPr="00CF1BC5" w14:paraId="2E0691D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D4C780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A5212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EF6682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de la santé mentale, troubles psychiques</w:t>
            </w:r>
          </w:p>
        </w:tc>
      </w:tr>
      <w:tr w:rsidR="002A4206" w:rsidRPr="00CF1BC5" w14:paraId="7BC03FAB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15874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DF35BA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C10CE1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liées au vieillissement</w:t>
            </w:r>
          </w:p>
        </w:tc>
      </w:tr>
      <w:tr w:rsidR="002A4206" w:rsidRPr="00CF1BC5" w14:paraId="4326A36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9577D1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C67438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0979B1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Atteintes sensorielles</w:t>
            </w:r>
          </w:p>
        </w:tc>
      </w:tr>
      <w:tr w:rsidR="002A4206" w:rsidRPr="00CF1BC5" w14:paraId="0E0F7FC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5716D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13CB9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676FE8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 xml:space="preserve">Autres 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406301"/>
                <w:placeholder>
                  <w:docPart w:val="2C5B67FC6F0844EBA887F35CCE7B570D"/>
                </w:placeholder>
                <w:showingPlcHdr/>
                <w:text/>
              </w:sdtPr>
              <w:sdtEndPr/>
              <w:sdtContent>
                <w:r w:rsidRPr="0052771F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  <w:tr w:rsidR="002A4206" w:rsidRPr="00CF1BC5" w14:paraId="02CC58C1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3A4A22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5DED448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726AB5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0A3EE97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7475A64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6078B42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11A5371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Population</w:t>
            </w:r>
          </w:p>
        </w:tc>
      </w:tr>
      <w:tr w:rsidR="002A4206" w:rsidRPr="00CF1BC5" w14:paraId="3EE619E8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8F1CA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9E7E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152C1E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Enfants, adolescents</w:t>
            </w:r>
          </w:p>
        </w:tc>
      </w:tr>
      <w:tr w:rsidR="002A4206" w:rsidRPr="00CF1BC5" w14:paraId="0453C5DD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7CA25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6C9AE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57F6BB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Adultes</w:t>
            </w:r>
          </w:p>
        </w:tc>
      </w:tr>
      <w:tr w:rsidR="002A4206" w:rsidRPr="00CF1BC5" w14:paraId="0ADAF88C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DA713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3366B8E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9C8E3E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Personnes âgées</w:t>
            </w:r>
          </w:p>
        </w:tc>
      </w:tr>
      <w:tr w:rsidR="002A4206" w:rsidRPr="00CF1BC5" w14:paraId="442A00CF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D7DDA1F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302580C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29C9F78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1EA0502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1A6DEE5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65CB9E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2E556F6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Types de services</w:t>
            </w:r>
          </w:p>
        </w:tc>
      </w:tr>
      <w:tr w:rsidR="002A4206" w:rsidRPr="00CF1BC5" w14:paraId="5C455B8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07300B2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59281A2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2810FB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Service de soins et maintien à domicile</w:t>
            </w:r>
          </w:p>
        </w:tc>
      </w:tr>
      <w:tr w:rsidR="002A4206" w:rsidRPr="00CF1BC5" w14:paraId="2C82BA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BD59878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C471D8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F45315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Milieu hospitalier, centre de rééducation</w:t>
            </w:r>
          </w:p>
        </w:tc>
      </w:tr>
      <w:tr w:rsidR="002A4206" w:rsidRPr="00CF1BC5" w14:paraId="6E33467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E33460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011D9F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7E31897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Pratique indépendante (ambulatoire ou à domicile)</w:t>
            </w:r>
          </w:p>
        </w:tc>
      </w:tr>
      <w:tr w:rsidR="002A4206" w:rsidRPr="00CF1BC5" w14:paraId="3EE56E56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02393D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FEB203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6A4046B5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Établissement médico-social (EMS)</w:t>
            </w:r>
          </w:p>
        </w:tc>
      </w:tr>
      <w:tr w:rsidR="002A4206" w:rsidRPr="00CF1BC5" w14:paraId="19D7D802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2C6B84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1C97556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74B333D1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Autre lieu d’hébergement ou de long séjour</w:t>
            </w:r>
          </w:p>
        </w:tc>
      </w:tr>
      <w:tr w:rsidR="002A4206" w:rsidRPr="00CF1BC5" w14:paraId="7B1C3B1A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08867A9B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2A1A306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49C08E3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Ecole spécialisée</w:t>
            </w:r>
          </w:p>
        </w:tc>
      </w:tr>
      <w:tr w:rsidR="002A4206" w:rsidRPr="00CF1BC5" w14:paraId="4A4C1D40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51448F6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763FCA3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6F6C"/>
            </w:tcBorders>
          </w:tcPr>
          <w:p w14:paraId="083DEA24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F1BC5" w14:paraId="3E8367E9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2" w:space="0" w:color="FFFFFF" w:themeColor="background1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650B069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7309206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402DF7AC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771F">
              <w:rPr>
                <w:rFonts w:ascii="Arial" w:hAnsi="Arial" w:cs="Arial"/>
                <w:b/>
                <w:bCs/>
                <w:sz w:val="22"/>
                <w:szCs w:val="22"/>
              </w:rPr>
              <w:t>Contexte institutionnel</w:t>
            </w:r>
          </w:p>
        </w:tc>
      </w:tr>
      <w:tr w:rsidR="002A4206" w:rsidRPr="00CF1BC5" w14:paraId="38BD9874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2" w:space="0" w:color="FFFFFF" w:themeColor="background1"/>
            </w:tcBorders>
          </w:tcPr>
          <w:p w14:paraId="52363B19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2" w:space="0" w:color="FFFFFF" w:themeColor="background1"/>
            </w:tcBorders>
          </w:tcPr>
          <w:p w14:paraId="058605AD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2" w:space="0" w:color="FFFFFF" w:themeColor="background1"/>
              <w:bottom w:val="single" w:sz="4" w:space="0" w:color="FF6F6C"/>
              <w:right w:val="single" w:sz="4" w:space="0" w:color="FF6F6C"/>
            </w:tcBorders>
          </w:tcPr>
          <w:p w14:paraId="01947E4A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aigue, subaigüe</w:t>
            </w:r>
          </w:p>
        </w:tc>
      </w:tr>
      <w:tr w:rsidR="002A4206" w:rsidRPr="00CF1BC5" w14:paraId="459C52EE" w14:textId="77777777" w:rsidTr="006A7044">
        <w:trPr>
          <w:gridAfter w:val="1"/>
          <w:wAfter w:w="3835" w:type="dxa"/>
        </w:trPr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8E5D20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5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5C9788C3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71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52771F">
              <w:rPr>
                <w:rFonts w:ascii="Arial" w:hAnsi="Arial" w:cs="Arial"/>
                <w:sz w:val="22"/>
                <w:szCs w:val="22"/>
              </w:rPr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2771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tcBorders>
              <w:top w:val="single" w:sz="4" w:space="0" w:color="FF6F6C"/>
              <w:left w:val="single" w:sz="4" w:space="0" w:color="FF6F6C"/>
              <w:bottom w:val="single" w:sz="4" w:space="0" w:color="FF6F6C"/>
              <w:right w:val="single" w:sz="4" w:space="0" w:color="FF6F6C"/>
            </w:tcBorders>
          </w:tcPr>
          <w:p w14:paraId="3C668F82" w14:textId="77777777" w:rsidR="002A4206" w:rsidRPr="0052771F" w:rsidRDefault="002A4206" w:rsidP="0012778A">
            <w:pPr>
              <w:pStyle w:val="Sansinterligne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sz w:val="22"/>
                <w:szCs w:val="22"/>
              </w:rPr>
              <w:t>Situation chronique</w:t>
            </w:r>
          </w:p>
        </w:tc>
      </w:tr>
      <w:tr w:rsidR="002A4206" w14:paraId="6E4EA95D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6" w:type="dxa"/>
            <w:gridSpan w:val="4"/>
            <w:tcBorders>
              <w:bottom w:val="nil"/>
            </w:tcBorders>
          </w:tcPr>
          <w:p w14:paraId="19265319" w14:textId="77777777" w:rsidR="002A4206" w:rsidRPr="0052771F" w:rsidRDefault="002A4206" w:rsidP="0012778A">
            <w:pPr>
              <w:pStyle w:val="Sous-titre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2771F">
              <w:rPr>
                <w:rFonts w:ascii="Arial" w:hAnsi="Arial" w:cs="Arial"/>
                <w:color w:val="FF6F6C"/>
                <w:sz w:val="22"/>
                <w:szCs w:val="22"/>
              </w:rPr>
              <w:lastRenderedPageBreak/>
              <w:t>Commentaires</w:t>
            </w:r>
          </w:p>
        </w:tc>
      </w:tr>
      <w:tr w:rsidR="002A4206" w14:paraId="39A3F828" w14:textId="77777777" w:rsidTr="00CB7B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25"/>
        </w:trPr>
        <w:sdt>
          <w:sdtPr>
            <w:id w:val="-1963107648"/>
            <w:placeholder>
              <w:docPart w:val="EEB0C6B488614494B5A59D182D111C25"/>
            </w:placeholder>
            <w:showingPlcHdr/>
            <w:text w:multiLine="1"/>
          </w:sdtPr>
          <w:sdtEndPr/>
          <w:sdtContent>
            <w:tc>
              <w:tcPr>
                <w:tcW w:w="10206" w:type="dxa"/>
                <w:gridSpan w:val="4"/>
                <w:tcBorders>
                  <w:top w:val="nil"/>
                </w:tcBorders>
              </w:tcPr>
              <w:p w14:paraId="5AC45955" w14:textId="77777777" w:rsidR="002A4206" w:rsidRDefault="002A4206" w:rsidP="0012778A">
                <w:pPr>
                  <w:pStyle w:val="Sansinterligne"/>
                  <w:jc w:val="left"/>
                </w:pPr>
                <w:r>
                  <w:t xml:space="preserve">     </w:t>
                </w:r>
              </w:p>
            </w:tc>
          </w:sdtContent>
        </w:sdt>
      </w:tr>
    </w:tbl>
    <w:p w14:paraId="6273EE0C" w14:textId="77777777" w:rsidR="002A4206" w:rsidRPr="00B9161F" w:rsidRDefault="002A4206" w:rsidP="002A4206">
      <w:pPr>
        <w:pStyle w:val="Sansinterligne"/>
      </w:pPr>
      <w:r w:rsidRPr="00B9161F">
        <w:br w:type="page"/>
      </w:r>
    </w:p>
    <w:p w14:paraId="14802232" w14:textId="77777777" w:rsidR="002A4206" w:rsidRDefault="002A4206" w:rsidP="00CB7BB1">
      <w:pPr>
        <w:pStyle w:val="Sur-TitreHESAV0"/>
      </w:pPr>
      <w:r w:rsidRPr="00C36F45">
        <w:lastRenderedPageBreak/>
        <w:t>Absences</w:t>
      </w:r>
    </w:p>
    <w:p w14:paraId="12AC97DB" w14:textId="77777777" w:rsidR="002A4206" w:rsidRDefault="002A4206" w:rsidP="002A4206">
      <w:pPr>
        <w:pStyle w:val="Sansinterligne"/>
      </w:pPr>
    </w:p>
    <w:tbl>
      <w:tblPr>
        <w:tblStyle w:val="Grilledutablea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"/>
        <w:gridCol w:w="709"/>
        <w:gridCol w:w="851"/>
        <w:gridCol w:w="4110"/>
      </w:tblGrid>
      <w:tr w:rsidR="002A4206" w:rsidRPr="00CB7BB1" w14:paraId="08FD40E0" w14:textId="77777777" w:rsidTr="006A7044">
        <w:trPr>
          <w:trHeight w:val="227"/>
        </w:trPr>
        <w:tc>
          <w:tcPr>
            <w:tcW w:w="2835" w:type="dxa"/>
            <w:vAlign w:val="bottom"/>
          </w:tcPr>
          <w:p w14:paraId="024A6F2D" w14:textId="2D2B8E43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Nombre de jours</w:t>
            </w:r>
            <w:r w:rsidR="00CB7B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7BB1">
              <w:rPr>
                <w:rFonts w:ascii="Arial" w:hAnsi="Arial" w:cs="Arial"/>
                <w:sz w:val="22"/>
                <w:szCs w:val="22"/>
              </w:rPr>
              <w:t xml:space="preserve">d’absence 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7802105"/>
            <w:placeholder>
              <w:docPart w:val="EDD2BCEBC624416B80EFB80868D74066"/>
            </w:placeholder>
            <w:showingPlcHdr/>
            <w:text/>
          </w:sdtPr>
          <w:sdtEndPr/>
          <w:sdtContent>
            <w:tc>
              <w:tcPr>
                <w:tcW w:w="567" w:type="dxa"/>
                <w:tcBorders>
                  <w:bottom w:val="single" w:sz="4" w:space="0" w:color="FF6F6C"/>
                </w:tcBorders>
                <w:vAlign w:val="bottom"/>
              </w:tcPr>
              <w:p w14:paraId="7C97B0D0" w14:textId="77777777" w:rsidR="002A4206" w:rsidRPr="00CB7BB1" w:rsidRDefault="002A4206" w:rsidP="00CB7BB1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709" w:type="dxa"/>
            <w:vAlign w:val="bottom"/>
          </w:tcPr>
          <w:p w14:paraId="626726DB" w14:textId="77777777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7034260" w14:textId="77777777" w:rsidR="00CB7BB1" w:rsidRDefault="00CB7BB1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A4A83BD" w14:textId="6C2AE0FA" w:rsidR="002A4206" w:rsidRPr="00CB7BB1" w:rsidRDefault="002A4206" w:rsidP="00CB7BB1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Motifs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16381672"/>
            <w:placeholder>
              <w:docPart w:val="B96913ACD828486ABC457D124762C896"/>
            </w:placeholder>
            <w:showingPlcHdr/>
            <w:text/>
          </w:sdtPr>
          <w:sdtEndPr/>
          <w:sdtContent>
            <w:tc>
              <w:tcPr>
                <w:tcW w:w="4110" w:type="dxa"/>
                <w:tcBorders>
                  <w:bottom w:val="single" w:sz="4" w:space="0" w:color="FF6F6C"/>
                </w:tcBorders>
                <w:vAlign w:val="bottom"/>
              </w:tcPr>
              <w:p w14:paraId="07ACBDE2" w14:textId="77777777" w:rsidR="002A4206" w:rsidRPr="00CB7BB1" w:rsidRDefault="002A4206" w:rsidP="00CB7BB1">
                <w:pPr>
                  <w:pStyle w:val="Sansinterlign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</w:tr>
    </w:tbl>
    <w:p w14:paraId="76AE8692" w14:textId="77777777" w:rsidR="002A4206" w:rsidRDefault="002A4206" w:rsidP="00CB7BB1">
      <w:pPr>
        <w:pStyle w:val="Sansinterligne"/>
        <w:jc w:val="left"/>
      </w:pPr>
    </w:p>
    <w:p w14:paraId="206D8DE5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Lors d’une absence jusqu’à 10 jours, la période est évaluée normalement. </w:t>
      </w:r>
    </w:p>
    <w:p w14:paraId="321D2621" w14:textId="234CA0F3" w:rsidR="00CB7BB1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 xml:space="preserve">Toute absence de plus de 10 jours ouvrables durant la période de formation pratique, entraîne sa non-validation. </w:t>
      </w:r>
    </w:p>
    <w:p w14:paraId="02EC3865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Lorsqu’une absence de plus de 10 jours est médicalement certifiée, la période de formation pratique ne peut pas être validée mais elle n’est pas échouée.</w:t>
      </w:r>
    </w:p>
    <w:p w14:paraId="3B3C3E0D" w14:textId="77777777" w:rsidR="002A4206" w:rsidRPr="00C36F45" w:rsidRDefault="002A4206" w:rsidP="002A4206">
      <w:pPr>
        <w:pStyle w:val="Sansinterligne"/>
      </w:pPr>
    </w:p>
    <w:p w14:paraId="11255DE2" w14:textId="77777777" w:rsidR="002A4206" w:rsidRPr="00F46598" w:rsidRDefault="002A4206" w:rsidP="00CB7BB1">
      <w:pPr>
        <w:pStyle w:val="Sur-TitreHESAV0"/>
        <w:rPr>
          <w:lang w:val="fr-CH"/>
        </w:rPr>
      </w:pPr>
      <w:r w:rsidRPr="00F46598">
        <w:rPr>
          <w:lang w:val="fr-CH"/>
        </w:rPr>
        <w:t>Calcul de la note du stage en 3 étapes</w:t>
      </w:r>
    </w:p>
    <w:p w14:paraId="618F5375" w14:textId="77777777" w:rsidR="002A4206" w:rsidRPr="00BE57E8" w:rsidRDefault="002A4206" w:rsidP="002A4206">
      <w:pPr>
        <w:rPr>
          <w:rFonts w:cstheme="minorHAnsi"/>
          <w:b/>
          <w:bCs/>
        </w:rPr>
      </w:pPr>
      <w:r w:rsidRPr="00BE57E8">
        <w:rPr>
          <w:rFonts w:cstheme="minorHAnsi"/>
          <w:b/>
          <w:bCs/>
        </w:rPr>
        <w:t>1. Activités essentielles</w:t>
      </w:r>
    </w:p>
    <w:p w14:paraId="52819DB9" w14:textId="77777777" w:rsidR="002A4206" w:rsidRPr="00CB7BB1" w:rsidRDefault="002A4206" w:rsidP="002A4206">
      <w:pPr>
        <w:pStyle w:val="Sansinterligne"/>
        <w:rPr>
          <w:rFonts w:ascii="Arial" w:hAnsi="Arial" w:cs="Arial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66"/>
        <w:gridCol w:w="715"/>
      </w:tblGrid>
      <w:tr w:rsidR="002A4206" w:rsidRPr="00CB7BB1" w14:paraId="3C3CABE9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518CA377" w14:textId="1CDE74F2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 xml:space="preserve">Les </w:t>
            </w:r>
            <w:r w:rsidR="00A108F6">
              <w:rPr>
                <w:rFonts w:ascii="Arial" w:hAnsi="Arial" w:cs="Arial"/>
                <w:sz w:val="22"/>
                <w:szCs w:val="22"/>
              </w:rPr>
              <w:t>11</w:t>
            </w:r>
            <w:r w:rsidRPr="00CB7BB1">
              <w:rPr>
                <w:rFonts w:ascii="Arial" w:hAnsi="Arial" w:cs="Arial"/>
                <w:sz w:val="22"/>
                <w:szCs w:val="22"/>
              </w:rPr>
              <w:t xml:space="preserve"> activités essentielles sont validées :</w:t>
            </w:r>
          </w:p>
        </w:tc>
        <w:tc>
          <w:tcPr>
            <w:tcW w:w="566" w:type="dxa"/>
            <w:vAlign w:val="bottom"/>
          </w:tcPr>
          <w:p w14:paraId="1B67DD3B" w14:textId="326000A4" w:rsidR="002A4206" w:rsidRPr="00CB7BB1" w:rsidRDefault="00CB7BB1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715" w:type="dxa"/>
            <w:vAlign w:val="bottom"/>
          </w:tcPr>
          <w:p w14:paraId="7A9EE178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Oui</w:t>
            </w:r>
          </w:p>
        </w:tc>
      </w:tr>
      <w:tr w:rsidR="002A4206" w:rsidRPr="00CB7BB1" w14:paraId="6B029DB8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7E9BD219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bottom"/>
          </w:tcPr>
          <w:p w14:paraId="3AD7FBB9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7BB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B7BB1">
              <w:rPr>
                <w:rFonts w:ascii="Arial" w:hAnsi="Arial" w:cs="Arial"/>
                <w:sz w:val="22"/>
                <w:szCs w:val="22"/>
              </w:rPr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7BB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vAlign w:val="bottom"/>
          </w:tcPr>
          <w:p w14:paraId="0AE0BEC1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Non</w:t>
            </w:r>
          </w:p>
        </w:tc>
      </w:tr>
      <w:tr w:rsidR="002A4206" w14:paraId="6ACB541E" w14:textId="77777777" w:rsidTr="0012778A">
        <w:trPr>
          <w:trHeight w:val="340"/>
        </w:trPr>
        <w:tc>
          <w:tcPr>
            <w:tcW w:w="4395" w:type="dxa"/>
            <w:vAlign w:val="bottom"/>
          </w:tcPr>
          <w:p w14:paraId="5E69911B" w14:textId="77777777" w:rsidR="002A4206" w:rsidRDefault="002A4206" w:rsidP="0012778A">
            <w:pPr>
              <w:pStyle w:val="Sansinterligne"/>
              <w:jc w:val="left"/>
            </w:pPr>
          </w:p>
        </w:tc>
        <w:tc>
          <w:tcPr>
            <w:tcW w:w="566" w:type="dxa"/>
            <w:vAlign w:val="bottom"/>
          </w:tcPr>
          <w:p w14:paraId="12F09CFE" w14:textId="77777777" w:rsidR="002A4206" w:rsidRDefault="002A4206" w:rsidP="0012778A">
            <w:pPr>
              <w:pStyle w:val="Sansinterligne"/>
              <w:jc w:val="left"/>
            </w:pPr>
          </w:p>
        </w:tc>
        <w:tc>
          <w:tcPr>
            <w:tcW w:w="715" w:type="dxa"/>
            <w:vAlign w:val="bottom"/>
          </w:tcPr>
          <w:p w14:paraId="33C36A21" w14:textId="77777777" w:rsidR="002A4206" w:rsidRDefault="002A4206" w:rsidP="0012778A">
            <w:pPr>
              <w:pStyle w:val="Sansinterligne"/>
              <w:jc w:val="left"/>
            </w:pPr>
          </w:p>
        </w:tc>
      </w:tr>
    </w:tbl>
    <w:p w14:paraId="156704D4" w14:textId="77777777" w:rsidR="002A4206" w:rsidRPr="00CB7BB1" w:rsidRDefault="002A4206" w:rsidP="00CB7BB1">
      <w:pPr>
        <w:pStyle w:val="Sansinterligne"/>
        <w:jc w:val="left"/>
        <w:rPr>
          <w:rFonts w:ascii="Arial" w:hAnsi="Arial" w:cs="Arial"/>
          <w:i/>
          <w:iCs/>
          <w:sz w:val="22"/>
          <w:szCs w:val="22"/>
        </w:rPr>
      </w:pPr>
      <w:r w:rsidRPr="00CB7BB1">
        <w:rPr>
          <w:rFonts w:ascii="Arial" w:hAnsi="Arial" w:cs="Arial"/>
          <w:i/>
          <w:iCs/>
          <w:sz w:val="22"/>
          <w:szCs w:val="22"/>
        </w:rPr>
        <w:t>Note : une activité essentielle non validée entraîne un F, et donc l’échec du stage</w:t>
      </w:r>
    </w:p>
    <w:p w14:paraId="2C30EB4B" w14:textId="77777777" w:rsidR="002A4206" w:rsidRDefault="002A4206" w:rsidP="002A4206">
      <w:pPr>
        <w:pStyle w:val="Sansinterligne"/>
        <w:rPr>
          <w:i/>
          <w:iCs/>
        </w:rPr>
      </w:pPr>
    </w:p>
    <w:p w14:paraId="6BBF7183" w14:textId="77777777" w:rsidR="002A4206" w:rsidRPr="00BE57E8" w:rsidRDefault="002A4206" w:rsidP="002A4206">
      <w:pPr>
        <w:ind w:left="8496" w:hanging="8496"/>
        <w:rPr>
          <w:rFonts w:cstheme="minorHAnsi"/>
        </w:rPr>
      </w:pPr>
      <w:r w:rsidRPr="00BE57E8">
        <w:rPr>
          <w:rFonts w:cstheme="minorHAnsi"/>
          <w:b/>
          <w:bCs/>
        </w:rPr>
        <w:t>2. Pourcentage de réussite</w:t>
      </w:r>
    </w:p>
    <w:p w14:paraId="2A72A38E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4999" w:type="pct"/>
        <w:tblBorders>
          <w:top w:val="single" w:sz="2" w:space="0" w:color="FFFFFF" w:themeColor="background1"/>
          <w:left w:val="single" w:sz="2" w:space="0" w:color="FFFFFF" w:themeColor="background1"/>
          <w:bottom w:val="none" w:sz="0" w:space="0" w:color="auto"/>
          <w:right w:val="single" w:sz="2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58"/>
        <w:gridCol w:w="1116"/>
        <w:gridCol w:w="1116"/>
        <w:gridCol w:w="1110"/>
      </w:tblGrid>
      <w:tr w:rsidR="002A4206" w:rsidRPr="00CB7BB1" w14:paraId="57D9A90A" w14:textId="77777777" w:rsidTr="00CB7BB1">
        <w:trPr>
          <w:trHeight w:val="311"/>
        </w:trPr>
        <w:tc>
          <w:tcPr>
            <w:tcW w:w="3362" w:type="pct"/>
            <w:tcBorders>
              <w:top w:val="nil"/>
              <w:left w:val="nil"/>
              <w:bottom w:val="nil"/>
              <w:right w:val="single" w:sz="6" w:space="0" w:color="FFFFFF" w:themeColor="background1"/>
            </w:tcBorders>
            <w:vAlign w:val="center"/>
          </w:tcPr>
          <w:p w14:paraId="0AF946E5" w14:textId="77777777" w:rsidR="002A4206" w:rsidRPr="00CB7BB1" w:rsidRDefault="002A4206" w:rsidP="0012778A">
            <w:pPr>
              <w:jc w:val="right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</w:t>
            </w:r>
          </w:p>
        </w:tc>
        <w:tc>
          <w:tcPr>
            <w:tcW w:w="1638" w:type="pct"/>
            <w:gridSpan w:val="3"/>
            <w:tcBorders>
              <w:top w:val="single" w:sz="2" w:space="0" w:color="FFFFFF" w:themeColor="background1"/>
              <w:left w:val="single" w:sz="6" w:space="0" w:color="FFFFFF" w:themeColor="background1"/>
              <w:bottom w:val="nil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18217D89" w14:textId="77777777" w:rsidR="002A4206" w:rsidRPr="00CB7BB1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Évaluation finale</w:t>
            </w:r>
          </w:p>
        </w:tc>
      </w:tr>
      <w:tr w:rsidR="002A4206" w:rsidRPr="00CB7BB1" w14:paraId="32E552A7" w14:textId="77777777" w:rsidTr="00CB7BB1">
        <w:trPr>
          <w:trHeight w:val="311"/>
        </w:trPr>
        <w:tc>
          <w:tcPr>
            <w:tcW w:w="3362" w:type="pct"/>
            <w:tcBorders>
              <w:top w:val="nil"/>
              <w:bottom w:val="single" w:sz="2" w:space="0" w:color="FF6F6C"/>
              <w:right w:val="single" w:sz="6" w:space="0" w:color="FFFFFF" w:themeColor="background1"/>
            </w:tcBorders>
            <w:shd w:val="clear" w:color="auto" w:fill="FF6F6C"/>
            <w:vAlign w:val="center"/>
          </w:tcPr>
          <w:p w14:paraId="5436CE48" w14:textId="77777777" w:rsidR="002A4206" w:rsidRPr="00CB7BB1" w:rsidRDefault="002A4206" w:rsidP="0012778A">
            <w:pPr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Rôles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6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3CBFB5CF" w14:textId="7EA58EAF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validé</w:t>
            </w:r>
          </w:p>
        </w:tc>
        <w:tc>
          <w:tcPr>
            <w:tcW w:w="54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single" w:sz="2" w:space="0" w:color="FFFFFF" w:themeColor="background1"/>
            </w:tcBorders>
            <w:shd w:val="clear" w:color="auto" w:fill="FF6F6C"/>
            <w:vAlign w:val="center"/>
          </w:tcPr>
          <w:p w14:paraId="21AE96C0" w14:textId="77777777" w:rsidR="002A4206" w:rsidRPr="00CB7BB1" w:rsidRDefault="002A4206" w:rsidP="0012778A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Validé</w:t>
            </w:r>
          </w:p>
        </w:tc>
        <w:tc>
          <w:tcPr>
            <w:tcW w:w="544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6F6C"/>
              <w:right w:val="nil"/>
            </w:tcBorders>
            <w:shd w:val="clear" w:color="auto" w:fill="FF6F6C"/>
            <w:vAlign w:val="center"/>
          </w:tcPr>
          <w:p w14:paraId="63724C48" w14:textId="305FC60A" w:rsidR="002A4206" w:rsidRPr="00CB7BB1" w:rsidRDefault="002A4206" w:rsidP="00CB7BB1">
            <w:pPr>
              <w:jc w:val="center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Non applicable</w:t>
            </w:r>
          </w:p>
        </w:tc>
      </w:tr>
      <w:tr w:rsidR="002A4206" w:rsidRPr="00CB7BB1" w14:paraId="00608BC9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22A0AB1C" w14:textId="1561755D" w:rsidR="002A4206" w:rsidRPr="00CB7BB1" w:rsidRDefault="00CB7BB1" w:rsidP="0012778A">
            <w:pPr>
              <w:spacing w:before="60" w:after="60"/>
              <w:rPr>
                <w:szCs w:val="22"/>
              </w:rPr>
            </w:pPr>
            <w:r w:rsidRPr="00CB7BB1">
              <w:rPr>
                <w:szCs w:val="22"/>
              </w:rPr>
              <w:t>1 Rôle</w:t>
            </w:r>
            <w:r w:rsidR="002A4206" w:rsidRPr="00CB7BB1">
              <w:rPr>
                <w:szCs w:val="22"/>
              </w:rPr>
              <w:t xml:space="preserve"> d’</w:t>
            </w:r>
            <w:proofErr w:type="spellStart"/>
            <w:r w:rsidR="002A4206" w:rsidRPr="00CB7BB1">
              <w:rPr>
                <w:szCs w:val="22"/>
              </w:rPr>
              <w:t>expert·e</w:t>
            </w:r>
            <w:proofErr w:type="spellEnd"/>
          </w:p>
        </w:tc>
        <w:sdt>
          <w:sdtPr>
            <w:rPr>
              <w:szCs w:val="22"/>
            </w:rPr>
            <w:id w:val="-1417077539"/>
            <w:placeholder>
              <w:docPart w:val="493A7AF76C434C44AD8319CF1F1961A5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8D10DDE" w14:textId="762EB534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11616305"/>
            <w:placeholder>
              <w:docPart w:val="A9517A7ED19D4809977AEA184063C7D2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70DB612" w14:textId="00EE4FCF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061759642"/>
            <w:placeholder>
              <w:docPart w:val="EE38D7AA211642549BE1E920754A33CD"/>
            </w:placeholder>
            <w:showingPlcHdr/>
            <w:text/>
          </w:sdtPr>
          <w:sdtEndPr/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40EA1C3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5B01B27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12DF5E9C" w14:textId="1E1793AE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2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communicateur·rice</w:t>
            </w:r>
            <w:proofErr w:type="spellEnd"/>
          </w:p>
        </w:tc>
        <w:sdt>
          <w:sdtPr>
            <w:rPr>
              <w:szCs w:val="22"/>
            </w:rPr>
            <w:id w:val="-1176579472"/>
            <w:placeholder>
              <w:docPart w:val="85D238B58F37412188F2DC42E04324A6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E3D502E" w14:textId="62AC6D6E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580560140"/>
            <w:placeholder>
              <w:docPart w:val="CBB254D156A6464C9221CDE65A99F16D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139BDD3" w14:textId="003C2DD8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227038351"/>
            <w:placeholder>
              <w:docPart w:val="86BC58322F804BA292C76557FC48F189"/>
            </w:placeholder>
            <w:showingPlcHdr/>
            <w:text/>
          </w:sdtPr>
          <w:sdtEndPr/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F340DCA" w14:textId="4A205ED1" w:rsidR="002A4206" w:rsidRPr="00CB7BB1" w:rsidRDefault="00CB7BB1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>
                  <w:rPr>
                    <w:rStyle w:val="Textedelespacerserv"/>
                  </w:rPr>
                  <w:t xml:space="preserve">    </w:t>
                </w:r>
              </w:p>
            </w:tc>
          </w:sdtContent>
        </w:sdt>
      </w:tr>
      <w:tr w:rsidR="002A4206" w:rsidRPr="00CB7BB1" w14:paraId="4D8E8EC4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B28158F" w14:textId="3F998167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3 Rôle</w:t>
            </w:r>
            <w:r w:rsidR="002A4206" w:rsidRPr="00CB7BB1">
              <w:rPr>
                <w:rFonts w:cstheme="minorHAnsi"/>
                <w:szCs w:val="22"/>
              </w:rPr>
              <w:t xml:space="preserve">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collaborateur·rice</w:t>
            </w:r>
            <w:proofErr w:type="spellEnd"/>
          </w:p>
        </w:tc>
        <w:sdt>
          <w:sdtPr>
            <w:rPr>
              <w:szCs w:val="22"/>
            </w:rPr>
            <w:id w:val="-733318908"/>
            <w:placeholder>
              <w:docPart w:val="1F6242DF002F41F2BF3A29789C280AFB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BCFEDBB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26988430"/>
            <w:placeholder>
              <w:docPart w:val="4587023DCF5D4EAD97BA9E679CACA42E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72E01697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784378683"/>
            <w:placeholder>
              <w:docPart w:val="0F046E1A13B04DEC838BB7B42F9ED556"/>
            </w:placeholder>
            <w:showingPlcHdr/>
            <w:text/>
          </w:sdtPr>
          <w:sdtEndPr/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19CFA235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134F3F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7107C1ED" w14:textId="6FA57552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4 Rôle</w:t>
            </w:r>
            <w:r w:rsidR="002A4206" w:rsidRPr="00CB7BB1">
              <w:rPr>
                <w:rFonts w:cstheme="minorHAnsi"/>
                <w:szCs w:val="22"/>
              </w:rPr>
              <w:t xml:space="preserve"> de leader et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professionnel·le</w:t>
            </w:r>
            <w:proofErr w:type="spellEnd"/>
          </w:p>
        </w:tc>
        <w:sdt>
          <w:sdtPr>
            <w:rPr>
              <w:szCs w:val="22"/>
            </w:rPr>
            <w:id w:val="138241582"/>
            <w:placeholder>
              <w:docPart w:val="F34BACA196104BACBABDFDB94DB3D5B6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51A7A14D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461876379"/>
            <w:placeholder>
              <w:docPart w:val="86D5F095AFB3475486CC40511264898C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26E3D8B9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-1237936707"/>
            <w:placeholder>
              <w:docPart w:val="D92E154396964D50847D78A65CA8B3CF"/>
            </w:placeholder>
            <w:showingPlcHdr/>
            <w:text/>
          </w:sdtPr>
          <w:sdtEndPr/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0DFDEB34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6A64DAC5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78149C4" w14:textId="7DF1D88A" w:rsidR="002A4206" w:rsidRPr="00CB7BB1" w:rsidRDefault="00CB7BB1" w:rsidP="0012778A">
            <w:pPr>
              <w:spacing w:before="60" w:after="60"/>
              <w:rPr>
                <w:rFonts w:cstheme="minorHAnsi"/>
                <w:szCs w:val="22"/>
              </w:rPr>
            </w:pPr>
            <w:r w:rsidRPr="00CB7BB1">
              <w:rPr>
                <w:rFonts w:cstheme="minorHAnsi"/>
                <w:szCs w:val="22"/>
              </w:rPr>
              <w:t>5 Rôle</w:t>
            </w:r>
            <w:r w:rsidR="002A4206" w:rsidRPr="00CB7BB1">
              <w:rPr>
                <w:rFonts w:cstheme="minorHAnsi"/>
                <w:szCs w:val="22"/>
              </w:rPr>
              <w:t xml:space="preserve"> d’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apprenant·e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 et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formateur·rice</w:t>
            </w:r>
            <w:proofErr w:type="spellEnd"/>
            <w:r w:rsidR="002A4206" w:rsidRPr="00CB7BB1">
              <w:rPr>
                <w:rFonts w:cstheme="minorHAnsi"/>
                <w:szCs w:val="22"/>
              </w:rPr>
              <w:t xml:space="preserve">, rôle de </w:t>
            </w:r>
            <w:proofErr w:type="spellStart"/>
            <w:r w:rsidR="002A4206" w:rsidRPr="00CB7BB1">
              <w:rPr>
                <w:rFonts w:cstheme="minorHAnsi"/>
                <w:szCs w:val="22"/>
              </w:rPr>
              <w:t>promoteur·rice</w:t>
            </w:r>
            <w:proofErr w:type="spellEnd"/>
          </w:p>
        </w:tc>
        <w:sdt>
          <w:sdtPr>
            <w:rPr>
              <w:szCs w:val="22"/>
            </w:rPr>
            <w:id w:val="-726984914"/>
            <w:placeholder>
              <w:docPart w:val="F56D88B6B3C1431CA05E7963ECB4FEA4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5F7ACA9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834422104"/>
            <w:placeholder>
              <w:docPart w:val="DAE77B4A34874829AFB89F362ACC2757"/>
            </w:placeholder>
            <w:showingPlcHdr/>
            <w:text/>
          </w:sdtPr>
          <w:sdtEndPr/>
          <w:sdtContent>
            <w:tc>
              <w:tcPr>
                <w:tcW w:w="547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49A79BAC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  <w:sdt>
          <w:sdtPr>
            <w:rPr>
              <w:szCs w:val="22"/>
            </w:rPr>
            <w:id w:val="1687863615"/>
            <w:placeholder>
              <w:docPart w:val="211797DDF06B48D08B757E4C1D5D9221"/>
            </w:placeholder>
            <w:showingPlcHdr/>
            <w:text/>
          </w:sdtPr>
          <w:sdtEndPr/>
          <w:sdtContent>
            <w:tc>
              <w:tcPr>
                <w:tcW w:w="544" w:type="pct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3E0BEBE1" w14:textId="77777777" w:rsidR="002A4206" w:rsidRPr="00CB7BB1" w:rsidRDefault="002A4206" w:rsidP="0012778A">
                <w:pPr>
                  <w:spacing w:before="60" w:after="60"/>
                  <w:ind w:right="283"/>
                  <w:jc w:val="right"/>
                  <w:rPr>
                    <w:szCs w:val="22"/>
                  </w:rPr>
                </w:pPr>
                <w:r w:rsidRPr="00CB7BB1">
                  <w:rPr>
                    <w:rStyle w:val="Textedelespacerserv"/>
                    <w:szCs w:val="22"/>
                  </w:rPr>
                  <w:t xml:space="preserve">    </w:t>
                </w:r>
              </w:p>
            </w:tc>
          </w:sdtContent>
        </w:sdt>
      </w:tr>
      <w:tr w:rsidR="002A4206" w:rsidRPr="00CB7BB1" w14:paraId="49D8301E" w14:textId="77777777" w:rsidTr="00CB7BB1">
        <w:trPr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3A29B512" w14:textId="391452C9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Totaux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 xml:space="preserve">pour contrôle A+B+C = </w:t>
            </w:r>
            <w:r w:rsidR="00A108F6">
              <w:rPr>
                <w:rFonts w:cstheme="minorHAnsi"/>
                <w:i/>
                <w:iCs/>
                <w:szCs w:val="22"/>
              </w:rPr>
              <w:t>32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6D1456E4" w14:textId="77777777" w:rsidR="002A4206" w:rsidRPr="00CB7BB1" w:rsidRDefault="00C63CA1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415627626"/>
                <w:placeholder>
                  <w:docPart w:val="6D3164142B8C4B1EBC77E328E57C6574"/>
                </w:placeholder>
                <w:showingPlcHdr/>
                <w:text/>
              </w:sdtPr>
              <w:sdtEndPr/>
              <w:sdtContent>
                <w:r w:rsidR="002A4206" w:rsidRPr="00CB7BB1">
                  <w:rPr>
                    <w:rStyle w:val="Textedelespacerserv"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(A)</w:t>
            </w:r>
          </w:p>
        </w:tc>
        <w:tc>
          <w:tcPr>
            <w:tcW w:w="547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056637C" w14:textId="77777777" w:rsidR="002A4206" w:rsidRPr="00CB7BB1" w:rsidRDefault="00C63CA1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332443730"/>
                <w:placeholder>
                  <w:docPart w:val="DBE6B907FF6048FEA7DCC022BF053E0C"/>
                </w:placeholder>
                <w:showingPlcHdr/>
                <w:text/>
              </w:sdtPr>
              <w:sdtEndPr/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(B)</w:t>
            </w:r>
          </w:p>
        </w:tc>
        <w:tc>
          <w:tcPr>
            <w:tcW w:w="544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D337339" w14:textId="77777777" w:rsidR="002A4206" w:rsidRPr="00CB7BB1" w:rsidRDefault="00C63CA1" w:rsidP="0012778A">
            <w:pPr>
              <w:spacing w:before="60" w:after="60"/>
              <w:ind w:right="57"/>
              <w:jc w:val="right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471016037"/>
                <w:placeholder>
                  <w:docPart w:val="C84B9FA56374430780A9DBD5E00DC207"/>
                </w:placeholder>
                <w:showingPlcHdr/>
                <w:text/>
              </w:sdtPr>
              <w:sdtEndPr/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szCs w:val="22"/>
                <w:vertAlign w:val="superscript"/>
              </w:rPr>
              <w:t xml:space="preserve"> (C)</w:t>
            </w:r>
          </w:p>
        </w:tc>
      </w:tr>
      <w:tr w:rsidR="002A4206" w:rsidRPr="00CB7BB1" w14:paraId="66FE91B4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05BAC3A5" w14:textId="77777777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szCs w:val="22"/>
              </w:rPr>
              <w:t>Nombre d’activités applicables</w:t>
            </w:r>
            <w:r w:rsidRPr="00CB7BB1">
              <w:rPr>
                <w:rFonts w:cstheme="minorHAnsi"/>
                <w:b/>
                <w:bCs/>
                <w:szCs w:val="22"/>
              </w:rPr>
              <w:t xml:space="preserve"> </w:t>
            </w:r>
            <w:r w:rsidRPr="00CB7BB1">
              <w:rPr>
                <w:rFonts w:cstheme="minorHAnsi"/>
                <w:szCs w:val="22"/>
                <w:vertAlign w:val="superscript"/>
              </w:rPr>
              <w:t>(A+B)</w:t>
            </w:r>
          </w:p>
        </w:tc>
        <w:sdt>
          <w:sdtPr>
            <w:rPr>
              <w:szCs w:val="22"/>
              <w:vertAlign w:val="superscript"/>
            </w:rPr>
            <w:id w:val="851377806"/>
            <w:placeholder>
              <w:docPart w:val="C4CF8561D748459AB72747A5B23B05A5"/>
            </w:placeholder>
            <w:text/>
          </w:sdtPr>
          <w:sdtEndPr/>
          <w:sdtContent>
            <w:tc>
              <w:tcPr>
                <w:tcW w:w="1094" w:type="pct"/>
                <w:gridSpan w:val="2"/>
                <w:tcBorders>
                  <w:top w:val="single" w:sz="2" w:space="0" w:color="FF6F6C"/>
                  <w:left w:val="single" w:sz="2" w:space="0" w:color="FF6F6C"/>
                  <w:bottom w:val="single" w:sz="2" w:space="0" w:color="FF6F6C"/>
                  <w:right w:val="single" w:sz="2" w:space="0" w:color="FF6F6C"/>
                </w:tcBorders>
              </w:tcPr>
              <w:p w14:paraId="68F05520" w14:textId="77777777" w:rsidR="002A4206" w:rsidRPr="00CB7BB1" w:rsidRDefault="002A4206" w:rsidP="0012778A">
                <w:pPr>
                  <w:spacing w:before="60" w:after="60"/>
                  <w:ind w:right="57"/>
                  <w:jc w:val="center"/>
                  <w:rPr>
                    <w:b/>
                    <w:bCs/>
                    <w:szCs w:val="22"/>
                  </w:rPr>
                </w:pPr>
                <w:r w:rsidRPr="00CB7BB1">
                  <w:rPr>
                    <w:szCs w:val="22"/>
                    <w:vertAlign w:val="superscript"/>
                  </w:rPr>
                  <w:t>(D)</w:t>
                </w:r>
              </w:p>
            </w:tc>
          </w:sdtContent>
        </w:sdt>
      </w:tr>
      <w:tr w:rsidR="002A4206" w:rsidRPr="00CB7BB1" w14:paraId="08FED258" w14:textId="77777777" w:rsidTr="00CB7BB1">
        <w:trPr>
          <w:gridAfter w:val="1"/>
          <w:wAfter w:w="544" w:type="pct"/>
          <w:trHeight w:val="306"/>
        </w:trPr>
        <w:tc>
          <w:tcPr>
            <w:tcW w:w="3362" w:type="pct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4F288181" w14:textId="77777777" w:rsidR="002A4206" w:rsidRPr="00CB7BB1" w:rsidRDefault="002A4206" w:rsidP="0012778A">
            <w:pPr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CB7BB1">
              <w:rPr>
                <w:rFonts w:cstheme="minorHAnsi"/>
                <w:b/>
                <w:bCs/>
                <w:szCs w:val="22"/>
              </w:rPr>
              <w:t>Pourcentage de réussite</w:t>
            </w:r>
            <w:r w:rsidRPr="00CB7BB1">
              <w:rPr>
                <w:rFonts w:cstheme="minorHAnsi"/>
                <w:b/>
                <w:bCs/>
                <w:szCs w:val="22"/>
              </w:rPr>
              <w:br/>
            </w:r>
            <w:r w:rsidRPr="00CB7BB1">
              <w:rPr>
                <w:rFonts w:cstheme="minorHAnsi"/>
                <w:i/>
                <w:iCs/>
                <w:szCs w:val="22"/>
              </w:rPr>
              <w:t xml:space="preserve">validées x 100 / applicable </w:t>
            </w:r>
            <w:r w:rsidRPr="00CB7BB1">
              <w:rPr>
                <w:rFonts w:cstheme="minorHAnsi"/>
                <w:i/>
                <w:iCs/>
                <w:szCs w:val="22"/>
                <w:vertAlign w:val="superscript"/>
              </w:rPr>
              <w:t>(B x 100 / D)</w:t>
            </w:r>
          </w:p>
        </w:tc>
        <w:tc>
          <w:tcPr>
            <w:tcW w:w="1094" w:type="pct"/>
            <w:gridSpan w:val="2"/>
            <w:tcBorders>
              <w:top w:val="single" w:sz="2" w:space="0" w:color="FF6F6C"/>
              <w:left w:val="single" w:sz="2" w:space="0" w:color="FF6F6C"/>
              <w:bottom w:val="single" w:sz="2" w:space="0" w:color="FF6F6C"/>
              <w:right w:val="single" w:sz="2" w:space="0" w:color="FF6F6C"/>
            </w:tcBorders>
            <w:vAlign w:val="center"/>
          </w:tcPr>
          <w:p w14:paraId="5FFD06E8" w14:textId="77777777" w:rsidR="002A4206" w:rsidRPr="00CB7BB1" w:rsidRDefault="00C63CA1" w:rsidP="0012778A">
            <w:pPr>
              <w:spacing w:before="60" w:after="60"/>
              <w:ind w:right="57"/>
              <w:jc w:val="center"/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223953881"/>
                <w:placeholder>
                  <w:docPart w:val="AC987D604895491DB8645123DE226AAE"/>
                </w:placeholder>
                <w:showingPlcHdr/>
                <w:text/>
              </w:sdtPr>
              <w:sdtEndPr/>
              <w:sdtContent>
                <w:r w:rsidR="002A4206" w:rsidRPr="00CB7BB1">
                  <w:rPr>
                    <w:rStyle w:val="Textedelespacerserv"/>
                    <w:b/>
                    <w:bCs/>
                    <w:szCs w:val="22"/>
                  </w:rPr>
                  <w:t xml:space="preserve">    </w:t>
                </w:r>
              </w:sdtContent>
            </w:sdt>
            <w:r w:rsidR="002A4206" w:rsidRPr="00CB7BB1">
              <w:rPr>
                <w:b/>
                <w:bCs/>
                <w:szCs w:val="22"/>
              </w:rPr>
              <w:t xml:space="preserve"> %</w:t>
            </w:r>
          </w:p>
        </w:tc>
      </w:tr>
    </w:tbl>
    <w:p w14:paraId="32D82833" w14:textId="77777777" w:rsidR="002A4206" w:rsidRPr="00BE57E8" w:rsidRDefault="002A4206" w:rsidP="002A4206">
      <w:pPr>
        <w:rPr>
          <w:rFonts w:cstheme="minorHAnsi"/>
          <w:i/>
          <w:iCs/>
        </w:rPr>
      </w:pPr>
      <w:r w:rsidRPr="00BE57E8">
        <w:rPr>
          <w:rFonts w:cstheme="minorHAnsi"/>
          <w:i/>
          <w:iCs/>
        </w:rPr>
        <w:t>Note</w:t>
      </w:r>
      <w:proofErr w:type="gramStart"/>
      <w:r w:rsidRPr="00BE57E8">
        <w:rPr>
          <w:rFonts w:cstheme="minorHAnsi"/>
          <w:i/>
          <w:iCs/>
        </w:rPr>
        <w:t> :un</w:t>
      </w:r>
      <w:proofErr w:type="gramEnd"/>
      <w:r w:rsidRPr="00BE57E8">
        <w:rPr>
          <w:rFonts w:cstheme="minorHAnsi"/>
          <w:i/>
          <w:iCs/>
        </w:rPr>
        <w:t xml:space="preserve"> seuil de 75% de réussite a été fixé pour valider le stage</w:t>
      </w:r>
    </w:p>
    <w:p w14:paraId="298B0924" w14:textId="77777777" w:rsidR="002A4206" w:rsidRDefault="002A4206" w:rsidP="002A4206">
      <w:pPr>
        <w:rPr>
          <w:rFonts w:cstheme="minorHAnsi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CB7BB1" w14:paraId="14698D92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55EA7109" w14:textId="77777777" w:rsidR="002A4206" w:rsidRPr="00CB7BB1" w:rsidRDefault="002A4206" w:rsidP="0012778A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Étudiant·e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>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26195475"/>
            <w:placeholder>
              <w:docPart w:val="89F7E27F78E04146BEAD4AF79070EA8C"/>
            </w:placeholder>
            <w:showingPlcHdr/>
            <w:text/>
          </w:sdtPr>
          <w:sdtEndPr/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1DFF40A3" w14:textId="77777777" w:rsidR="002A4206" w:rsidRPr="00CB7BB1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645F62F0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A637418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01EFFEB3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3068CD24" w14:textId="77777777" w:rsidR="002A4206" w:rsidRPr="00CB7BB1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3F92B346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79F44C0F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2C16CE2A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A4206" w:rsidRPr="00CB7BB1" w14:paraId="3A894F18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6F0AB98B" w14:textId="77777777" w:rsidR="002A4206" w:rsidRPr="00CB7BB1" w:rsidRDefault="002A4206" w:rsidP="0012778A">
            <w:pPr>
              <w:rPr>
                <w:rFonts w:cs="Arial"/>
                <w:szCs w:val="22"/>
              </w:rPr>
            </w:pPr>
            <w:proofErr w:type="spellStart"/>
            <w:r w:rsidRPr="00CB7BB1">
              <w:rPr>
                <w:rFonts w:cs="Arial"/>
                <w:b/>
                <w:bCs/>
                <w:szCs w:val="22"/>
              </w:rPr>
              <w:t>Praticien·ne</w:t>
            </w:r>
            <w:proofErr w:type="spellEnd"/>
            <w:r w:rsidRPr="00CB7BB1">
              <w:rPr>
                <w:rFonts w:cs="Arial"/>
                <w:b/>
                <w:bCs/>
                <w:szCs w:val="22"/>
              </w:rPr>
              <w:t xml:space="preserve"> </w:t>
            </w:r>
            <w:proofErr w:type="spellStart"/>
            <w:r w:rsidRPr="00CB7BB1">
              <w:rPr>
                <w:rFonts w:cs="Arial"/>
                <w:b/>
                <w:bCs/>
                <w:szCs w:val="22"/>
              </w:rPr>
              <w:t>formateur·rice</w:t>
            </w:r>
            <w:proofErr w:type="spellEnd"/>
          </w:p>
        </w:tc>
        <w:sdt>
          <w:sdtPr>
            <w:rPr>
              <w:rFonts w:ascii="Arial" w:hAnsi="Arial" w:cs="Arial"/>
              <w:sz w:val="22"/>
              <w:szCs w:val="22"/>
            </w:rPr>
            <w:id w:val="-419721484"/>
            <w:placeholder>
              <w:docPart w:val="05655BFAADF24B39A33D7088DA73A6E5"/>
            </w:placeholder>
            <w:showingPlcHdr/>
            <w:text/>
          </w:sdtPr>
          <w:sdtEndPr/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097D0343" w14:textId="77777777" w:rsidR="002A4206" w:rsidRPr="00CB7BB1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CB7BB1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1BF2CBD4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4C82371E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CB7BB1" w14:paraId="46AF12C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40AC135A" w14:textId="77777777" w:rsidR="002A4206" w:rsidRPr="00CB7BB1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246F300D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589319B8" w14:textId="77777777" w:rsidR="002A4206" w:rsidRPr="00CB7BB1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1E4E8E20" w14:textId="77777777" w:rsidR="002A4206" w:rsidRPr="00CB7BB1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B7BB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45703C20" w14:textId="77777777" w:rsidR="002A4206" w:rsidRPr="00CB7BB1" w:rsidRDefault="002A4206" w:rsidP="002A4206">
      <w:pPr>
        <w:rPr>
          <w:rFonts w:cs="Arial"/>
          <w:szCs w:val="22"/>
        </w:rPr>
      </w:pPr>
      <w:r w:rsidRPr="00CB7BB1">
        <w:rPr>
          <w:rFonts w:cs="Arial"/>
          <w:szCs w:val="22"/>
        </w:rPr>
        <w:br w:type="page"/>
      </w:r>
    </w:p>
    <w:p w14:paraId="7DBF7DAD" w14:textId="77777777" w:rsidR="002A4206" w:rsidRPr="00BE57E8" w:rsidRDefault="002A4206" w:rsidP="00CB7BB1">
      <w:pPr>
        <w:ind w:left="8496" w:hanging="8496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3</w:t>
      </w:r>
      <w:r w:rsidRPr="00BE57E8">
        <w:rPr>
          <w:rFonts w:cstheme="minorHAnsi"/>
          <w:b/>
          <w:bCs/>
        </w:rPr>
        <w:t>. Calcul de la note</w:t>
      </w:r>
    </w:p>
    <w:p w14:paraId="36453ED3" w14:textId="77777777" w:rsidR="002A4206" w:rsidRDefault="002A4206" w:rsidP="002A4206">
      <w:pPr>
        <w:rPr>
          <w:rFonts w:cstheme="minorHAnsi"/>
        </w:rPr>
      </w:pPr>
      <w:r w:rsidRPr="00BE57E8">
        <w:rPr>
          <w:rFonts w:cstheme="minorHAnsi"/>
        </w:rPr>
        <w:t>A titre indicatif uniquement, partie réservée à usage de l’école</w:t>
      </w:r>
    </w:p>
    <w:p w14:paraId="1987EA90" w14:textId="77777777" w:rsidR="002A4206" w:rsidRPr="00BE57E8" w:rsidRDefault="002A4206" w:rsidP="002A4206">
      <w:pPr>
        <w:rPr>
          <w:rFonts w:cstheme="minorHAnsi"/>
        </w:rPr>
      </w:pPr>
    </w:p>
    <w:tbl>
      <w:tblPr>
        <w:tblStyle w:val="TableauGrille4-Accentuation1"/>
        <w:tblW w:w="0" w:type="auto"/>
        <w:tblBorders>
          <w:top w:val="single" w:sz="4" w:space="0" w:color="FF6F6C"/>
          <w:left w:val="single" w:sz="4" w:space="0" w:color="FF6F6C"/>
          <w:bottom w:val="single" w:sz="4" w:space="0" w:color="FF6F6C"/>
          <w:right w:val="single" w:sz="4" w:space="0" w:color="FF6F6C"/>
          <w:insideH w:val="single" w:sz="4" w:space="0" w:color="FF6F6C"/>
          <w:insideV w:val="single" w:sz="4" w:space="0" w:color="FF6F6C"/>
        </w:tblBorders>
        <w:tblLook w:val="0620" w:firstRow="1" w:lastRow="0" w:firstColumn="0" w:lastColumn="0" w:noHBand="1" w:noVBand="1"/>
      </w:tblPr>
      <w:tblGrid>
        <w:gridCol w:w="2376"/>
        <w:gridCol w:w="1276"/>
        <w:gridCol w:w="1203"/>
      </w:tblGrid>
      <w:tr w:rsidR="002A4206" w:rsidRPr="00BE57E8" w14:paraId="2B5FFD6A" w14:textId="77777777" w:rsidTr="006A7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E3E5BD9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Résultat % entre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09565CE4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NOTE</w:t>
            </w:r>
          </w:p>
        </w:tc>
        <w:tc>
          <w:tcPr>
            <w:tcW w:w="12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F6C"/>
          </w:tcPr>
          <w:p w14:paraId="51364E20" w14:textId="77777777" w:rsidR="002A4206" w:rsidRPr="00BE57E8" w:rsidRDefault="002A4206" w:rsidP="0012778A">
            <w:pPr>
              <w:rPr>
                <w:rFonts w:cstheme="minorHAnsi"/>
                <w:b w:val="0"/>
              </w:rPr>
            </w:pPr>
            <w:r w:rsidRPr="00BE57E8">
              <w:rPr>
                <w:rFonts w:cstheme="minorHAnsi"/>
                <w:b w:val="0"/>
              </w:rPr>
              <w:t>VALEUR</w:t>
            </w:r>
          </w:p>
        </w:tc>
      </w:tr>
      <w:tr w:rsidR="002A4206" w:rsidRPr="00BE57E8" w14:paraId="26935B72" w14:textId="77777777" w:rsidTr="006A7044">
        <w:tc>
          <w:tcPr>
            <w:tcW w:w="2376" w:type="dxa"/>
          </w:tcPr>
          <w:p w14:paraId="1C89928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100% et 95%</w:t>
            </w:r>
          </w:p>
        </w:tc>
        <w:tc>
          <w:tcPr>
            <w:tcW w:w="1276" w:type="dxa"/>
          </w:tcPr>
          <w:p w14:paraId="64C79976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6</w:t>
            </w:r>
          </w:p>
        </w:tc>
        <w:tc>
          <w:tcPr>
            <w:tcW w:w="1203" w:type="dxa"/>
          </w:tcPr>
          <w:p w14:paraId="58574232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A</w:t>
            </w:r>
          </w:p>
        </w:tc>
      </w:tr>
      <w:tr w:rsidR="002A4206" w:rsidRPr="00BE57E8" w14:paraId="006588E2" w14:textId="77777777" w:rsidTr="006A7044">
        <w:tc>
          <w:tcPr>
            <w:tcW w:w="2376" w:type="dxa"/>
          </w:tcPr>
          <w:p w14:paraId="7E27F1BD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94% et 90%</w:t>
            </w:r>
          </w:p>
        </w:tc>
        <w:tc>
          <w:tcPr>
            <w:tcW w:w="1276" w:type="dxa"/>
          </w:tcPr>
          <w:p w14:paraId="5D71CAE2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5.5</w:t>
            </w:r>
          </w:p>
        </w:tc>
        <w:tc>
          <w:tcPr>
            <w:tcW w:w="1203" w:type="dxa"/>
          </w:tcPr>
          <w:p w14:paraId="7181173E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B</w:t>
            </w:r>
          </w:p>
        </w:tc>
      </w:tr>
      <w:tr w:rsidR="002A4206" w:rsidRPr="00BE57E8" w14:paraId="6E1B140F" w14:textId="77777777" w:rsidTr="006A7044">
        <w:tc>
          <w:tcPr>
            <w:tcW w:w="2376" w:type="dxa"/>
          </w:tcPr>
          <w:p w14:paraId="5240F42F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89% et 85%</w:t>
            </w:r>
          </w:p>
        </w:tc>
        <w:tc>
          <w:tcPr>
            <w:tcW w:w="1276" w:type="dxa"/>
          </w:tcPr>
          <w:p w14:paraId="20E47DC1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5</w:t>
            </w:r>
          </w:p>
        </w:tc>
        <w:tc>
          <w:tcPr>
            <w:tcW w:w="1203" w:type="dxa"/>
          </w:tcPr>
          <w:p w14:paraId="78B90C55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C</w:t>
            </w:r>
          </w:p>
        </w:tc>
      </w:tr>
      <w:tr w:rsidR="002A4206" w:rsidRPr="00BE57E8" w14:paraId="42D94803" w14:textId="77777777" w:rsidTr="006A7044">
        <w:tc>
          <w:tcPr>
            <w:tcW w:w="2376" w:type="dxa"/>
          </w:tcPr>
          <w:p w14:paraId="1FDD74F8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84% et 80%</w:t>
            </w:r>
          </w:p>
        </w:tc>
        <w:tc>
          <w:tcPr>
            <w:tcW w:w="1276" w:type="dxa"/>
          </w:tcPr>
          <w:p w14:paraId="0DDD08C4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4.5</w:t>
            </w:r>
          </w:p>
        </w:tc>
        <w:tc>
          <w:tcPr>
            <w:tcW w:w="1203" w:type="dxa"/>
          </w:tcPr>
          <w:p w14:paraId="73A6034B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D</w:t>
            </w:r>
          </w:p>
        </w:tc>
      </w:tr>
      <w:tr w:rsidR="002A4206" w:rsidRPr="00BE57E8" w14:paraId="6B9D2E88" w14:textId="77777777" w:rsidTr="006A7044">
        <w:tc>
          <w:tcPr>
            <w:tcW w:w="2376" w:type="dxa"/>
          </w:tcPr>
          <w:p w14:paraId="24AC66FF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79% et 75%</w:t>
            </w:r>
          </w:p>
        </w:tc>
        <w:tc>
          <w:tcPr>
            <w:tcW w:w="1276" w:type="dxa"/>
          </w:tcPr>
          <w:p w14:paraId="04F7F831" w14:textId="77777777" w:rsidR="002A4206" w:rsidRPr="00BE57E8" w:rsidRDefault="002A4206" w:rsidP="0012778A">
            <w:pPr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4</w:t>
            </w:r>
          </w:p>
        </w:tc>
        <w:tc>
          <w:tcPr>
            <w:tcW w:w="1203" w:type="dxa"/>
          </w:tcPr>
          <w:p w14:paraId="37F92214" w14:textId="77777777" w:rsidR="002A4206" w:rsidRPr="00BE57E8" w:rsidRDefault="002A4206" w:rsidP="0012778A">
            <w:pPr>
              <w:jc w:val="center"/>
              <w:rPr>
                <w:rFonts w:cstheme="minorHAnsi"/>
                <w:color w:val="008000"/>
              </w:rPr>
            </w:pPr>
            <w:r w:rsidRPr="00BE57E8">
              <w:rPr>
                <w:rFonts w:cstheme="minorHAnsi"/>
                <w:color w:val="008000"/>
              </w:rPr>
              <w:t>E</w:t>
            </w:r>
          </w:p>
        </w:tc>
      </w:tr>
      <w:tr w:rsidR="002A4206" w:rsidRPr="00BE57E8" w14:paraId="0E0DFD20" w14:textId="77777777" w:rsidTr="006A7044">
        <w:tc>
          <w:tcPr>
            <w:tcW w:w="2376" w:type="dxa"/>
          </w:tcPr>
          <w:p w14:paraId="080F0C60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74% et 70%</w:t>
            </w:r>
          </w:p>
        </w:tc>
        <w:tc>
          <w:tcPr>
            <w:tcW w:w="1276" w:type="dxa"/>
          </w:tcPr>
          <w:p w14:paraId="445A60D1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3.5</w:t>
            </w:r>
          </w:p>
        </w:tc>
        <w:tc>
          <w:tcPr>
            <w:tcW w:w="1203" w:type="dxa"/>
          </w:tcPr>
          <w:p w14:paraId="5A4116A1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755BAEE4" w14:textId="77777777" w:rsidTr="006A7044">
        <w:tc>
          <w:tcPr>
            <w:tcW w:w="2376" w:type="dxa"/>
          </w:tcPr>
          <w:p w14:paraId="49B477E9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69% et 65%</w:t>
            </w:r>
          </w:p>
        </w:tc>
        <w:tc>
          <w:tcPr>
            <w:tcW w:w="1276" w:type="dxa"/>
          </w:tcPr>
          <w:p w14:paraId="2B6903D5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3</w:t>
            </w:r>
          </w:p>
        </w:tc>
        <w:tc>
          <w:tcPr>
            <w:tcW w:w="1203" w:type="dxa"/>
          </w:tcPr>
          <w:p w14:paraId="76C4C237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85AFE69" w14:textId="77777777" w:rsidTr="006A7044">
        <w:tc>
          <w:tcPr>
            <w:tcW w:w="2376" w:type="dxa"/>
          </w:tcPr>
          <w:p w14:paraId="595144D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64% et 60%</w:t>
            </w:r>
          </w:p>
        </w:tc>
        <w:tc>
          <w:tcPr>
            <w:tcW w:w="1276" w:type="dxa"/>
          </w:tcPr>
          <w:p w14:paraId="1DCB7248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2.5</w:t>
            </w:r>
          </w:p>
        </w:tc>
        <w:tc>
          <w:tcPr>
            <w:tcW w:w="1203" w:type="dxa"/>
          </w:tcPr>
          <w:p w14:paraId="20EBFD23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52A04013" w14:textId="77777777" w:rsidTr="006A7044">
        <w:tc>
          <w:tcPr>
            <w:tcW w:w="2376" w:type="dxa"/>
          </w:tcPr>
          <w:p w14:paraId="75DEBBB0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59% et 55%</w:t>
            </w:r>
          </w:p>
        </w:tc>
        <w:tc>
          <w:tcPr>
            <w:tcW w:w="1276" w:type="dxa"/>
          </w:tcPr>
          <w:p w14:paraId="7CD33BF4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2</w:t>
            </w:r>
          </w:p>
        </w:tc>
        <w:tc>
          <w:tcPr>
            <w:tcW w:w="1203" w:type="dxa"/>
          </w:tcPr>
          <w:p w14:paraId="4EB00AEF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14BDF580" w14:textId="77777777" w:rsidTr="006A7044">
        <w:tc>
          <w:tcPr>
            <w:tcW w:w="2376" w:type="dxa"/>
          </w:tcPr>
          <w:p w14:paraId="68C6FD27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54% et 50%</w:t>
            </w:r>
          </w:p>
        </w:tc>
        <w:tc>
          <w:tcPr>
            <w:tcW w:w="1276" w:type="dxa"/>
          </w:tcPr>
          <w:p w14:paraId="34EAC2B8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1.5</w:t>
            </w:r>
          </w:p>
        </w:tc>
        <w:tc>
          <w:tcPr>
            <w:tcW w:w="1203" w:type="dxa"/>
          </w:tcPr>
          <w:p w14:paraId="2D3CE8DB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  <w:tr w:rsidR="002A4206" w:rsidRPr="00BE57E8" w14:paraId="65AD9D4E" w14:textId="77777777" w:rsidTr="006A7044">
        <w:tc>
          <w:tcPr>
            <w:tcW w:w="2376" w:type="dxa"/>
          </w:tcPr>
          <w:p w14:paraId="567FDE1B" w14:textId="77777777" w:rsidR="002A4206" w:rsidRPr="00BE57E8" w:rsidRDefault="002A4206" w:rsidP="0012778A">
            <w:pPr>
              <w:rPr>
                <w:rFonts w:cstheme="minorHAnsi"/>
              </w:rPr>
            </w:pPr>
            <w:r w:rsidRPr="00BE57E8">
              <w:rPr>
                <w:rFonts w:cstheme="minorHAnsi"/>
              </w:rPr>
              <w:t>49% et moins</w:t>
            </w:r>
          </w:p>
        </w:tc>
        <w:tc>
          <w:tcPr>
            <w:tcW w:w="1276" w:type="dxa"/>
          </w:tcPr>
          <w:p w14:paraId="02788AE7" w14:textId="77777777" w:rsidR="002A4206" w:rsidRPr="00BE57E8" w:rsidRDefault="002A4206" w:rsidP="0012778A">
            <w:pPr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1</w:t>
            </w:r>
          </w:p>
        </w:tc>
        <w:tc>
          <w:tcPr>
            <w:tcW w:w="1203" w:type="dxa"/>
          </w:tcPr>
          <w:p w14:paraId="65757245" w14:textId="77777777" w:rsidR="002A4206" w:rsidRPr="00BE57E8" w:rsidRDefault="002A4206" w:rsidP="0012778A">
            <w:pPr>
              <w:jc w:val="center"/>
              <w:rPr>
                <w:rFonts w:cstheme="minorHAnsi"/>
                <w:color w:val="FF0000"/>
              </w:rPr>
            </w:pPr>
            <w:r w:rsidRPr="00BE57E8">
              <w:rPr>
                <w:rFonts w:cstheme="minorHAnsi"/>
                <w:color w:val="FF0000"/>
              </w:rPr>
              <w:t>F</w:t>
            </w:r>
          </w:p>
        </w:tc>
      </w:tr>
    </w:tbl>
    <w:p w14:paraId="50789AD1" w14:textId="77777777" w:rsidR="002A4206" w:rsidRPr="00BE57E8" w:rsidRDefault="002A4206" w:rsidP="002A4206">
      <w:pPr>
        <w:rPr>
          <w:rFonts w:cstheme="minorHAnsi"/>
        </w:rPr>
      </w:pPr>
    </w:p>
    <w:p w14:paraId="3DD829D4" w14:textId="77777777" w:rsidR="002A4206" w:rsidRDefault="002A4206" w:rsidP="002A4206">
      <w:pPr>
        <w:rPr>
          <w:rFonts w:cstheme="minorHAnsi"/>
          <w:b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613"/>
        <w:gridCol w:w="232"/>
        <w:gridCol w:w="4248"/>
      </w:tblGrid>
      <w:tr w:rsidR="002A4206" w:rsidRPr="006A7044" w14:paraId="5BD38765" w14:textId="77777777" w:rsidTr="006A7044">
        <w:trPr>
          <w:trHeight w:val="737"/>
        </w:trPr>
        <w:tc>
          <w:tcPr>
            <w:tcW w:w="2977" w:type="dxa"/>
            <w:vAlign w:val="bottom"/>
          </w:tcPr>
          <w:p w14:paraId="28C9850E" w14:textId="77777777" w:rsidR="002A4206" w:rsidRPr="006A7044" w:rsidRDefault="002A4206" w:rsidP="0012778A">
            <w:pPr>
              <w:rPr>
                <w:rFonts w:cs="Arial"/>
                <w:szCs w:val="22"/>
              </w:rPr>
            </w:pPr>
            <w:r w:rsidRPr="006A7044">
              <w:rPr>
                <w:rFonts w:cs="Arial"/>
                <w:b/>
                <w:bCs/>
                <w:szCs w:val="22"/>
              </w:rPr>
              <w:t>Responsable du module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38512645"/>
            <w:placeholder>
              <w:docPart w:val="85136CEB716F4C55887B87C015C0249B"/>
            </w:placeholder>
            <w:showingPlcHdr/>
            <w:text/>
          </w:sdtPr>
          <w:sdtEndPr/>
          <w:sdtContent>
            <w:tc>
              <w:tcPr>
                <w:tcW w:w="1613" w:type="dxa"/>
                <w:tcBorders>
                  <w:bottom w:val="single" w:sz="4" w:space="0" w:color="FF6F6C"/>
                </w:tcBorders>
                <w:vAlign w:val="bottom"/>
              </w:tcPr>
              <w:p w14:paraId="56023829" w14:textId="77777777" w:rsidR="002A4206" w:rsidRPr="006A7044" w:rsidRDefault="002A4206" w:rsidP="0012778A">
                <w:pPr>
                  <w:pStyle w:val="Sansinterligne"/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6A7044">
                  <w:rPr>
                    <w:rStyle w:val="Textedelespacerserv"/>
                    <w:rFonts w:ascii="Arial" w:hAnsi="Arial" w:cs="Arial"/>
                    <w:sz w:val="22"/>
                    <w:szCs w:val="22"/>
                  </w:rPr>
                  <w:t xml:space="preserve">    </w:t>
                </w:r>
              </w:p>
            </w:tc>
          </w:sdtContent>
        </w:sdt>
        <w:tc>
          <w:tcPr>
            <w:tcW w:w="232" w:type="dxa"/>
          </w:tcPr>
          <w:p w14:paraId="2E316113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bottom w:val="single" w:sz="4" w:space="0" w:color="FF6F6C"/>
            </w:tcBorders>
          </w:tcPr>
          <w:p w14:paraId="3765EA1F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4206" w:rsidRPr="006A7044" w14:paraId="4E338637" w14:textId="77777777" w:rsidTr="006A7044">
        <w:trPr>
          <w:trHeight w:val="101"/>
        </w:trPr>
        <w:tc>
          <w:tcPr>
            <w:tcW w:w="2977" w:type="dxa"/>
            <w:vAlign w:val="bottom"/>
          </w:tcPr>
          <w:p w14:paraId="5CFE0941" w14:textId="77777777" w:rsidR="002A4206" w:rsidRPr="006A7044" w:rsidRDefault="002A4206" w:rsidP="0012778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6F6C"/>
            </w:tcBorders>
            <w:vAlign w:val="bottom"/>
          </w:tcPr>
          <w:p w14:paraId="18B5DB1B" w14:textId="77777777" w:rsidR="002A4206" w:rsidRPr="006A7044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2" w:type="dxa"/>
          </w:tcPr>
          <w:p w14:paraId="13A36225" w14:textId="77777777" w:rsidR="002A4206" w:rsidRPr="006A7044" w:rsidRDefault="002A4206" w:rsidP="0012778A">
            <w:pPr>
              <w:pStyle w:val="Sansinterlign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FF6F6C"/>
            </w:tcBorders>
          </w:tcPr>
          <w:p w14:paraId="7DF8D5EB" w14:textId="77777777" w:rsidR="002A4206" w:rsidRPr="006A7044" w:rsidRDefault="002A4206" w:rsidP="0012778A">
            <w:pPr>
              <w:pStyle w:val="Sansinterlign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A7044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</w:tbl>
    <w:p w14:paraId="29B0D0E9" w14:textId="77777777" w:rsidR="002A4206" w:rsidRPr="006A7044" w:rsidRDefault="002A4206" w:rsidP="002A4206">
      <w:pPr>
        <w:rPr>
          <w:rFonts w:cs="Arial"/>
          <w:b/>
          <w:bCs/>
          <w:szCs w:val="22"/>
        </w:rPr>
      </w:pPr>
    </w:p>
    <w:p w14:paraId="7D702778" w14:textId="77777777" w:rsidR="002A4206" w:rsidRPr="006A7044" w:rsidRDefault="002A4206" w:rsidP="00713CC8">
      <w:pPr>
        <w:pStyle w:val="ItaliqueHESAV"/>
        <w:rPr>
          <w:i w:val="0"/>
          <w:iCs w:val="0"/>
        </w:rPr>
      </w:pPr>
    </w:p>
    <w:p w14:paraId="73096086" w14:textId="77777777" w:rsidR="002A4206" w:rsidRDefault="002A4206" w:rsidP="00713CC8">
      <w:pPr>
        <w:pStyle w:val="ItaliqueHESAV"/>
      </w:pPr>
    </w:p>
    <w:p w14:paraId="35F0019F" w14:textId="580B60F7" w:rsidR="00761909" w:rsidRPr="00205BEB" w:rsidRDefault="00761909" w:rsidP="00292E79">
      <w:pPr>
        <w:pStyle w:val="LgendeHESAV"/>
      </w:pPr>
    </w:p>
    <w:sectPr w:rsidR="00761909" w:rsidRPr="00205BEB" w:rsidSect="005C6CF7">
      <w:headerReference w:type="default" r:id="rId11"/>
      <w:footerReference w:type="default" r:id="rId12"/>
      <w:type w:val="continuous"/>
      <w:pgSz w:w="11907" w:h="16840" w:code="9"/>
      <w:pgMar w:top="720" w:right="851" w:bottom="737" w:left="851" w:header="624" w:footer="3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DDC9" w14:textId="77777777" w:rsidR="00C63CA1" w:rsidRDefault="00C63CA1">
      <w:r>
        <w:separator/>
      </w:r>
    </w:p>
  </w:endnote>
  <w:endnote w:type="continuationSeparator" w:id="0">
    <w:p w14:paraId="178A5D7E" w14:textId="77777777" w:rsidR="00C63CA1" w:rsidRDefault="00C6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117A" w14:textId="1FF0F30F" w:rsidR="00527FAF" w:rsidRDefault="00527FAF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</w:p>
  <w:p w14:paraId="3AD80960" w14:textId="77777777" w:rsidR="00FC0FCF" w:rsidRDefault="00292E79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1644A3B" wp14:editId="31BFC54B">
              <wp:simplePos x="0" y="0"/>
              <wp:positionH relativeFrom="margin">
                <wp:posOffset>5850890</wp:posOffset>
              </wp:positionH>
              <wp:positionV relativeFrom="paragraph">
                <wp:posOffset>81576</wp:posOffset>
              </wp:positionV>
              <wp:extent cx="624840" cy="139404"/>
              <wp:effectExtent l="0" t="0" r="3810" b="0"/>
              <wp:wrapNone/>
              <wp:docPr id="128562799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4840" cy="139404"/>
                        <a:chOff x="0" y="0"/>
                        <a:chExt cx="910590" cy="203200"/>
                      </a:xfrm>
                    </wpg:grpSpPr>
                    <pic:pic xmlns:pic="http://schemas.openxmlformats.org/drawingml/2006/picture">
                      <pic:nvPicPr>
                        <pic:cNvPr id="2009744601" name="Image 200974460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24627" y="48498"/>
                          <a:ext cx="112674" cy="1534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60851274" name="Image 126085127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410" y="48491"/>
                          <a:ext cx="147922" cy="1531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76349228" name="Graphic 4"/>
                      <wps:cNvSpPr/>
                      <wps:spPr>
                        <a:xfrm>
                          <a:off x="554970" y="107618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27609" y="0"/>
                              </a:moveTo>
                              <a:lnTo>
                                <a:pt x="7962" y="0"/>
                              </a:lnTo>
                              <a:lnTo>
                                <a:pt x="0" y="7975"/>
                              </a:lnTo>
                              <a:lnTo>
                                <a:pt x="0" y="27609"/>
                              </a:lnTo>
                              <a:lnTo>
                                <a:pt x="7962" y="35585"/>
                              </a:lnTo>
                              <a:lnTo>
                                <a:pt x="27609" y="35585"/>
                              </a:lnTo>
                              <a:lnTo>
                                <a:pt x="35572" y="27609"/>
                              </a:lnTo>
                              <a:lnTo>
                                <a:pt x="35572" y="17792"/>
                              </a:lnTo>
                              <a:lnTo>
                                <a:pt x="35572" y="7975"/>
                              </a:lnTo>
                              <a:lnTo>
                                <a:pt x="27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0921917" name="Image 1709219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94" cy="2004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7532634" name="Image 180753263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4514" y="47016"/>
                          <a:ext cx="147637" cy="15594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5500024" name="Image 1995500024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96219" y="47017"/>
                          <a:ext cx="123723" cy="15594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077164" id="Group 1" o:spid="_x0000_s1026" style="position:absolute;margin-left:460.7pt;margin-top:6.4pt;width:49.2pt;height:11pt;z-index:251661312;mso-wrap-distance-left:0;mso-wrap-distance-right:0;mso-position-horizontal-relative:margin;mso-width-relative:margin;mso-height-relative:margin" coordsize="9105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09744601" o:spid="_x0000_s1027" type="#_x0000_t75" style="position:absolute;left:6246;top:484;width:1127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">
                <v:imagedata r:id="rId6" o:title=""/>
              </v:shape>
              <v:shape id="Image 1260851274" o:spid="_x0000_s1028" type="#_x0000_t75" style="position:absolute;left:7624;top:484;width:1479;height:1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">
                <v:imagedata r:id="rId7" o:title=""/>
              </v:shape>
              <v:shape id="Graphic 4" o:spid="_x0000_s1029" style="position:absolute;left:5549;top:1076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" path="m27609,l7962,,,7975,,27609r7962,7976l27609,35585r7963,-7976l35572,17792r,-9817l27609,xe" fillcolor="black" stroked="f">
                <v:path arrowok="t"/>
              </v:shape>
              <v:shape id="Image 170921917" o:spid="_x0000_s1030" type="#_x0000_t75" style="position:absolute;width:1837;height: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">
                <v:imagedata r:id="rId8" o:title=""/>
              </v:shape>
              <v:shape id="Image 1807532634" o:spid="_x0000_s1031" type="#_x0000_t75" style="position:absolute;left:2145;top:470;width:1476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">
                <v:imagedata r:id="rId9" o:title=""/>
              </v:shape>
              <v:shape id="Image 1995500024" o:spid="_x0000_s1032" type="#_x0000_t75" style="position:absolute;left:3962;top:470;width:1237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">
                <v:imagedata r:id="rId10" o:title=""/>
              </v:shape>
              <w10:wrap anchorx="margin"/>
            </v:group>
          </w:pict>
        </mc:Fallback>
      </mc:AlternateContent>
    </w:r>
  </w:p>
  <w:p w14:paraId="68268F58" w14:textId="6D3C3C09" w:rsidR="00CE6433" w:rsidRPr="00292E79" w:rsidRDefault="00CE6433" w:rsidP="000B6E63">
    <w:pPr>
      <w:pStyle w:val="Pieddepage"/>
      <w:tabs>
        <w:tab w:val="clear" w:pos="4536"/>
        <w:tab w:val="clear" w:pos="9072"/>
        <w:tab w:val="left" w:pos="300"/>
        <w:tab w:val="center" w:pos="4639"/>
        <w:tab w:val="right" w:pos="9498"/>
      </w:tabs>
      <w:ind w:right="360"/>
      <w:rPr>
        <w:sz w:val="16"/>
      </w:rPr>
    </w:pPr>
    <w:r w:rsidRPr="00292E79">
      <w:rPr>
        <w:sz w:val="16"/>
      </w:rPr>
      <w:t xml:space="preserve">Page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PAGE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3</w:t>
    </w:r>
    <w:r w:rsidR="0027725D" w:rsidRPr="00292E79">
      <w:rPr>
        <w:sz w:val="16"/>
      </w:rPr>
      <w:fldChar w:fldCharType="end"/>
    </w:r>
    <w:r w:rsidRPr="00292E79">
      <w:rPr>
        <w:sz w:val="16"/>
      </w:rPr>
      <w:t xml:space="preserve"> sur </w:t>
    </w:r>
    <w:r w:rsidR="0027725D" w:rsidRPr="00292E79">
      <w:rPr>
        <w:sz w:val="16"/>
      </w:rPr>
      <w:fldChar w:fldCharType="begin"/>
    </w:r>
    <w:r w:rsidRPr="00292E79">
      <w:rPr>
        <w:sz w:val="16"/>
      </w:rPr>
      <w:instrText xml:space="preserve"> NUMPAGES </w:instrText>
    </w:r>
    <w:r w:rsidR="0027725D" w:rsidRPr="00292E79">
      <w:rPr>
        <w:sz w:val="16"/>
      </w:rPr>
      <w:fldChar w:fldCharType="separate"/>
    </w:r>
    <w:r w:rsidR="009A09C7" w:rsidRPr="00292E79">
      <w:rPr>
        <w:noProof/>
        <w:sz w:val="16"/>
      </w:rPr>
      <w:t>4</w:t>
    </w:r>
    <w:r w:rsidR="0027725D" w:rsidRPr="00292E7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B9D23" w14:textId="77777777" w:rsidR="00C63CA1" w:rsidRDefault="00C63CA1">
      <w:r>
        <w:separator/>
      </w:r>
    </w:p>
  </w:footnote>
  <w:footnote w:type="continuationSeparator" w:id="0">
    <w:p w14:paraId="08FBF70E" w14:textId="77777777" w:rsidR="00C63CA1" w:rsidRDefault="00C63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6E29" w14:textId="1F282DA7" w:rsidR="00482229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8BE33" wp14:editId="6A4716F6">
          <wp:simplePos x="0" y="0"/>
          <wp:positionH relativeFrom="margin">
            <wp:posOffset>-196215</wp:posOffset>
          </wp:positionH>
          <wp:positionV relativeFrom="paragraph">
            <wp:posOffset>-80010</wp:posOffset>
          </wp:positionV>
          <wp:extent cx="1733550" cy="1174340"/>
          <wp:effectExtent l="0" t="0" r="0" b="0"/>
          <wp:wrapNone/>
          <wp:docPr id="1687797147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797147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17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60418" w14:textId="78AF7195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57C8A640" w14:textId="0630F4B3" w:rsidR="00205BEB" w:rsidRDefault="00205BEB">
    <w:pPr>
      <w:pStyle w:val="En-tte"/>
      <w:rPr>
        <w:rFonts w:ascii="Arial Narrow" w:hAnsi="Arial Narrow"/>
        <w:b/>
        <w:noProof/>
        <w:sz w:val="32"/>
        <w:szCs w:val="32"/>
        <w:lang w:val="fr-CH" w:eastAsia="fr-CH"/>
      </w:rPr>
    </w:pPr>
  </w:p>
  <w:p w14:paraId="7540A142" w14:textId="77777777" w:rsidR="00205BEB" w:rsidRDefault="00205BEB">
    <w:pPr>
      <w:pStyle w:val="En-tte"/>
    </w:pPr>
  </w:p>
  <w:p w14:paraId="6AF7E665" w14:textId="77777777" w:rsidR="00527FAF" w:rsidRDefault="00527FAF">
    <w:pPr>
      <w:pStyle w:val="En-tte"/>
    </w:pPr>
  </w:p>
  <w:p w14:paraId="3BF39DCD" w14:textId="77777777" w:rsidR="00527FAF" w:rsidRDefault="00527F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395C"/>
    <w:multiLevelType w:val="hybridMultilevel"/>
    <w:tmpl w:val="CEBC9D06"/>
    <w:lvl w:ilvl="0" w:tplc="894ED518">
      <w:start w:val="1"/>
      <w:numFmt w:val="bullet"/>
      <w:pStyle w:val="ListeHESAV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01789"/>
    <w:multiLevelType w:val="multilevel"/>
    <w:tmpl w:val="4B60F5EE"/>
    <w:styleLink w:val="PucesHETSL2"/>
    <w:lvl w:ilvl="0">
      <w:start w:val="1"/>
      <w:numFmt w:val="bullet"/>
      <w:lvlText w:val="—"/>
      <w:lvlJc w:val="left"/>
      <w:pPr>
        <w:ind w:left="851" w:hanging="426"/>
      </w:pPr>
      <w:rPr>
        <w:rFonts w:asciiTheme="minorHAnsi" w:hAnsiTheme="minorHAnsi" w:hint="default"/>
        <w:color w:val="auto"/>
      </w:rPr>
    </w:lvl>
    <w:lvl w:ilvl="1">
      <w:start w:val="1"/>
      <w:numFmt w:val="bullet"/>
      <w:lvlText w:val="—"/>
      <w:lvlJc w:val="left"/>
      <w:pPr>
        <w:ind w:left="1276" w:hanging="426"/>
      </w:pPr>
      <w:rPr>
        <w:rFonts w:asciiTheme="minorHAnsi" w:hAnsiTheme="minorHAnsi" w:hint="default"/>
        <w:color w:val="auto"/>
      </w:rPr>
    </w:lvl>
    <w:lvl w:ilvl="2">
      <w:start w:val="1"/>
      <w:numFmt w:val="bullet"/>
      <w:lvlText w:val="—"/>
      <w:lvlJc w:val="left"/>
      <w:pPr>
        <w:ind w:left="1701" w:hanging="426"/>
      </w:pPr>
      <w:rPr>
        <w:rFonts w:asciiTheme="minorHAnsi" w:hAnsiTheme="minorHAnsi" w:hint="default"/>
        <w:color w:val="auto"/>
      </w:rPr>
    </w:lvl>
    <w:lvl w:ilvl="3">
      <w:start w:val="1"/>
      <w:numFmt w:val="bullet"/>
      <w:lvlText w:val="—"/>
      <w:lvlJc w:val="left"/>
      <w:pPr>
        <w:ind w:left="2126" w:hanging="426"/>
      </w:pPr>
      <w:rPr>
        <w:rFonts w:asciiTheme="minorHAnsi" w:hAnsiTheme="minorHAnsi" w:hint="default"/>
        <w:color w:val="auto"/>
      </w:rPr>
    </w:lvl>
    <w:lvl w:ilvl="4">
      <w:start w:val="1"/>
      <w:numFmt w:val="bullet"/>
      <w:lvlText w:val="—"/>
      <w:lvlJc w:val="left"/>
      <w:pPr>
        <w:ind w:left="2551" w:hanging="426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—"/>
      <w:lvlJc w:val="left"/>
      <w:pPr>
        <w:ind w:left="2976" w:hanging="426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—"/>
      <w:lvlJc w:val="left"/>
      <w:pPr>
        <w:ind w:left="3401" w:hanging="426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—"/>
      <w:lvlJc w:val="left"/>
      <w:pPr>
        <w:ind w:left="3826" w:hanging="426"/>
      </w:pPr>
      <w:rPr>
        <w:rFonts w:asciiTheme="minorHAnsi" w:hAnsiTheme="minorHAnsi" w:hint="default"/>
        <w:color w:val="auto"/>
      </w:rPr>
    </w:lvl>
    <w:lvl w:ilvl="8">
      <w:start w:val="1"/>
      <w:numFmt w:val="bullet"/>
      <w:lvlText w:val="—"/>
      <w:lvlJc w:val="left"/>
      <w:pPr>
        <w:ind w:left="4251" w:hanging="426"/>
      </w:pPr>
      <w:rPr>
        <w:rFonts w:asciiTheme="minorHAnsi" w:hAnsiTheme="minorHAnsi" w:hint="default"/>
        <w:color w:val="auto"/>
      </w:rPr>
    </w:lvl>
  </w:abstractNum>
  <w:abstractNum w:abstractNumId="2" w15:restartNumberingAfterBreak="0">
    <w:nsid w:val="30E90F84"/>
    <w:multiLevelType w:val="hybridMultilevel"/>
    <w:tmpl w:val="20FCB74A"/>
    <w:lvl w:ilvl="0" w:tplc="25D48888">
      <w:start w:val="1"/>
      <w:numFmt w:val="decimal"/>
      <w:pStyle w:val="ListeNumHESAV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405D65"/>
    <w:multiLevelType w:val="hybridMultilevel"/>
    <w:tmpl w:val="E4F04ACA"/>
    <w:lvl w:ilvl="0" w:tplc="B8483A8E">
      <w:start w:val="1"/>
      <w:numFmt w:val="decimal"/>
      <w:pStyle w:val="Activits"/>
      <w:suff w:val="space"/>
      <w:lvlText w:val="Activité %1. "/>
      <w:lvlJc w:val="left"/>
      <w:pPr>
        <w:ind w:left="0" w:firstLine="0"/>
      </w:pPr>
      <w:rPr>
        <w:rFonts w:hint="default"/>
        <w:b/>
        <w:bCs/>
        <w:lang w:val="fr-FR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70069">
    <w:abstractNumId w:val="0"/>
  </w:num>
  <w:num w:numId="2" w16cid:durableId="227152147">
    <w:abstractNumId w:val="2"/>
  </w:num>
  <w:num w:numId="3" w16cid:durableId="151915570">
    <w:abstractNumId w:val="1"/>
  </w:num>
  <w:num w:numId="4" w16cid:durableId="982464700">
    <w:abstractNumId w:val="3"/>
  </w:num>
  <w:num w:numId="5" w16cid:durableId="144626533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fr-FR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6F"/>
    <w:rsid w:val="00000691"/>
    <w:rsid w:val="000010B3"/>
    <w:rsid w:val="000042DB"/>
    <w:rsid w:val="00016536"/>
    <w:rsid w:val="00016605"/>
    <w:rsid w:val="00017841"/>
    <w:rsid w:val="000178C7"/>
    <w:rsid w:val="00024C4C"/>
    <w:rsid w:val="000342C7"/>
    <w:rsid w:val="00034C31"/>
    <w:rsid w:val="00036E36"/>
    <w:rsid w:val="00041EC2"/>
    <w:rsid w:val="000447E2"/>
    <w:rsid w:val="00045CD7"/>
    <w:rsid w:val="000471A3"/>
    <w:rsid w:val="000566DC"/>
    <w:rsid w:val="0005684F"/>
    <w:rsid w:val="0006192B"/>
    <w:rsid w:val="00065D0F"/>
    <w:rsid w:val="00066851"/>
    <w:rsid w:val="0006705A"/>
    <w:rsid w:val="00071F4F"/>
    <w:rsid w:val="000773C4"/>
    <w:rsid w:val="00081CFF"/>
    <w:rsid w:val="00081EDF"/>
    <w:rsid w:val="0008394B"/>
    <w:rsid w:val="0009663A"/>
    <w:rsid w:val="00097EF2"/>
    <w:rsid w:val="000A48C6"/>
    <w:rsid w:val="000A587B"/>
    <w:rsid w:val="000B2521"/>
    <w:rsid w:val="000B30B2"/>
    <w:rsid w:val="000B6E63"/>
    <w:rsid w:val="000C2284"/>
    <w:rsid w:val="000C47F7"/>
    <w:rsid w:val="000C48FC"/>
    <w:rsid w:val="000D04C2"/>
    <w:rsid w:val="000D4097"/>
    <w:rsid w:val="000D53DA"/>
    <w:rsid w:val="000E09FF"/>
    <w:rsid w:val="000E5D63"/>
    <w:rsid w:val="000E6574"/>
    <w:rsid w:val="000F1AA3"/>
    <w:rsid w:val="000F572E"/>
    <w:rsid w:val="001048DA"/>
    <w:rsid w:val="00106E8C"/>
    <w:rsid w:val="001070A1"/>
    <w:rsid w:val="001131A4"/>
    <w:rsid w:val="001164BC"/>
    <w:rsid w:val="00120546"/>
    <w:rsid w:val="0012054C"/>
    <w:rsid w:val="00127D07"/>
    <w:rsid w:val="00130CF1"/>
    <w:rsid w:val="00135C12"/>
    <w:rsid w:val="00140719"/>
    <w:rsid w:val="00140DD5"/>
    <w:rsid w:val="00141C8A"/>
    <w:rsid w:val="001425C4"/>
    <w:rsid w:val="001435F6"/>
    <w:rsid w:val="0014664B"/>
    <w:rsid w:val="0014791B"/>
    <w:rsid w:val="001516CC"/>
    <w:rsid w:val="00153533"/>
    <w:rsid w:val="00155CED"/>
    <w:rsid w:val="00156DFD"/>
    <w:rsid w:val="001576B1"/>
    <w:rsid w:val="0016185C"/>
    <w:rsid w:val="0018220F"/>
    <w:rsid w:val="0018309A"/>
    <w:rsid w:val="00184146"/>
    <w:rsid w:val="001867CE"/>
    <w:rsid w:val="001973C0"/>
    <w:rsid w:val="00197A00"/>
    <w:rsid w:val="001B70C1"/>
    <w:rsid w:val="001B7B03"/>
    <w:rsid w:val="001C4A2E"/>
    <w:rsid w:val="001C5BD0"/>
    <w:rsid w:val="001C62F7"/>
    <w:rsid w:val="001D3C4D"/>
    <w:rsid w:val="001D3E82"/>
    <w:rsid w:val="001E2449"/>
    <w:rsid w:val="001E7262"/>
    <w:rsid w:val="001F2563"/>
    <w:rsid w:val="001F514E"/>
    <w:rsid w:val="001F6C23"/>
    <w:rsid w:val="00200691"/>
    <w:rsid w:val="00201FBC"/>
    <w:rsid w:val="00205BEB"/>
    <w:rsid w:val="00205F9E"/>
    <w:rsid w:val="002126C2"/>
    <w:rsid w:val="0021453D"/>
    <w:rsid w:val="0021694A"/>
    <w:rsid w:val="00226FCA"/>
    <w:rsid w:val="00230CC4"/>
    <w:rsid w:val="0023291E"/>
    <w:rsid w:val="00232B3A"/>
    <w:rsid w:val="0023535D"/>
    <w:rsid w:val="00236BB5"/>
    <w:rsid w:val="00252806"/>
    <w:rsid w:val="00254654"/>
    <w:rsid w:val="00256C92"/>
    <w:rsid w:val="00257162"/>
    <w:rsid w:val="00257E4D"/>
    <w:rsid w:val="00263D43"/>
    <w:rsid w:val="00264ABC"/>
    <w:rsid w:val="00265765"/>
    <w:rsid w:val="00266B48"/>
    <w:rsid w:val="00272D3B"/>
    <w:rsid w:val="0027725D"/>
    <w:rsid w:val="00280154"/>
    <w:rsid w:val="00281C8E"/>
    <w:rsid w:val="002832E2"/>
    <w:rsid w:val="002839A2"/>
    <w:rsid w:val="00290FB2"/>
    <w:rsid w:val="00292E79"/>
    <w:rsid w:val="00295520"/>
    <w:rsid w:val="002A06B9"/>
    <w:rsid w:val="002A0B5E"/>
    <w:rsid w:val="002A3B8F"/>
    <w:rsid w:val="002A4206"/>
    <w:rsid w:val="002A4B6D"/>
    <w:rsid w:val="002A59EE"/>
    <w:rsid w:val="002A7AD2"/>
    <w:rsid w:val="002B3245"/>
    <w:rsid w:val="002B353A"/>
    <w:rsid w:val="002B4677"/>
    <w:rsid w:val="002B734F"/>
    <w:rsid w:val="002C0E8E"/>
    <w:rsid w:val="002C3633"/>
    <w:rsid w:val="002C39A1"/>
    <w:rsid w:val="002C561F"/>
    <w:rsid w:val="002C6D3D"/>
    <w:rsid w:val="002D09F7"/>
    <w:rsid w:val="002D5C22"/>
    <w:rsid w:val="002D6AFE"/>
    <w:rsid w:val="002E2943"/>
    <w:rsid w:val="002E6DF6"/>
    <w:rsid w:val="002E6DF9"/>
    <w:rsid w:val="002E70FD"/>
    <w:rsid w:val="003018DF"/>
    <w:rsid w:val="00305748"/>
    <w:rsid w:val="00307EFB"/>
    <w:rsid w:val="00311500"/>
    <w:rsid w:val="00311630"/>
    <w:rsid w:val="00312067"/>
    <w:rsid w:val="00312748"/>
    <w:rsid w:val="00317500"/>
    <w:rsid w:val="0032096E"/>
    <w:rsid w:val="00321BB5"/>
    <w:rsid w:val="0032392E"/>
    <w:rsid w:val="00327574"/>
    <w:rsid w:val="00333F2B"/>
    <w:rsid w:val="00334099"/>
    <w:rsid w:val="00345BAA"/>
    <w:rsid w:val="003515A3"/>
    <w:rsid w:val="0035665C"/>
    <w:rsid w:val="00360963"/>
    <w:rsid w:val="0037253A"/>
    <w:rsid w:val="00372677"/>
    <w:rsid w:val="00377406"/>
    <w:rsid w:val="00382917"/>
    <w:rsid w:val="003908BC"/>
    <w:rsid w:val="003909ED"/>
    <w:rsid w:val="00391BC6"/>
    <w:rsid w:val="00392345"/>
    <w:rsid w:val="0039429B"/>
    <w:rsid w:val="003954A3"/>
    <w:rsid w:val="00395A37"/>
    <w:rsid w:val="00396B0D"/>
    <w:rsid w:val="003A11E9"/>
    <w:rsid w:val="003A1C8F"/>
    <w:rsid w:val="003A59E4"/>
    <w:rsid w:val="003A5A5E"/>
    <w:rsid w:val="003A6B20"/>
    <w:rsid w:val="003B58D3"/>
    <w:rsid w:val="003B665E"/>
    <w:rsid w:val="003C3958"/>
    <w:rsid w:val="003C4E0B"/>
    <w:rsid w:val="003C5CC8"/>
    <w:rsid w:val="003D0564"/>
    <w:rsid w:val="003D6415"/>
    <w:rsid w:val="003D64EA"/>
    <w:rsid w:val="003F0239"/>
    <w:rsid w:val="003F0599"/>
    <w:rsid w:val="003F6675"/>
    <w:rsid w:val="00401529"/>
    <w:rsid w:val="004040C1"/>
    <w:rsid w:val="00404805"/>
    <w:rsid w:val="004069E2"/>
    <w:rsid w:val="0041000C"/>
    <w:rsid w:val="00411078"/>
    <w:rsid w:val="00415637"/>
    <w:rsid w:val="00420A0C"/>
    <w:rsid w:val="00425184"/>
    <w:rsid w:val="00437E5A"/>
    <w:rsid w:val="004439FB"/>
    <w:rsid w:val="00446DCA"/>
    <w:rsid w:val="00452819"/>
    <w:rsid w:val="00453A5D"/>
    <w:rsid w:val="00454016"/>
    <w:rsid w:val="00455109"/>
    <w:rsid w:val="004613A1"/>
    <w:rsid w:val="00462056"/>
    <w:rsid w:val="0046437A"/>
    <w:rsid w:val="00471216"/>
    <w:rsid w:val="0047200A"/>
    <w:rsid w:val="00472443"/>
    <w:rsid w:val="00482229"/>
    <w:rsid w:val="0048268C"/>
    <w:rsid w:val="00483D71"/>
    <w:rsid w:val="00495E63"/>
    <w:rsid w:val="00496277"/>
    <w:rsid w:val="004967EE"/>
    <w:rsid w:val="004A40D8"/>
    <w:rsid w:val="004A64C2"/>
    <w:rsid w:val="004B1A4D"/>
    <w:rsid w:val="004B2633"/>
    <w:rsid w:val="004B4759"/>
    <w:rsid w:val="004C0274"/>
    <w:rsid w:val="004C264D"/>
    <w:rsid w:val="004C2CAE"/>
    <w:rsid w:val="004C7C02"/>
    <w:rsid w:val="004D0AE0"/>
    <w:rsid w:val="004D1380"/>
    <w:rsid w:val="004D1EDC"/>
    <w:rsid w:val="004D2023"/>
    <w:rsid w:val="004D5A93"/>
    <w:rsid w:val="004D7742"/>
    <w:rsid w:val="004E0B4F"/>
    <w:rsid w:val="004E2779"/>
    <w:rsid w:val="004E48ED"/>
    <w:rsid w:val="004F03CB"/>
    <w:rsid w:val="004F08ED"/>
    <w:rsid w:val="004F4F0D"/>
    <w:rsid w:val="005034AF"/>
    <w:rsid w:val="00507CA5"/>
    <w:rsid w:val="005107E2"/>
    <w:rsid w:val="00513940"/>
    <w:rsid w:val="0051422A"/>
    <w:rsid w:val="00515B79"/>
    <w:rsid w:val="0051661D"/>
    <w:rsid w:val="00516F3D"/>
    <w:rsid w:val="00521A1D"/>
    <w:rsid w:val="00521F59"/>
    <w:rsid w:val="005234C1"/>
    <w:rsid w:val="0052771F"/>
    <w:rsid w:val="00527FAF"/>
    <w:rsid w:val="00530B36"/>
    <w:rsid w:val="00531A66"/>
    <w:rsid w:val="00533F01"/>
    <w:rsid w:val="00537595"/>
    <w:rsid w:val="0054059F"/>
    <w:rsid w:val="00540A89"/>
    <w:rsid w:val="005412FE"/>
    <w:rsid w:val="00543EC2"/>
    <w:rsid w:val="00562060"/>
    <w:rsid w:val="00562CCA"/>
    <w:rsid w:val="0056409D"/>
    <w:rsid w:val="00566952"/>
    <w:rsid w:val="005809F0"/>
    <w:rsid w:val="00584A59"/>
    <w:rsid w:val="00584CDF"/>
    <w:rsid w:val="00592E4C"/>
    <w:rsid w:val="005938A9"/>
    <w:rsid w:val="00595011"/>
    <w:rsid w:val="00595459"/>
    <w:rsid w:val="005A03A3"/>
    <w:rsid w:val="005A213E"/>
    <w:rsid w:val="005A301B"/>
    <w:rsid w:val="005A3796"/>
    <w:rsid w:val="005A6565"/>
    <w:rsid w:val="005B0183"/>
    <w:rsid w:val="005B424A"/>
    <w:rsid w:val="005B46E9"/>
    <w:rsid w:val="005C0349"/>
    <w:rsid w:val="005C0E4A"/>
    <w:rsid w:val="005C2DAC"/>
    <w:rsid w:val="005C3A14"/>
    <w:rsid w:val="005C6CF7"/>
    <w:rsid w:val="005D0443"/>
    <w:rsid w:val="005D0A07"/>
    <w:rsid w:val="005D5545"/>
    <w:rsid w:val="005E0D26"/>
    <w:rsid w:val="005E26E8"/>
    <w:rsid w:val="005E5ECF"/>
    <w:rsid w:val="005E6B23"/>
    <w:rsid w:val="005F19DF"/>
    <w:rsid w:val="005F524F"/>
    <w:rsid w:val="005F6F5E"/>
    <w:rsid w:val="00601E85"/>
    <w:rsid w:val="00604C41"/>
    <w:rsid w:val="00605A88"/>
    <w:rsid w:val="00607780"/>
    <w:rsid w:val="0061546B"/>
    <w:rsid w:val="00615F7E"/>
    <w:rsid w:val="006228FC"/>
    <w:rsid w:val="006237B7"/>
    <w:rsid w:val="00624A97"/>
    <w:rsid w:val="00624BC0"/>
    <w:rsid w:val="006260B4"/>
    <w:rsid w:val="00630745"/>
    <w:rsid w:val="00632816"/>
    <w:rsid w:val="006337E7"/>
    <w:rsid w:val="0063545C"/>
    <w:rsid w:val="00635636"/>
    <w:rsid w:val="00636EED"/>
    <w:rsid w:val="00640DCE"/>
    <w:rsid w:val="00650E2A"/>
    <w:rsid w:val="00650FF9"/>
    <w:rsid w:val="00651DAF"/>
    <w:rsid w:val="00653C36"/>
    <w:rsid w:val="00653E57"/>
    <w:rsid w:val="0065525E"/>
    <w:rsid w:val="00661975"/>
    <w:rsid w:val="006626F3"/>
    <w:rsid w:val="00662D20"/>
    <w:rsid w:val="00666D9F"/>
    <w:rsid w:val="006706DD"/>
    <w:rsid w:val="006801EE"/>
    <w:rsid w:val="0068299F"/>
    <w:rsid w:val="00684E61"/>
    <w:rsid w:val="00694E5C"/>
    <w:rsid w:val="00697AAE"/>
    <w:rsid w:val="006A7044"/>
    <w:rsid w:val="006B12A8"/>
    <w:rsid w:val="006B1A3F"/>
    <w:rsid w:val="006B318D"/>
    <w:rsid w:val="006B3440"/>
    <w:rsid w:val="006B4834"/>
    <w:rsid w:val="006B5DB2"/>
    <w:rsid w:val="006B67AE"/>
    <w:rsid w:val="006C03A8"/>
    <w:rsid w:val="006C1B1B"/>
    <w:rsid w:val="006C29CD"/>
    <w:rsid w:val="006C47B0"/>
    <w:rsid w:val="006C5627"/>
    <w:rsid w:val="006C576B"/>
    <w:rsid w:val="006D024A"/>
    <w:rsid w:val="006D3D8E"/>
    <w:rsid w:val="006D515B"/>
    <w:rsid w:val="006D5191"/>
    <w:rsid w:val="006D7386"/>
    <w:rsid w:val="006E36BB"/>
    <w:rsid w:val="006F1D66"/>
    <w:rsid w:val="006F4291"/>
    <w:rsid w:val="006F6D50"/>
    <w:rsid w:val="007015A0"/>
    <w:rsid w:val="00702A65"/>
    <w:rsid w:val="0070568B"/>
    <w:rsid w:val="00712837"/>
    <w:rsid w:val="007130F5"/>
    <w:rsid w:val="00713CC8"/>
    <w:rsid w:val="0071589B"/>
    <w:rsid w:val="00721991"/>
    <w:rsid w:val="00721ADA"/>
    <w:rsid w:val="00725970"/>
    <w:rsid w:val="007263C5"/>
    <w:rsid w:val="00730C1D"/>
    <w:rsid w:val="00731D51"/>
    <w:rsid w:val="007331E8"/>
    <w:rsid w:val="00735887"/>
    <w:rsid w:val="00735FCB"/>
    <w:rsid w:val="00740795"/>
    <w:rsid w:val="007408B2"/>
    <w:rsid w:val="007452B9"/>
    <w:rsid w:val="0074531B"/>
    <w:rsid w:val="00745737"/>
    <w:rsid w:val="0075048D"/>
    <w:rsid w:val="00751B95"/>
    <w:rsid w:val="00753AEC"/>
    <w:rsid w:val="00755A17"/>
    <w:rsid w:val="007611B5"/>
    <w:rsid w:val="00761909"/>
    <w:rsid w:val="00761B13"/>
    <w:rsid w:val="0076322F"/>
    <w:rsid w:val="00764F0B"/>
    <w:rsid w:val="00773620"/>
    <w:rsid w:val="00780A75"/>
    <w:rsid w:val="00780C4F"/>
    <w:rsid w:val="00781280"/>
    <w:rsid w:val="007826F2"/>
    <w:rsid w:val="007830A2"/>
    <w:rsid w:val="007833AA"/>
    <w:rsid w:val="007920ED"/>
    <w:rsid w:val="007958A9"/>
    <w:rsid w:val="00796F09"/>
    <w:rsid w:val="00797DCD"/>
    <w:rsid w:val="007A38C9"/>
    <w:rsid w:val="007B085F"/>
    <w:rsid w:val="007B5C79"/>
    <w:rsid w:val="007C2F5D"/>
    <w:rsid w:val="007D4FA0"/>
    <w:rsid w:val="007E06C7"/>
    <w:rsid w:val="007E1155"/>
    <w:rsid w:val="007E2DA9"/>
    <w:rsid w:val="007E4AAC"/>
    <w:rsid w:val="007E5905"/>
    <w:rsid w:val="007F3384"/>
    <w:rsid w:val="007F6B57"/>
    <w:rsid w:val="0080329D"/>
    <w:rsid w:val="0080451F"/>
    <w:rsid w:val="00807B6F"/>
    <w:rsid w:val="00810FF9"/>
    <w:rsid w:val="00812B19"/>
    <w:rsid w:val="0081307A"/>
    <w:rsid w:val="0081369A"/>
    <w:rsid w:val="0081485E"/>
    <w:rsid w:val="008174A9"/>
    <w:rsid w:val="00823BCE"/>
    <w:rsid w:val="008273C2"/>
    <w:rsid w:val="00827E28"/>
    <w:rsid w:val="00842B99"/>
    <w:rsid w:val="00844695"/>
    <w:rsid w:val="008516D0"/>
    <w:rsid w:val="00854791"/>
    <w:rsid w:val="0085513C"/>
    <w:rsid w:val="00855C17"/>
    <w:rsid w:val="008565B1"/>
    <w:rsid w:val="00857A50"/>
    <w:rsid w:val="00860946"/>
    <w:rsid w:val="008671E5"/>
    <w:rsid w:val="00870D18"/>
    <w:rsid w:val="00877470"/>
    <w:rsid w:val="008777FE"/>
    <w:rsid w:val="00877E11"/>
    <w:rsid w:val="0088005C"/>
    <w:rsid w:val="00883930"/>
    <w:rsid w:val="0088411C"/>
    <w:rsid w:val="00891912"/>
    <w:rsid w:val="008A1309"/>
    <w:rsid w:val="008A1348"/>
    <w:rsid w:val="008A1857"/>
    <w:rsid w:val="008A2DAD"/>
    <w:rsid w:val="008A2DD4"/>
    <w:rsid w:val="008A3421"/>
    <w:rsid w:val="008A4B83"/>
    <w:rsid w:val="008B2A60"/>
    <w:rsid w:val="008B397E"/>
    <w:rsid w:val="008B436E"/>
    <w:rsid w:val="008B5AE5"/>
    <w:rsid w:val="008C09AF"/>
    <w:rsid w:val="008C2D7B"/>
    <w:rsid w:val="008C42FD"/>
    <w:rsid w:val="008C463E"/>
    <w:rsid w:val="008C519D"/>
    <w:rsid w:val="008D133D"/>
    <w:rsid w:val="008D55B4"/>
    <w:rsid w:val="008D55EC"/>
    <w:rsid w:val="008D674E"/>
    <w:rsid w:val="008E3160"/>
    <w:rsid w:val="008E5206"/>
    <w:rsid w:val="008E52A8"/>
    <w:rsid w:val="008E5C5C"/>
    <w:rsid w:val="008F2E60"/>
    <w:rsid w:val="008F2F63"/>
    <w:rsid w:val="008F70CC"/>
    <w:rsid w:val="00902B03"/>
    <w:rsid w:val="009056B4"/>
    <w:rsid w:val="00907F97"/>
    <w:rsid w:val="00911B3B"/>
    <w:rsid w:val="00911BC6"/>
    <w:rsid w:val="00912543"/>
    <w:rsid w:val="009159D8"/>
    <w:rsid w:val="00916A36"/>
    <w:rsid w:val="00920471"/>
    <w:rsid w:val="00927999"/>
    <w:rsid w:val="00930534"/>
    <w:rsid w:val="009316A9"/>
    <w:rsid w:val="009328F4"/>
    <w:rsid w:val="00932C81"/>
    <w:rsid w:val="00946F8C"/>
    <w:rsid w:val="00947587"/>
    <w:rsid w:val="009507E9"/>
    <w:rsid w:val="00953577"/>
    <w:rsid w:val="00953648"/>
    <w:rsid w:val="0095525F"/>
    <w:rsid w:val="00957535"/>
    <w:rsid w:val="00963E59"/>
    <w:rsid w:val="009656F1"/>
    <w:rsid w:val="009666D3"/>
    <w:rsid w:val="00970539"/>
    <w:rsid w:val="00970CC2"/>
    <w:rsid w:val="00972B6F"/>
    <w:rsid w:val="0097304B"/>
    <w:rsid w:val="0097384B"/>
    <w:rsid w:val="009742C1"/>
    <w:rsid w:val="0097590E"/>
    <w:rsid w:val="00976763"/>
    <w:rsid w:val="00980B18"/>
    <w:rsid w:val="0098637C"/>
    <w:rsid w:val="009924E0"/>
    <w:rsid w:val="009949E6"/>
    <w:rsid w:val="009973FA"/>
    <w:rsid w:val="00997E37"/>
    <w:rsid w:val="009A01B3"/>
    <w:rsid w:val="009A0769"/>
    <w:rsid w:val="009A09C7"/>
    <w:rsid w:val="009A0EDE"/>
    <w:rsid w:val="009A1A85"/>
    <w:rsid w:val="009A6B7E"/>
    <w:rsid w:val="009B2797"/>
    <w:rsid w:val="009B5BCC"/>
    <w:rsid w:val="009B6823"/>
    <w:rsid w:val="009C28D5"/>
    <w:rsid w:val="009C2DEA"/>
    <w:rsid w:val="009C4E33"/>
    <w:rsid w:val="009C674D"/>
    <w:rsid w:val="009D0036"/>
    <w:rsid w:val="009D4D02"/>
    <w:rsid w:val="009D7CA8"/>
    <w:rsid w:val="009E6252"/>
    <w:rsid w:val="009E775D"/>
    <w:rsid w:val="009F136E"/>
    <w:rsid w:val="009F16AB"/>
    <w:rsid w:val="009F241B"/>
    <w:rsid w:val="009F31F0"/>
    <w:rsid w:val="009F5B6A"/>
    <w:rsid w:val="009F7B04"/>
    <w:rsid w:val="00A001CC"/>
    <w:rsid w:val="00A039F9"/>
    <w:rsid w:val="00A040E1"/>
    <w:rsid w:val="00A108F6"/>
    <w:rsid w:val="00A14548"/>
    <w:rsid w:val="00A20439"/>
    <w:rsid w:val="00A251DE"/>
    <w:rsid w:val="00A26336"/>
    <w:rsid w:val="00A278F3"/>
    <w:rsid w:val="00A27F61"/>
    <w:rsid w:val="00A3281A"/>
    <w:rsid w:val="00A34FC4"/>
    <w:rsid w:val="00A35C40"/>
    <w:rsid w:val="00A40FFC"/>
    <w:rsid w:val="00A44AD2"/>
    <w:rsid w:val="00A47029"/>
    <w:rsid w:val="00A52BA3"/>
    <w:rsid w:val="00A52FC5"/>
    <w:rsid w:val="00A53312"/>
    <w:rsid w:val="00A5392C"/>
    <w:rsid w:val="00A540F5"/>
    <w:rsid w:val="00A551FC"/>
    <w:rsid w:val="00A55E3B"/>
    <w:rsid w:val="00A5666C"/>
    <w:rsid w:val="00A609DB"/>
    <w:rsid w:val="00A62479"/>
    <w:rsid w:val="00A62E52"/>
    <w:rsid w:val="00A6542E"/>
    <w:rsid w:val="00A86DD8"/>
    <w:rsid w:val="00A924A1"/>
    <w:rsid w:val="00A92650"/>
    <w:rsid w:val="00A9497F"/>
    <w:rsid w:val="00A962F1"/>
    <w:rsid w:val="00A97974"/>
    <w:rsid w:val="00AA2DB7"/>
    <w:rsid w:val="00AB16FA"/>
    <w:rsid w:val="00AB1E0D"/>
    <w:rsid w:val="00AB2AA1"/>
    <w:rsid w:val="00AB363B"/>
    <w:rsid w:val="00AB4612"/>
    <w:rsid w:val="00AB7882"/>
    <w:rsid w:val="00AC13C6"/>
    <w:rsid w:val="00AC37B1"/>
    <w:rsid w:val="00AC4B67"/>
    <w:rsid w:val="00AC7E14"/>
    <w:rsid w:val="00AD2148"/>
    <w:rsid w:val="00AD519F"/>
    <w:rsid w:val="00AE2DA2"/>
    <w:rsid w:val="00AF0007"/>
    <w:rsid w:val="00AF200C"/>
    <w:rsid w:val="00AF22E6"/>
    <w:rsid w:val="00AF427F"/>
    <w:rsid w:val="00AF6CC2"/>
    <w:rsid w:val="00B013EF"/>
    <w:rsid w:val="00B014FF"/>
    <w:rsid w:val="00B07ADE"/>
    <w:rsid w:val="00B108BF"/>
    <w:rsid w:val="00B14BC7"/>
    <w:rsid w:val="00B16B1E"/>
    <w:rsid w:val="00B20631"/>
    <w:rsid w:val="00B22C39"/>
    <w:rsid w:val="00B23DF3"/>
    <w:rsid w:val="00B25759"/>
    <w:rsid w:val="00B265FC"/>
    <w:rsid w:val="00B3079C"/>
    <w:rsid w:val="00B363A5"/>
    <w:rsid w:val="00B40CB3"/>
    <w:rsid w:val="00B43CDB"/>
    <w:rsid w:val="00B5464D"/>
    <w:rsid w:val="00B60209"/>
    <w:rsid w:val="00B625EF"/>
    <w:rsid w:val="00B73F12"/>
    <w:rsid w:val="00B8078D"/>
    <w:rsid w:val="00B80FD0"/>
    <w:rsid w:val="00B81F19"/>
    <w:rsid w:val="00B82E5E"/>
    <w:rsid w:val="00B830E1"/>
    <w:rsid w:val="00B84ACB"/>
    <w:rsid w:val="00B86119"/>
    <w:rsid w:val="00B863A8"/>
    <w:rsid w:val="00B90C73"/>
    <w:rsid w:val="00B925FA"/>
    <w:rsid w:val="00B952E9"/>
    <w:rsid w:val="00B9585E"/>
    <w:rsid w:val="00B9654C"/>
    <w:rsid w:val="00BA2765"/>
    <w:rsid w:val="00BA480B"/>
    <w:rsid w:val="00BA7150"/>
    <w:rsid w:val="00BB23AE"/>
    <w:rsid w:val="00BB79AA"/>
    <w:rsid w:val="00BC2AEF"/>
    <w:rsid w:val="00BC39EB"/>
    <w:rsid w:val="00BC3B76"/>
    <w:rsid w:val="00BC738B"/>
    <w:rsid w:val="00BC75A7"/>
    <w:rsid w:val="00BC79BA"/>
    <w:rsid w:val="00BD18C5"/>
    <w:rsid w:val="00BD2016"/>
    <w:rsid w:val="00BE02FF"/>
    <w:rsid w:val="00BE161B"/>
    <w:rsid w:val="00BE2EA7"/>
    <w:rsid w:val="00BF04AB"/>
    <w:rsid w:val="00BF51D8"/>
    <w:rsid w:val="00BF6939"/>
    <w:rsid w:val="00BF7FD9"/>
    <w:rsid w:val="00C02D6D"/>
    <w:rsid w:val="00C037F1"/>
    <w:rsid w:val="00C07984"/>
    <w:rsid w:val="00C07BE8"/>
    <w:rsid w:val="00C12AB5"/>
    <w:rsid w:val="00C130A0"/>
    <w:rsid w:val="00C14F52"/>
    <w:rsid w:val="00C16351"/>
    <w:rsid w:val="00C17A34"/>
    <w:rsid w:val="00C21770"/>
    <w:rsid w:val="00C2569B"/>
    <w:rsid w:val="00C25900"/>
    <w:rsid w:val="00C2705C"/>
    <w:rsid w:val="00C30C53"/>
    <w:rsid w:val="00C37AB8"/>
    <w:rsid w:val="00C40717"/>
    <w:rsid w:val="00C43A1A"/>
    <w:rsid w:val="00C44FD5"/>
    <w:rsid w:val="00C51B1B"/>
    <w:rsid w:val="00C52C93"/>
    <w:rsid w:val="00C53178"/>
    <w:rsid w:val="00C534F0"/>
    <w:rsid w:val="00C567F0"/>
    <w:rsid w:val="00C6125B"/>
    <w:rsid w:val="00C63CA1"/>
    <w:rsid w:val="00C63F9C"/>
    <w:rsid w:val="00C6407D"/>
    <w:rsid w:val="00C64C3E"/>
    <w:rsid w:val="00C66AAB"/>
    <w:rsid w:val="00C72F87"/>
    <w:rsid w:val="00C730CD"/>
    <w:rsid w:val="00C73740"/>
    <w:rsid w:val="00C743A7"/>
    <w:rsid w:val="00C94466"/>
    <w:rsid w:val="00C97E91"/>
    <w:rsid w:val="00CA2AEF"/>
    <w:rsid w:val="00CA2DB0"/>
    <w:rsid w:val="00CA3044"/>
    <w:rsid w:val="00CA3946"/>
    <w:rsid w:val="00CA3C08"/>
    <w:rsid w:val="00CA6ADD"/>
    <w:rsid w:val="00CB163F"/>
    <w:rsid w:val="00CB441B"/>
    <w:rsid w:val="00CB6078"/>
    <w:rsid w:val="00CB64D4"/>
    <w:rsid w:val="00CB6834"/>
    <w:rsid w:val="00CB6C3E"/>
    <w:rsid w:val="00CB704B"/>
    <w:rsid w:val="00CB7BB1"/>
    <w:rsid w:val="00CB7E7A"/>
    <w:rsid w:val="00CC13E0"/>
    <w:rsid w:val="00CC1B44"/>
    <w:rsid w:val="00CC5742"/>
    <w:rsid w:val="00CD06BE"/>
    <w:rsid w:val="00CD4ED8"/>
    <w:rsid w:val="00CD6F47"/>
    <w:rsid w:val="00CE3C95"/>
    <w:rsid w:val="00CE4213"/>
    <w:rsid w:val="00CE5A2F"/>
    <w:rsid w:val="00CE5B4A"/>
    <w:rsid w:val="00CE6433"/>
    <w:rsid w:val="00CE6EF4"/>
    <w:rsid w:val="00CF0AE7"/>
    <w:rsid w:val="00CF0B92"/>
    <w:rsid w:val="00D136C9"/>
    <w:rsid w:val="00D17A42"/>
    <w:rsid w:val="00D21280"/>
    <w:rsid w:val="00D30A7E"/>
    <w:rsid w:val="00D34F80"/>
    <w:rsid w:val="00D3500F"/>
    <w:rsid w:val="00D3548E"/>
    <w:rsid w:val="00D3618A"/>
    <w:rsid w:val="00D475FF"/>
    <w:rsid w:val="00D55B67"/>
    <w:rsid w:val="00D56012"/>
    <w:rsid w:val="00D56FD2"/>
    <w:rsid w:val="00D676A0"/>
    <w:rsid w:val="00D74566"/>
    <w:rsid w:val="00D773E7"/>
    <w:rsid w:val="00D813DE"/>
    <w:rsid w:val="00D8189E"/>
    <w:rsid w:val="00D82E80"/>
    <w:rsid w:val="00D836F6"/>
    <w:rsid w:val="00D84A83"/>
    <w:rsid w:val="00D867B9"/>
    <w:rsid w:val="00D86B51"/>
    <w:rsid w:val="00D90A2B"/>
    <w:rsid w:val="00D92006"/>
    <w:rsid w:val="00D92AA7"/>
    <w:rsid w:val="00D96D4C"/>
    <w:rsid w:val="00DA0516"/>
    <w:rsid w:val="00DA09C4"/>
    <w:rsid w:val="00DA13DE"/>
    <w:rsid w:val="00DB2B80"/>
    <w:rsid w:val="00DB6F9C"/>
    <w:rsid w:val="00DC03CF"/>
    <w:rsid w:val="00DC16FA"/>
    <w:rsid w:val="00DC4A6F"/>
    <w:rsid w:val="00DC4C13"/>
    <w:rsid w:val="00DC4F25"/>
    <w:rsid w:val="00DC5241"/>
    <w:rsid w:val="00DD5736"/>
    <w:rsid w:val="00DE0DA3"/>
    <w:rsid w:val="00DE3879"/>
    <w:rsid w:val="00DE651A"/>
    <w:rsid w:val="00DF096E"/>
    <w:rsid w:val="00DF3915"/>
    <w:rsid w:val="00E0295A"/>
    <w:rsid w:val="00E0659B"/>
    <w:rsid w:val="00E06A71"/>
    <w:rsid w:val="00E121B1"/>
    <w:rsid w:val="00E145D4"/>
    <w:rsid w:val="00E15181"/>
    <w:rsid w:val="00E1556B"/>
    <w:rsid w:val="00E204F6"/>
    <w:rsid w:val="00E2614C"/>
    <w:rsid w:val="00E27D1F"/>
    <w:rsid w:val="00E325D9"/>
    <w:rsid w:val="00E34339"/>
    <w:rsid w:val="00E431BC"/>
    <w:rsid w:val="00E43A42"/>
    <w:rsid w:val="00E45B96"/>
    <w:rsid w:val="00E46EC3"/>
    <w:rsid w:val="00E50487"/>
    <w:rsid w:val="00E51D70"/>
    <w:rsid w:val="00E55CFF"/>
    <w:rsid w:val="00E62224"/>
    <w:rsid w:val="00E643CD"/>
    <w:rsid w:val="00E657BF"/>
    <w:rsid w:val="00E71214"/>
    <w:rsid w:val="00E73A6A"/>
    <w:rsid w:val="00E76806"/>
    <w:rsid w:val="00E858EF"/>
    <w:rsid w:val="00E965DD"/>
    <w:rsid w:val="00EA29DC"/>
    <w:rsid w:val="00EA38F7"/>
    <w:rsid w:val="00EA5A74"/>
    <w:rsid w:val="00EA6603"/>
    <w:rsid w:val="00EB24C9"/>
    <w:rsid w:val="00EB31FA"/>
    <w:rsid w:val="00EB32A7"/>
    <w:rsid w:val="00EB3572"/>
    <w:rsid w:val="00EB5074"/>
    <w:rsid w:val="00EB6469"/>
    <w:rsid w:val="00EC116E"/>
    <w:rsid w:val="00EC18B6"/>
    <w:rsid w:val="00EC25BF"/>
    <w:rsid w:val="00EC2B54"/>
    <w:rsid w:val="00EC32F6"/>
    <w:rsid w:val="00EC4664"/>
    <w:rsid w:val="00EC7B2E"/>
    <w:rsid w:val="00EC7F6B"/>
    <w:rsid w:val="00ED0CF1"/>
    <w:rsid w:val="00ED1BF1"/>
    <w:rsid w:val="00ED29D1"/>
    <w:rsid w:val="00ED5708"/>
    <w:rsid w:val="00ED5FCD"/>
    <w:rsid w:val="00EE4C00"/>
    <w:rsid w:val="00EE6F70"/>
    <w:rsid w:val="00EF4CE3"/>
    <w:rsid w:val="00F11525"/>
    <w:rsid w:val="00F11786"/>
    <w:rsid w:val="00F15512"/>
    <w:rsid w:val="00F15D9F"/>
    <w:rsid w:val="00F17A28"/>
    <w:rsid w:val="00F23E2F"/>
    <w:rsid w:val="00F277D2"/>
    <w:rsid w:val="00F313BA"/>
    <w:rsid w:val="00F36352"/>
    <w:rsid w:val="00F403E6"/>
    <w:rsid w:val="00F46598"/>
    <w:rsid w:val="00F467C8"/>
    <w:rsid w:val="00F509C3"/>
    <w:rsid w:val="00F572E8"/>
    <w:rsid w:val="00F642B6"/>
    <w:rsid w:val="00F81F51"/>
    <w:rsid w:val="00F83721"/>
    <w:rsid w:val="00F8647F"/>
    <w:rsid w:val="00F94343"/>
    <w:rsid w:val="00F959E4"/>
    <w:rsid w:val="00F9615D"/>
    <w:rsid w:val="00FA3AF8"/>
    <w:rsid w:val="00FB48D9"/>
    <w:rsid w:val="00FB514D"/>
    <w:rsid w:val="00FB7859"/>
    <w:rsid w:val="00FC0FCF"/>
    <w:rsid w:val="00FC2466"/>
    <w:rsid w:val="00FC2D36"/>
    <w:rsid w:val="00FD018F"/>
    <w:rsid w:val="00FD13F8"/>
    <w:rsid w:val="00FD3FFF"/>
    <w:rsid w:val="00FE0E65"/>
    <w:rsid w:val="00FE3DE3"/>
    <w:rsid w:val="00FE625F"/>
    <w:rsid w:val="00FE6EB9"/>
    <w:rsid w:val="00FF4F01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289C1"/>
  <w15:docId w15:val="{A552E048-0B3B-4DDE-9B79-133257DB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B263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4805"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404805"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404805"/>
    <w:pPr>
      <w:keepNext/>
      <w:spacing w:before="240" w:after="60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A4206"/>
    <w:pPr>
      <w:keepNext/>
      <w:keepLines/>
      <w:pBdr>
        <w:bottom w:val="single" w:sz="4" w:space="1" w:color="808080" w:themeColor="background1" w:themeShade="80"/>
        <w:between w:val="single" w:sz="4" w:space="1" w:color="808080" w:themeColor="background1" w:themeShade="80"/>
      </w:pBdr>
      <w:overflowPunct/>
      <w:autoSpaceDE/>
      <w:autoSpaceDN/>
      <w:adjustRightInd/>
      <w:spacing w:before="240"/>
      <w:ind w:left="851" w:hanging="851"/>
      <w:textAlignment w:val="auto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0"/>
      <w:lang w:val="fr-CH"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4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5"/>
    </w:pPr>
    <w:rPr>
      <w:rFonts w:asciiTheme="majorHAnsi" w:eastAsiaTheme="majorEastAsia" w:hAnsiTheme="majorHAnsi" w:cstheme="majorBidi"/>
      <w:sz w:val="20"/>
      <w:lang w:val="fr-CH" w:eastAsia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CH"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CH"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4206"/>
    <w:pPr>
      <w:keepNext/>
      <w:keepLines/>
      <w:overflowPunct/>
      <w:autoSpaceDE/>
      <w:autoSpaceDN/>
      <w:adjustRightInd/>
      <w:spacing w:before="40"/>
      <w:ind w:left="851" w:hanging="851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0480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0480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04805"/>
  </w:style>
  <w:style w:type="character" w:customStyle="1" w:styleId="Ecrituremain">
    <w:name w:val="Ecriture main"/>
    <w:basedOn w:val="Policepardfaut"/>
    <w:rsid w:val="00F81F51"/>
    <w:rPr>
      <w:rFonts w:ascii="blzee" w:hAnsi="blzee"/>
      <w:sz w:val="20"/>
      <w:u w:val="single"/>
    </w:rPr>
  </w:style>
  <w:style w:type="table" w:styleId="Grilledutableau">
    <w:name w:val="Table Grid"/>
    <w:basedOn w:val="TableauNormal"/>
    <w:uiPriority w:val="39"/>
    <w:rsid w:val="005809F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E0E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A251DE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1131A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rsid w:val="009863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98637C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8637C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9863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98637C"/>
    <w:rPr>
      <w:rFonts w:ascii="Arial" w:hAnsi="Arial"/>
      <w:b/>
      <w:bCs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E3C95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482229"/>
    <w:rPr>
      <w:rFonts w:ascii="Arial" w:hAnsi="Arial"/>
      <w:sz w:val="22"/>
      <w:lang w:val="fr-FR" w:eastAsia="fr-FR"/>
    </w:rPr>
  </w:style>
  <w:style w:type="paragraph" w:customStyle="1" w:styleId="Titre1HESAV">
    <w:name w:val="Titre 1 HESAV"/>
    <w:basedOn w:val="Normal"/>
    <w:link w:val="Titre1HESAVCar"/>
    <w:qFormat/>
    <w:rsid w:val="00FE625F"/>
    <w:pPr>
      <w:spacing w:line="276" w:lineRule="auto"/>
    </w:pPr>
    <w:rPr>
      <w:rFonts w:cs="Arial"/>
      <w:bCs/>
      <w:caps/>
      <w:sz w:val="40"/>
      <w:szCs w:val="40"/>
    </w:rPr>
  </w:style>
  <w:style w:type="character" w:customStyle="1" w:styleId="Titre1HESAVCar">
    <w:name w:val="Titre 1 HESAV Car"/>
    <w:basedOn w:val="Policepardfaut"/>
    <w:link w:val="Titre1HESAV"/>
    <w:rsid w:val="00FE625F"/>
    <w:rPr>
      <w:rFonts w:ascii="Arial" w:hAnsi="Arial" w:cs="Arial"/>
      <w:bCs/>
      <w:caps/>
      <w:sz w:val="40"/>
      <w:szCs w:val="40"/>
      <w:lang w:val="fr-FR" w:eastAsia="fr-FR"/>
    </w:rPr>
  </w:style>
  <w:style w:type="paragraph" w:customStyle="1" w:styleId="Titre2HESAV">
    <w:name w:val="Titre 2 HESAV"/>
    <w:basedOn w:val="Normal"/>
    <w:link w:val="Titre2HESAVCar"/>
    <w:qFormat/>
    <w:rsid w:val="007E06C7"/>
    <w:pPr>
      <w:spacing w:line="276" w:lineRule="auto"/>
    </w:pPr>
    <w:rPr>
      <w:rFonts w:cs="Arial"/>
      <w:sz w:val="32"/>
      <w:szCs w:val="32"/>
    </w:rPr>
  </w:style>
  <w:style w:type="character" w:customStyle="1" w:styleId="Titre2HESAVCar">
    <w:name w:val="Titre 2 HESAV Car"/>
    <w:basedOn w:val="Policepardfaut"/>
    <w:link w:val="Titre2HESAV"/>
    <w:rsid w:val="007E06C7"/>
    <w:rPr>
      <w:rFonts w:ascii="Arial" w:hAnsi="Arial" w:cs="Arial"/>
      <w:sz w:val="32"/>
      <w:szCs w:val="32"/>
      <w:lang w:val="fr-FR" w:eastAsia="fr-FR"/>
    </w:rPr>
  </w:style>
  <w:style w:type="paragraph" w:customStyle="1" w:styleId="NormalHESAV">
    <w:name w:val="Normal HESAV"/>
    <w:basedOn w:val="Normal"/>
    <w:link w:val="NormalHESAVCar"/>
    <w:qFormat/>
    <w:rsid w:val="007E06C7"/>
    <w:pPr>
      <w:spacing w:line="276" w:lineRule="auto"/>
    </w:pPr>
    <w:rPr>
      <w:rFonts w:cs="Arial"/>
      <w:sz w:val="21"/>
      <w:szCs w:val="21"/>
      <w:shd w:val="clear" w:color="auto" w:fill="FFFFFF"/>
      <w:lang w:val="en-US"/>
    </w:rPr>
  </w:style>
  <w:style w:type="character" w:customStyle="1" w:styleId="NormalHESAVCar">
    <w:name w:val="Normal HESAV Car"/>
    <w:basedOn w:val="Policepardfaut"/>
    <w:link w:val="NormalHESAV"/>
    <w:rsid w:val="007E06C7"/>
    <w:rPr>
      <w:rFonts w:ascii="Arial" w:hAnsi="Arial" w:cs="Arial"/>
      <w:sz w:val="21"/>
      <w:szCs w:val="21"/>
      <w:lang w:val="en-US" w:eastAsia="fr-FR"/>
    </w:rPr>
  </w:style>
  <w:style w:type="paragraph" w:customStyle="1" w:styleId="Sur-titreHESAV">
    <w:name w:val="Sur-titre HESAV"/>
    <w:basedOn w:val="Normal"/>
    <w:link w:val="Sur-titreHESAVCar"/>
    <w:rsid w:val="007E06C7"/>
    <w:pPr>
      <w:overflowPunct/>
      <w:autoSpaceDE/>
      <w:autoSpaceDN/>
      <w:adjustRightInd/>
      <w:textAlignment w:val="auto"/>
    </w:pPr>
    <w:rPr>
      <w:rFonts w:cs="Arial"/>
      <w:b/>
      <w:bCs/>
      <w:szCs w:val="22"/>
      <w:lang w:val="en-US"/>
    </w:rPr>
  </w:style>
  <w:style w:type="character" w:customStyle="1" w:styleId="Sur-titreHESAVCar">
    <w:name w:val="Sur-titre HESAV Car"/>
    <w:basedOn w:val="Policepardfaut"/>
    <w:link w:val="Sur-titreHESAV"/>
    <w:rsid w:val="007E06C7"/>
    <w:rPr>
      <w:rFonts w:ascii="Arial" w:hAnsi="Arial" w:cs="Arial"/>
      <w:b/>
      <w:bCs/>
      <w:sz w:val="22"/>
      <w:szCs w:val="22"/>
      <w:lang w:val="en-US" w:eastAsia="fr-FR"/>
    </w:rPr>
  </w:style>
  <w:style w:type="paragraph" w:customStyle="1" w:styleId="Sur-TitreHESAV0">
    <w:name w:val="Sur-Titre HESAV"/>
    <w:basedOn w:val="Sur-titreHESAV"/>
    <w:link w:val="Sur-TitreHESAVCar0"/>
    <w:qFormat/>
    <w:rsid w:val="00527FAF"/>
    <w:rPr>
      <w:caps/>
      <w:sz w:val="24"/>
      <w:szCs w:val="24"/>
    </w:rPr>
  </w:style>
  <w:style w:type="character" w:customStyle="1" w:styleId="Sur-TitreHESAVCar0">
    <w:name w:val="Sur-Titre HESAV Car"/>
    <w:basedOn w:val="Sur-titreHESAVCar"/>
    <w:link w:val="Sur-TitreHESAV0"/>
    <w:rsid w:val="00527FAF"/>
    <w:rPr>
      <w:rFonts w:ascii="Arial" w:hAnsi="Arial" w:cs="Arial"/>
      <w:b/>
      <w:bCs/>
      <w:caps/>
      <w:sz w:val="24"/>
      <w:szCs w:val="24"/>
      <w:lang w:val="en-US" w:eastAsia="fr-FR"/>
    </w:rPr>
  </w:style>
  <w:style w:type="paragraph" w:customStyle="1" w:styleId="ItaliqueHESAV">
    <w:name w:val="Italique HESAV"/>
    <w:basedOn w:val="Normal"/>
    <w:link w:val="ItaliqueHESAVCar"/>
    <w:qFormat/>
    <w:rsid w:val="00713CC8"/>
    <w:rPr>
      <w:rFonts w:cs="Arial"/>
      <w:bCs/>
      <w:i/>
      <w:iCs/>
      <w:szCs w:val="22"/>
      <w:lang w:val="fr-CH"/>
    </w:rPr>
  </w:style>
  <w:style w:type="character" w:customStyle="1" w:styleId="ItaliqueHESAVCar">
    <w:name w:val="Italique HESAV Car"/>
    <w:basedOn w:val="Policepardfaut"/>
    <w:link w:val="ItaliqueHESAV"/>
    <w:rsid w:val="00713CC8"/>
    <w:rPr>
      <w:rFonts w:ascii="Arial" w:hAnsi="Arial" w:cs="Arial"/>
      <w:bCs/>
      <w:i/>
      <w:iCs/>
      <w:sz w:val="22"/>
      <w:szCs w:val="22"/>
      <w:lang w:eastAsia="fr-FR"/>
    </w:rPr>
  </w:style>
  <w:style w:type="paragraph" w:customStyle="1" w:styleId="ListeNumHESAV">
    <w:name w:val="Liste Num HESAV"/>
    <w:basedOn w:val="Paragraphedeliste"/>
    <w:link w:val="ListeNumHESAVCar"/>
    <w:qFormat/>
    <w:rsid w:val="00713CC8"/>
    <w:pPr>
      <w:numPr>
        <w:numId w:val="2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13CC8"/>
    <w:rPr>
      <w:rFonts w:ascii="Arial" w:hAnsi="Arial"/>
      <w:sz w:val="22"/>
      <w:lang w:val="fr-FR" w:eastAsia="fr-FR"/>
    </w:rPr>
  </w:style>
  <w:style w:type="character" w:customStyle="1" w:styleId="ListeNumHESAVCar">
    <w:name w:val="Liste Num HESAV Car"/>
    <w:basedOn w:val="ParagraphedelisteCar"/>
    <w:link w:val="ListeNumHESAV"/>
    <w:rsid w:val="00713CC8"/>
    <w:rPr>
      <w:rFonts w:ascii="Arial" w:hAnsi="Arial" w:cs="Arial"/>
      <w:sz w:val="22"/>
      <w:szCs w:val="22"/>
      <w:lang w:val="fr-FR" w:eastAsia="fr-FR"/>
    </w:rPr>
  </w:style>
  <w:style w:type="paragraph" w:customStyle="1" w:styleId="LgendeHESAV">
    <w:name w:val="Légende HESAV"/>
    <w:basedOn w:val="Normal"/>
    <w:link w:val="LgendeHESAVCar"/>
    <w:qFormat/>
    <w:rsid w:val="00713CC8"/>
    <w:pPr>
      <w:spacing w:line="276" w:lineRule="auto"/>
      <w:ind w:left="4963"/>
      <w:jc w:val="center"/>
    </w:pPr>
    <w:rPr>
      <w:rFonts w:cs="Arial"/>
      <w:i/>
      <w:iCs/>
      <w:color w:val="595959" w:themeColor="text1" w:themeTint="A6"/>
      <w:sz w:val="16"/>
      <w:szCs w:val="16"/>
    </w:rPr>
  </w:style>
  <w:style w:type="character" w:customStyle="1" w:styleId="LgendeHESAVCar">
    <w:name w:val="Légende HESAV Car"/>
    <w:basedOn w:val="Policepardfaut"/>
    <w:link w:val="LgendeHESAV"/>
    <w:rsid w:val="00713CC8"/>
    <w:rPr>
      <w:rFonts w:ascii="Arial" w:hAnsi="Arial" w:cs="Arial"/>
      <w:i/>
      <w:iCs/>
      <w:color w:val="595959" w:themeColor="text1" w:themeTint="A6"/>
      <w:sz w:val="16"/>
      <w:szCs w:val="16"/>
      <w:lang w:val="fr-FR" w:eastAsia="fr-FR"/>
    </w:rPr>
  </w:style>
  <w:style w:type="paragraph" w:customStyle="1" w:styleId="Titre3HESAV">
    <w:name w:val="Titre 3 HESAV"/>
    <w:basedOn w:val="Normal"/>
    <w:link w:val="Titre3HESAVCar"/>
    <w:qFormat/>
    <w:rsid w:val="00FE625F"/>
    <w:pPr>
      <w:spacing w:line="276" w:lineRule="auto"/>
    </w:pPr>
    <w:rPr>
      <w:rFonts w:cs="Arial"/>
      <w:b/>
      <w:bCs/>
      <w:szCs w:val="22"/>
    </w:rPr>
  </w:style>
  <w:style w:type="character" w:customStyle="1" w:styleId="Titre3HESAVCar">
    <w:name w:val="Titre 3 HESAV Car"/>
    <w:basedOn w:val="Policepardfaut"/>
    <w:link w:val="Titre3HESAV"/>
    <w:rsid w:val="00FE625F"/>
    <w:rPr>
      <w:rFonts w:ascii="Arial" w:hAnsi="Arial" w:cs="Arial"/>
      <w:b/>
      <w:bCs/>
      <w:sz w:val="22"/>
      <w:szCs w:val="22"/>
      <w:lang w:val="fr-FR" w:eastAsia="fr-FR"/>
    </w:rPr>
  </w:style>
  <w:style w:type="paragraph" w:customStyle="1" w:styleId="AccentuationHESAV">
    <w:name w:val="Accentuation HESAV"/>
    <w:basedOn w:val="Normal"/>
    <w:link w:val="AccentuationHESAVCar"/>
    <w:qFormat/>
    <w:rsid w:val="00527FAF"/>
    <w:pPr>
      <w:spacing w:line="276" w:lineRule="auto"/>
    </w:pPr>
    <w:rPr>
      <w:rFonts w:cs="Arial"/>
      <w:b/>
      <w:bCs/>
      <w:sz w:val="24"/>
      <w:szCs w:val="24"/>
      <w:shd w:val="clear" w:color="auto" w:fill="FFFFFF"/>
      <w:lang w:val="en-US"/>
    </w:rPr>
  </w:style>
  <w:style w:type="character" w:customStyle="1" w:styleId="AccentuationHESAVCar">
    <w:name w:val="Accentuation HESAV Car"/>
    <w:basedOn w:val="Policepardfaut"/>
    <w:link w:val="AccentuationHESAV"/>
    <w:rsid w:val="00527FAF"/>
    <w:rPr>
      <w:rFonts w:ascii="Arial" w:hAnsi="Arial" w:cs="Arial"/>
      <w:b/>
      <w:bCs/>
      <w:sz w:val="24"/>
      <w:szCs w:val="24"/>
      <w:lang w:val="en-US" w:eastAsia="fr-FR"/>
    </w:rPr>
  </w:style>
  <w:style w:type="paragraph" w:customStyle="1" w:styleId="ListeHESAV">
    <w:name w:val="Liste HESAV"/>
    <w:basedOn w:val="Paragraphedeliste"/>
    <w:link w:val="ListeHESAVCar"/>
    <w:qFormat/>
    <w:rsid w:val="00527FAF"/>
    <w:pPr>
      <w:numPr>
        <w:numId w:val="1"/>
      </w:numPr>
      <w:spacing w:line="276" w:lineRule="auto"/>
    </w:pPr>
    <w:rPr>
      <w:rFonts w:cs="Arial"/>
      <w:szCs w:val="22"/>
      <w:shd w:val="clear" w:color="auto" w:fill="FFFFFF"/>
      <w:lang w:val="fr-CH"/>
    </w:rPr>
  </w:style>
  <w:style w:type="character" w:customStyle="1" w:styleId="ListeHESAVCar">
    <w:name w:val="Liste HESAV Car"/>
    <w:basedOn w:val="ParagraphedelisteCar"/>
    <w:link w:val="ListeHESAV"/>
    <w:rsid w:val="00527FAF"/>
    <w:rPr>
      <w:rFonts w:ascii="Arial" w:hAnsi="Arial" w:cs="Arial"/>
      <w:sz w:val="22"/>
      <w:szCs w:val="22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2A4206"/>
    <w:rPr>
      <w:rFonts w:asciiTheme="majorHAnsi" w:eastAsiaTheme="majorEastAsia" w:hAnsiTheme="majorHAnsi" w:cstheme="majorBidi"/>
      <w:b/>
      <w:iCs/>
      <w:color w:val="000000" w:themeColor="text1"/>
      <w:lang w:eastAsia="en-US"/>
    </w:rPr>
  </w:style>
  <w:style w:type="character" w:customStyle="1" w:styleId="Titre5Car">
    <w:name w:val="Titre 5 Car"/>
    <w:basedOn w:val="Policepardfaut"/>
    <w:link w:val="Titre5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Titre6Car">
    <w:name w:val="Titre 6 Car"/>
    <w:basedOn w:val="Policepardfaut"/>
    <w:link w:val="Titre6"/>
    <w:uiPriority w:val="9"/>
    <w:rsid w:val="002A4206"/>
    <w:rPr>
      <w:rFonts w:asciiTheme="majorHAnsi" w:eastAsiaTheme="majorEastAsia" w:hAnsiTheme="majorHAnsi" w:cstheme="majorBidi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2A420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2A420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2A42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Tableausimple2">
    <w:name w:val="Plain Table 2"/>
    <w:basedOn w:val="TableauNormal"/>
    <w:uiPriority w:val="42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ffetsdetableau3D1">
    <w:name w:val="Table 3D effects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claire">
    <w:name w:val="Light Grid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">
    <w:name w:val="Colorful Grid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moyenne1">
    <w:name w:val="Medium Grid 1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laire">
    <w:name w:val="Light List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stecouleur">
    <w:name w:val="Colorful List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fonce">
    <w:name w:val="Dark List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Listemoyenne1">
    <w:name w:val="Medium List 1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2A4206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Grille1Clair">
    <w:name w:val="Grid Table 1 Light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Liste1Clair">
    <w:name w:val="List Table 1 Light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2A4206"/>
    <w:pPr>
      <w:jc w:val="both"/>
    </w:pPr>
    <w:rPr>
      <w:rFonts w:asciiTheme="minorHAnsi" w:eastAsiaTheme="minorHAnsi" w:hAnsiTheme="minorHAnsi" w:cstheme="minorBidi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ple1">
    <w:name w:val="Table Subtle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Plain Table 1"/>
    <w:basedOn w:val="TableauNormal"/>
    <w:uiPriority w:val="41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30">
    <w:name w:val="Plain Table 3"/>
    <w:basedOn w:val="TableauNormal"/>
    <w:uiPriority w:val="43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A4206"/>
    <w:pPr>
      <w:spacing w:line="259" w:lineRule="auto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943634" w:themeColor="accent2" w:themeShade="BF"/>
      <w:lang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76923C" w:themeColor="accent3" w:themeShade="BF"/>
      <w:lang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5F497A" w:themeColor="accent4" w:themeShade="BF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31849B" w:themeColor="accent5" w:themeShade="BF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E36C0A" w:themeColor="accent6" w:themeShade="BF"/>
      <w:lang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2A4206"/>
    <w:pPr>
      <w:jc w:val="both"/>
    </w:pPr>
    <w:rPr>
      <w:rFonts w:asciiTheme="minorHAnsi" w:eastAsiaTheme="minorHAnsi" w:hAnsiTheme="minorHAnsi" w:cstheme="minorBidi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moyenne1">
    <w:name w:val="Medium Shading 1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2A4206"/>
    <w:pPr>
      <w:jc w:val="both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Sansinterligne">
    <w:name w:val="No Spacing"/>
    <w:link w:val="SansinterligneCar"/>
    <w:uiPriority w:val="1"/>
    <w:qFormat/>
    <w:rsid w:val="002A4206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2A4206"/>
    <w:rPr>
      <w:rFonts w:ascii="Arial" w:hAnsi="Arial"/>
      <w:sz w:val="22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2A4206"/>
    <w:rPr>
      <w:rFonts w:ascii="Arial" w:hAnsi="Arial"/>
      <w:sz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2A4206"/>
    <w:rPr>
      <w:rFonts w:ascii="Arial" w:hAnsi="Arial"/>
      <w:b/>
      <w:kern w:val="28"/>
      <w:sz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2A4206"/>
    <w:rPr>
      <w:rFonts w:ascii="Arial" w:hAnsi="Arial"/>
      <w:b/>
      <w:i/>
      <w:sz w:val="24"/>
      <w:lang w:val="fr-FR" w:eastAsia="fr-FR"/>
    </w:rPr>
  </w:style>
  <w:style w:type="paragraph" w:customStyle="1" w:styleId="OfficeFusion">
    <w:name w:val="OfficeFusion"/>
    <w:basedOn w:val="Normal"/>
    <w:link w:val="OfficeFusionCar"/>
    <w:semiHidden/>
    <w:rsid w:val="002A4206"/>
    <w:pPr>
      <w:overflowPunct/>
      <w:autoSpaceDE/>
      <w:autoSpaceDN/>
      <w:adjustRightInd/>
      <w:spacing w:before="24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styleId="Textedelespacerserv">
    <w:name w:val="Placeholder Text"/>
    <w:basedOn w:val="Policepardfaut"/>
    <w:uiPriority w:val="99"/>
    <w:semiHidden/>
    <w:rsid w:val="002A4206"/>
    <w:rPr>
      <w:color w:val="808080"/>
    </w:rPr>
  </w:style>
  <w:style w:type="character" w:customStyle="1" w:styleId="OfficeFusionCar">
    <w:name w:val="OfficeFusion Car"/>
    <w:basedOn w:val="Policepardfaut"/>
    <w:link w:val="OfficeFusion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2A4206"/>
    <w:rPr>
      <w:rFonts w:asciiTheme="minorHAnsi" w:eastAsiaTheme="minorHAnsi" w:hAnsiTheme="minorHAnsi" w:cstheme="minorBidi"/>
      <w:lang w:eastAsia="en-US"/>
    </w:rPr>
  </w:style>
  <w:style w:type="paragraph" w:styleId="Sous-titre">
    <w:name w:val="Subtitle"/>
    <w:basedOn w:val="Normal"/>
    <w:next w:val="Normal"/>
    <w:link w:val="Sous-titreCar"/>
    <w:uiPriority w:val="4"/>
    <w:qFormat/>
    <w:rsid w:val="002A4206"/>
    <w:pPr>
      <w:keepNext/>
      <w:overflowPunct/>
      <w:autoSpaceDE/>
      <w:autoSpaceDN/>
      <w:adjustRightInd/>
      <w:spacing w:before="120" w:after="120"/>
      <w:textAlignment w:val="auto"/>
    </w:pPr>
    <w:rPr>
      <w:rFonts w:asciiTheme="minorHAnsi" w:eastAsiaTheme="minorHAnsi" w:hAnsiTheme="minorHAnsi" w:cstheme="minorBidi"/>
      <w:b/>
      <w:bCs/>
      <w:color w:val="4F81BD" w:themeColor="accent1"/>
      <w:sz w:val="20"/>
      <w:lang w:val="fr-CH" w:eastAsia="en-US"/>
    </w:rPr>
  </w:style>
  <w:style w:type="character" w:customStyle="1" w:styleId="Sous-titreCar">
    <w:name w:val="Sous-titre Car"/>
    <w:basedOn w:val="Policepardfaut"/>
    <w:link w:val="Sous-titre"/>
    <w:uiPriority w:val="4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2A4206"/>
    <w:pPr>
      <w:tabs>
        <w:tab w:val="right" w:leader="dot" w:pos="9072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Theme="majorHAnsi" w:eastAsiaTheme="minorHAnsi" w:hAnsiTheme="majorHAnsi" w:cstheme="majorHAnsi"/>
      <w:b/>
      <w:bCs/>
      <w:noProof/>
      <w:color w:val="4F81BD" w:themeColor="accent1"/>
      <w:sz w:val="24"/>
      <w:szCs w:val="24"/>
      <w:lang w:val="fr-CH" w:eastAsia="en-US"/>
    </w:rPr>
  </w:style>
  <w:style w:type="paragraph" w:styleId="TM2">
    <w:name w:val="toc 2"/>
    <w:basedOn w:val="Normal"/>
    <w:next w:val="Normal"/>
    <w:autoRedefine/>
    <w:uiPriority w:val="39"/>
    <w:unhideWhenUsed/>
    <w:rsid w:val="002A4206"/>
    <w:pPr>
      <w:tabs>
        <w:tab w:val="left" w:pos="1134"/>
        <w:tab w:val="right" w:leader="dot" w:pos="9072"/>
      </w:tabs>
      <w:overflowPunct/>
      <w:autoSpaceDE/>
      <w:autoSpaceDN/>
      <w:adjustRightInd/>
      <w:spacing w:before="60"/>
      <w:ind w:left="851" w:hanging="851"/>
      <w:textAlignment w:val="auto"/>
    </w:pPr>
    <w:rPr>
      <w:rFonts w:asciiTheme="minorHAnsi" w:eastAsiaTheme="minorHAnsi" w:hAnsiTheme="minorHAnsi" w:cstheme="minorHAnsi"/>
      <w:b/>
      <w:bCs/>
      <w:noProof/>
      <w:sz w:val="20"/>
      <w:lang w:val="fr-CH"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2A4206"/>
    <w:pPr>
      <w:tabs>
        <w:tab w:val="left" w:pos="1800"/>
        <w:tab w:val="right" w:leader="dot" w:pos="9072"/>
      </w:tabs>
      <w:overflowPunct/>
      <w:autoSpaceDE/>
      <w:autoSpaceDN/>
      <w:adjustRightInd/>
      <w:ind w:left="851" w:hanging="851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38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57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76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7">
    <w:name w:val="toc 7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95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8">
    <w:name w:val="toc 8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1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TM9">
    <w:name w:val="toc 9"/>
    <w:basedOn w:val="Normal"/>
    <w:next w:val="Normal"/>
    <w:autoRedefine/>
    <w:uiPriority w:val="39"/>
    <w:unhideWhenUsed/>
    <w:rsid w:val="002A4206"/>
    <w:pPr>
      <w:overflowPunct/>
      <w:autoSpaceDE/>
      <w:autoSpaceDN/>
      <w:adjustRightInd/>
      <w:ind w:left="133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2A4206"/>
    <w:pPr>
      <w:keepLines/>
      <w:overflowPunct/>
      <w:autoSpaceDE/>
      <w:autoSpaceDN/>
      <w:adjustRightInd/>
      <w:spacing w:before="120" w:after="480" w:line="259" w:lineRule="auto"/>
      <w:textAlignment w:val="auto"/>
      <w:outlineLvl w:val="9"/>
    </w:pPr>
    <w:rPr>
      <w:rFonts w:asciiTheme="majorHAnsi" w:eastAsiaTheme="majorEastAsia" w:hAnsiTheme="majorHAnsi" w:cstheme="majorBidi"/>
      <w:bCs/>
      <w:smallCaps/>
      <w:color w:val="4F81BD" w:themeColor="accent1"/>
      <w:spacing w:val="40"/>
      <w:kern w:val="0"/>
      <w:sz w:val="32"/>
      <w:szCs w:val="32"/>
      <w:lang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2A4206"/>
    <w:pPr>
      <w:keepNext/>
      <w:overflowPunct/>
      <w:autoSpaceDE/>
      <w:autoSpaceDN/>
      <w:adjustRightInd/>
      <w:spacing w:before="240" w:after="120"/>
      <w:ind w:left="709" w:hanging="709"/>
      <w:textAlignment w:val="auto"/>
    </w:pPr>
    <w:rPr>
      <w:rFonts w:asciiTheme="minorHAnsi" w:eastAsiaTheme="minorHAnsi" w:hAnsiTheme="minorHAnsi" w:cstheme="minorBidi"/>
      <w:sz w:val="18"/>
      <w:szCs w:val="18"/>
      <w:lang w:val="fr-CH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4206"/>
    <w:pPr>
      <w:overflowPunct/>
      <w:autoSpaceDE/>
      <w:autoSpaceDN/>
      <w:adjustRightInd/>
      <w:ind w:left="130" w:hanging="130"/>
      <w:textAlignment w:val="auto"/>
    </w:pPr>
    <w:rPr>
      <w:rFonts w:asciiTheme="minorHAnsi" w:eastAsiaTheme="minorHAnsi" w:hAnsiTheme="minorHAnsi" w:cstheme="minorBidi"/>
      <w:sz w:val="20"/>
      <w:lang w:val="fr-CH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2A4206"/>
    <w:rPr>
      <w:vertAlign w:val="superscript"/>
    </w:rPr>
  </w:style>
  <w:style w:type="paragraph" w:customStyle="1" w:styleId="Sous-TitreBordure">
    <w:name w:val="Sous-Titre Bordure"/>
    <w:basedOn w:val="Sous-titre"/>
    <w:link w:val="Sous-TitreBordureCar"/>
    <w:uiPriority w:val="5"/>
    <w:qFormat/>
    <w:rsid w:val="002A4206"/>
    <w:pPr>
      <w:pBdr>
        <w:bottom w:val="single" w:sz="8" w:space="1" w:color="4F81BD" w:themeColor="accent1"/>
        <w:between w:val="single" w:sz="8" w:space="1" w:color="4F81BD" w:themeColor="accent1"/>
      </w:pBdr>
    </w:pPr>
  </w:style>
  <w:style w:type="character" w:customStyle="1" w:styleId="Sous-TitreBordureCar">
    <w:name w:val="Sous-Titre Bordure Car"/>
    <w:basedOn w:val="Sous-titreCar"/>
    <w:link w:val="Sous-TitreBordure"/>
    <w:uiPriority w:val="5"/>
    <w:rsid w:val="002A4206"/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2A4206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b/>
      <w:bCs/>
      <w:sz w:val="27"/>
      <w:szCs w:val="27"/>
      <w:lang w:val="fr-CH" w:eastAsia="en-US"/>
    </w:rPr>
  </w:style>
  <w:style w:type="character" w:customStyle="1" w:styleId="CitationCar">
    <w:name w:val="Citation Car"/>
    <w:basedOn w:val="Policepardfaut"/>
    <w:link w:val="Citation"/>
    <w:uiPriority w:val="29"/>
    <w:rsid w:val="002A4206"/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PucesHETSL2">
    <w:name w:val="Puces HETSL 2"/>
    <w:uiPriority w:val="99"/>
    <w:rsid w:val="002A4206"/>
    <w:pPr>
      <w:numPr>
        <w:numId w:val="3"/>
      </w:numPr>
    </w:pPr>
  </w:style>
  <w:style w:type="paragraph" w:styleId="Rvision">
    <w:name w:val="Revision"/>
    <w:hidden/>
    <w:uiPriority w:val="99"/>
    <w:semiHidden/>
    <w:rsid w:val="002A4206"/>
    <w:rPr>
      <w:rFonts w:asciiTheme="minorHAnsi" w:eastAsiaTheme="minorHAnsi" w:hAnsiTheme="minorHAnsi" w:cstheme="minorBidi"/>
      <w:lang w:eastAsia="en-US"/>
    </w:rPr>
  </w:style>
  <w:style w:type="paragraph" w:customStyle="1" w:styleId="Activits">
    <w:name w:val="Activités"/>
    <w:basedOn w:val="Normal"/>
    <w:link w:val="ActivitsCar"/>
    <w:qFormat/>
    <w:rsid w:val="002A4206"/>
    <w:pPr>
      <w:numPr>
        <w:numId w:val="4"/>
      </w:numPr>
      <w:overflowPunct/>
      <w:autoSpaceDE/>
      <w:autoSpaceDN/>
      <w:adjustRightInd/>
      <w:spacing w:before="40" w:after="40"/>
      <w:textAlignment w:val="auto"/>
    </w:pPr>
    <w:rPr>
      <w:rFonts w:asciiTheme="minorHAnsi" w:eastAsiaTheme="minorHAnsi" w:hAnsiTheme="minorHAnsi" w:cstheme="minorHAnsi"/>
      <w:sz w:val="20"/>
      <w:lang w:val="fr-CH" w:eastAsia="en-US"/>
    </w:rPr>
  </w:style>
  <w:style w:type="character" w:customStyle="1" w:styleId="ActivitsCar">
    <w:name w:val="Activités Car"/>
    <w:basedOn w:val="Policepardfaut"/>
    <w:link w:val="Activits"/>
    <w:rsid w:val="002A4206"/>
    <w:rPr>
      <w:rFonts w:asciiTheme="minorHAnsi" w:eastAsiaTheme="minorHAnsi" w:hAnsiTheme="minorHAnsi" w:cstheme="minorHAnsi"/>
      <w:lang w:eastAsia="en-US"/>
    </w:rPr>
  </w:style>
  <w:style w:type="character" w:customStyle="1" w:styleId="Essentielle">
    <w:name w:val="Essentielle"/>
    <w:basedOn w:val="Policepardfaut"/>
    <w:uiPriority w:val="1"/>
    <w:qFormat/>
    <w:rsid w:val="002A4206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5" Type="http://schemas.openxmlformats.org/officeDocument/2006/relationships/image" Target="media/image6.png"/><Relationship Id="rId10" Type="http://schemas.openxmlformats.org/officeDocument/2006/relationships/image" Target="media/image12.png"/><Relationship Id="rId4" Type="http://schemas.openxmlformats.org/officeDocument/2006/relationships/image" Target="media/image5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lerc\Downloads\Mod&#232;le%20de%20document%20Word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C589CCA50476E99D796EF22C675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6B700-F90C-4405-8DC6-B2C637E60F47}"/>
      </w:docPartPr>
      <w:docPartBody>
        <w:p w:rsidR="00997EC0" w:rsidRDefault="00665C44" w:rsidP="00665C44">
          <w:pPr>
            <w:pStyle w:val="73AC589CCA50476E99D796EF22C675E5"/>
          </w:pPr>
          <w:r>
            <w:t xml:space="preserve">     </w:t>
          </w:r>
        </w:p>
      </w:docPartBody>
    </w:docPart>
    <w:docPart>
      <w:docPartPr>
        <w:name w:val="D95FAC2C0A3A408D8621EA7E78F40C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F84EB-4A79-42CE-9ABE-9AFF6F0F6F9E}"/>
      </w:docPartPr>
      <w:docPartBody>
        <w:p w:rsidR="00997EC0" w:rsidRDefault="00665C44" w:rsidP="00665C44">
          <w:pPr>
            <w:pStyle w:val="D95FAC2C0A3A408D8621EA7E78F40C9E"/>
          </w:pPr>
          <w:r>
            <w:t xml:space="preserve">     </w:t>
          </w:r>
        </w:p>
      </w:docPartBody>
    </w:docPart>
    <w:docPart>
      <w:docPartPr>
        <w:name w:val="0B21192A09CF4C50AA2E64B6AE1EB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14B09A-A491-450F-8A41-376FDCB35177}"/>
      </w:docPartPr>
      <w:docPartBody>
        <w:p w:rsidR="00997EC0" w:rsidRDefault="00665C44" w:rsidP="00665C44">
          <w:pPr>
            <w:pStyle w:val="0B21192A09CF4C50AA2E64B6AE1EB934"/>
          </w:pPr>
          <w:r>
            <w:t xml:space="preserve">     </w:t>
          </w:r>
        </w:p>
      </w:docPartBody>
    </w:docPart>
    <w:docPart>
      <w:docPartPr>
        <w:name w:val="48683E883D1D4C589FE8C07B550917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97D41-B628-4D45-BC94-8E2C458F7F80}"/>
      </w:docPartPr>
      <w:docPartBody>
        <w:p w:rsidR="00997EC0" w:rsidRDefault="00665C44" w:rsidP="00665C44">
          <w:pPr>
            <w:pStyle w:val="48683E883D1D4C589FE8C07B55091712"/>
          </w:pPr>
          <w:r>
            <w:t xml:space="preserve">     </w:t>
          </w:r>
        </w:p>
      </w:docPartBody>
    </w:docPart>
    <w:docPart>
      <w:docPartPr>
        <w:name w:val="D3BD0CE88C0B414B9A38007CA45B49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304271-5531-4109-87F8-064969DD45FF}"/>
      </w:docPartPr>
      <w:docPartBody>
        <w:p w:rsidR="00997EC0" w:rsidRDefault="00665C44" w:rsidP="00665C44">
          <w:pPr>
            <w:pStyle w:val="D3BD0CE88C0B414B9A38007CA45B49CF"/>
          </w:pPr>
          <w:r>
            <w:t xml:space="preserve">     </w:t>
          </w:r>
        </w:p>
      </w:docPartBody>
    </w:docPart>
    <w:docPart>
      <w:docPartPr>
        <w:name w:val="E2B73F00ECC04E0188486A47D7DF0D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344E9-40CD-4FFA-80D7-06FCC7096940}"/>
      </w:docPartPr>
      <w:docPartBody>
        <w:p w:rsidR="00997EC0" w:rsidRDefault="00665C44" w:rsidP="00665C44">
          <w:pPr>
            <w:pStyle w:val="E2B73F00ECC04E0188486A47D7DF0DEA"/>
          </w:pPr>
          <w:r>
            <w:rPr>
              <w:rStyle w:val="Textedelespacerserv"/>
            </w:rPr>
            <w:t xml:space="preserve">     </w:t>
          </w:r>
        </w:p>
      </w:docPartBody>
    </w:docPart>
    <w:docPart>
      <w:docPartPr>
        <w:name w:val="A5035AB070404DD8B837616355D3C6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2DDB50-084C-445E-9849-5826DFD17362}"/>
      </w:docPartPr>
      <w:docPartBody>
        <w:p w:rsidR="00997EC0" w:rsidRDefault="00665C44" w:rsidP="00665C44">
          <w:pPr>
            <w:pStyle w:val="A5035AB070404DD8B837616355D3C6A2"/>
          </w:pPr>
          <w:r>
            <w:t xml:space="preserve">     </w:t>
          </w:r>
        </w:p>
      </w:docPartBody>
    </w:docPart>
    <w:docPart>
      <w:docPartPr>
        <w:name w:val="082610B296994526814838C0D4226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265C4-CAC8-4D67-AF32-52D2E9ADE789}"/>
      </w:docPartPr>
      <w:docPartBody>
        <w:p w:rsidR="00997EC0" w:rsidRDefault="00665C44" w:rsidP="00665C44">
          <w:pPr>
            <w:pStyle w:val="082610B296994526814838C0D4226199"/>
          </w:pPr>
          <w:r>
            <w:t xml:space="preserve">     </w:t>
          </w:r>
        </w:p>
      </w:docPartBody>
    </w:docPart>
    <w:docPart>
      <w:docPartPr>
        <w:name w:val="88F933EDED9A4F2C889A9ACD749BB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389A00-16C0-4BE7-9F06-D6D5CA471077}"/>
      </w:docPartPr>
      <w:docPartBody>
        <w:p w:rsidR="00997EC0" w:rsidRDefault="00665C44" w:rsidP="00665C44">
          <w:pPr>
            <w:pStyle w:val="88F933EDED9A4F2C889A9ACD749BB11F"/>
          </w:pPr>
          <w:r>
            <w:t xml:space="preserve">     </w:t>
          </w:r>
        </w:p>
      </w:docPartBody>
    </w:docPart>
    <w:docPart>
      <w:docPartPr>
        <w:name w:val="730420B9C10C42A4B4BBE3B253704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963F5-CEA0-447B-8D37-835B79559275}"/>
      </w:docPartPr>
      <w:docPartBody>
        <w:p w:rsidR="00997EC0" w:rsidRDefault="00665C44" w:rsidP="00665C44">
          <w:pPr>
            <w:pStyle w:val="730420B9C10C42A4B4BBE3B253704BCE"/>
          </w:pPr>
          <w:r>
            <w:t xml:space="preserve">     </w:t>
          </w:r>
        </w:p>
      </w:docPartBody>
    </w:docPart>
    <w:docPart>
      <w:docPartPr>
        <w:name w:val="914646722CF74050AF73BEB551E96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EAD5A-D1FF-4434-A12D-0A3D1227D23B}"/>
      </w:docPartPr>
      <w:docPartBody>
        <w:p w:rsidR="00997EC0" w:rsidRDefault="00665C44" w:rsidP="00665C44">
          <w:pPr>
            <w:pStyle w:val="914646722CF74050AF73BEB551E9632D"/>
          </w:pPr>
          <w:r>
            <w:t xml:space="preserve">     </w:t>
          </w:r>
        </w:p>
      </w:docPartBody>
    </w:docPart>
    <w:docPart>
      <w:docPartPr>
        <w:name w:val="F2BE3A4CCE07429B8A7AFE3F6688D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734ED-D634-4B03-AE8A-DF4900E86E1D}"/>
      </w:docPartPr>
      <w:docPartBody>
        <w:p w:rsidR="00997EC0" w:rsidRDefault="00665C44" w:rsidP="00665C44">
          <w:pPr>
            <w:pStyle w:val="F2BE3A4CCE07429B8A7AFE3F6688DF02"/>
          </w:pPr>
          <w:r>
            <w:t xml:space="preserve">     </w:t>
          </w:r>
        </w:p>
      </w:docPartBody>
    </w:docPart>
    <w:docPart>
      <w:docPartPr>
        <w:name w:val="486CF7A79CCD423CB9F10BC879EA9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95210C-E591-42D0-98CE-86ACDD1C6670}"/>
      </w:docPartPr>
      <w:docPartBody>
        <w:p w:rsidR="00997EC0" w:rsidRDefault="00665C44" w:rsidP="00665C44">
          <w:pPr>
            <w:pStyle w:val="486CF7A79CCD423CB9F10BC879EA9C84"/>
          </w:pPr>
          <w:r>
            <w:t xml:space="preserve">     </w:t>
          </w:r>
        </w:p>
      </w:docPartBody>
    </w:docPart>
    <w:docPart>
      <w:docPartPr>
        <w:name w:val="3254A3DF83C64E6C8D30D7AD7D6C6F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3B3EB8-1E2D-4921-9686-D634C9FDFD78}"/>
      </w:docPartPr>
      <w:docPartBody>
        <w:p w:rsidR="00997EC0" w:rsidRDefault="00665C44" w:rsidP="00665C44">
          <w:pPr>
            <w:pStyle w:val="3254A3DF83C64E6C8D30D7AD7D6C6F20"/>
          </w:pPr>
          <w:r>
            <w:t xml:space="preserve">     </w:t>
          </w:r>
        </w:p>
      </w:docPartBody>
    </w:docPart>
    <w:docPart>
      <w:docPartPr>
        <w:name w:val="2C5B67FC6F0844EBA887F35CCE7B57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C1B09-DAEA-4B6D-AB70-D09FE6AC6006}"/>
      </w:docPartPr>
      <w:docPartBody>
        <w:p w:rsidR="00997EC0" w:rsidRDefault="00665C44" w:rsidP="00665C44">
          <w:pPr>
            <w:pStyle w:val="2C5B67FC6F0844EBA887F35CCE7B570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EEB0C6B488614494B5A59D182D111C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652EC-48FE-40F0-A030-8590F52CBE7B}"/>
      </w:docPartPr>
      <w:docPartBody>
        <w:p w:rsidR="00997EC0" w:rsidRDefault="00665C44" w:rsidP="00665C44">
          <w:pPr>
            <w:pStyle w:val="EEB0C6B488614494B5A59D182D111C25"/>
          </w:pPr>
          <w:r>
            <w:t xml:space="preserve">     </w:t>
          </w:r>
        </w:p>
      </w:docPartBody>
    </w:docPart>
    <w:docPart>
      <w:docPartPr>
        <w:name w:val="EDD2BCEBC624416B80EFB80868D740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007348-7F3E-43C4-B874-DA82DC022EC8}"/>
      </w:docPartPr>
      <w:docPartBody>
        <w:p w:rsidR="00997EC0" w:rsidRDefault="00665C44" w:rsidP="00665C44">
          <w:pPr>
            <w:pStyle w:val="EDD2BCEBC624416B80EFB80868D7406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B96913ACD828486ABC457D124762C8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56040-C811-45F6-AE24-61262B15CECA}"/>
      </w:docPartPr>
      <w:docPartBody>
        <w:p w:rsidR="00997EC0" w:rsidRDefault="00665C44" w:rsidP="00665C44">
          <w:pPr>
            <w:pStyle w:val="B96913ACD828486ABC457D124762C89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93A7AF76C434C44AD8319CF1F1961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0E41B5-DBA3-4028-93F7-DD2DE9D1CC2A}"/>
      </w:docPartPr>
      <w:docPartBody>
        <w:p w:rsidR="00997EC0" w:rsidRDefault="00665C44" w:rsidP="00665C44">
          <w:pPr>
            <w:pStyle w:val="493A7AF76C434C44AD8319CF1F1961A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A9517A7ED19D4809977AEA184063C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93EBD9-9F2D-4E0E-BFEC-DE54D7627972}"/>
      </w:docPartPr>
      <w:docPartBody>
        <w:p w:rsidR="00997EC0" w:rsidRDefault="00665C44" w:rsidP="00665C44">
          <w:pPr>
            <w:pStyle w:val="A9517A7ED19D4809977AEA184063C7D2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EE38D7AA211642549BE1E920754A3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F03033-51C7-40D5-97E7-DAB4E5D66D79}"/>
      </w:docPartPr>
      <w:docPartBody>
        <w:p w:rsidR="00997EC0" w:rsidRDefault="00665C44" w:rsidP="00665C44">
          <w:pPr>
            <w:pStyle w:val="EE38D7AA211642549BE1E920754A33C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5D238B58F37412188F2DC42E0432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51C772-FCF0-46C5-BCE8-9C80F70C8AA3}"/>
      </w:docPartPr>
      <w:docPartBody>
        <w:p w:rsidR="00997EC0" w:rsidRDefault="00665C44" w:rsidP="00665C44">
          <w:pPr>
            <w:pStyle w:val="85D238B58F37412188F2DC42E04324A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BB254D156A6464C9221CDE65A99F1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62ED7-01CF-4DC3-9205-FFF591265895}"/>
      </w:docPartPr>
      <w:docPartBody>
        <w:p w:rsidR="00997EC0" w:rsidRDefault="00665C44" w:rsidP="00665C44">
          <w:pPr>
            <w:pStyle w:val="CBB254D156A6464C9221CDE65A99F16D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6BC58322F804BA292C76557FC48F1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97039C-0C5E-48CA-A20B-50E4949FD3B2}"/>
      </w:docPartPr>
      <w:docPartBody>
        <w:p w:rsidR="00997EC0" w:rsidRDefault="00665C44" w:rsidP="00665C44">
          <w:pPr>
            <w:pStyle w:val="86BC58322F804BA292C76557FC48F189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1F6242DF002F41F2BF3A29789C280A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53E5E-EF2E-4F9E-AE76-B3C7C52CD758}"/>
      </w:docPartPr>
      <w:docPartBody>
        <w:p w:rsidR="00997EC0" w:rsidRDefault="00665C44" w:rsidP="00665C44">
          <w:pPr>
            <w:pStyle w:val="1F6242DF002F41F2BF3A29789C280AFB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4587023DCF5D4EAD97BA9E679CACA4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B459D-C403-43EF-A3B1-3A0D6CDE35FE}"/>
      </w:docPartPr>
      <w:docPartBody>
        <w:p w:rsidR="00997EC0" w:rsidRDefault="00665C44" w:rsidP="00665C44">
          <w:pPr>
            <w:pStyle w:val="4587023DCF5D4EAD97BA9E679CACA42E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0F046E1A13B04DEC838BB7B42F9ED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895B07-1F57-4AA3-B6F4-CFEA6D9A51B5}"/>
      </w:docPartPr>
      <w:docPartBody>
        <w:p w:rsidR="00997EC0" w:rsidRDefault="00665C44" w:rsidP="00665C44">
          <w:pPr>
            <w:pStyle w:val="0F046E1A13B04DEC838BB7B42F9ED55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F34BACA196104BACBABDFDB94DB3D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70EE7-3966-40E8-BAA1-A9694579C91D}"/>
      </w:docPartPr>
      <w:docPartBody>
        <w:p w:rsidR="00997EC0" w:rsidRDefault="00665C44" w:rsidP="00665C44">
          <w:pPr>
            <w:pStyle w:val="F34BACA196104BACBABDFDB94DB3D5B6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6D5F095AFB3475486CC405112648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9C9BA2-7329-4669-BDC8-DA0AAD2CB43B}"/>
      </w:docPartPr>
      <w:docPartBody>
        <w:p w:rsidR="00997EC0" w:rsidRDefault="00665C44" w:rsidP="00665C44">
          <w:pPr>
            <w:pStyle w:val="86D5F095AFB3475486CC40511264898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92E154396964D50847D78A65CA8B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6EF86-5511-4566-9DDF-01C61E384D6D}"/>
      </w:docPartPr>
      <w:docPartBody>
        <w:p w:rsidR="00997EC0" w:rsidRDefault="00665C44" w:rsidP="00665C44">
          <w:pPr>
            <w:pStyle w:val="D92E154396964D50847D78A65CA8B3CF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F56D88B6B3C1431CA05E7963ECB4FE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4A7E82-EAD6-44A7-B85C-3F4C39546E12}"/>
      </w:docPartPr>
      <w:docPartBody>
        <w:p w:rsidR="00997EC0" w:rsidRDefault="00665C44" w:rsidP="00665C44">
          <w:pPr>
            <w:pStyle w:val="F56D88B6B3C1431CA05E7963ECB4FEA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AE77B4A34874829AFB89F362ACC2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AC607-B423-4332-942C-16B515247893}"/>
      </w:docPartPr>
      <w:docPartBody>
        <w:p w:rsidR="00997EC0" w:rsidRDefault="00665C44" w:rsidP="00665C44">
          <w:pPr>
            <w:pStyle w:val="DAE77B4A34874829AFB89F362ACC2757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211797DDF06B48D08B757E4C1D5D9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9C0734-BF28-43C1-A38C-071B6892881F}"/>
      </w:docPartPr>
      <w:docPartBody>
        <w:p w:rsidR="00997EC0" w:rsidRDefault="00665C44" w:rsidP="00665C44">
          <w:pPr>
            <w:pStyle w:val="211797DDF06B48D08B757E4C1D5D9221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6D3164142B8C4B1EBC77E328E57C6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76FBF-B692-4F63-B885-BF9C12EE7D2D}"/>
      </w:docPartPr>
      <w:docPartBody>
        <w:p w:rsidR="00997EC0" w:rsidRDefault="00665C44" w:rsidP="00665C44">
          <w:pPr>
            <w:pStyle w:val="6D3164142B8C4B1EBC77E328E57C6574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DBE6B907FF6048FEA7DCC022BF053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61C47F-3AC0-48A2-8972-D4EFA0C25B31}"/>
      </w:docPartPr>
      <w:docPartBody>
        <w:p w:rsidR="00997EC0" w:rsidRDefault="00665C44" w:rsidP="00665C44">
          <w:pPr>
            <w:pStyle w:val="DBE6B907FF6048FEA7DCC022BF053E0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84B9FA56374430780A9DBD5E00DC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707A1-D183-473E-A5F6-CF9311D8B2F8}"/>
      </w:docPartPr>
      <w:docPartBody>
        <w:p w:rsidR="00997EC0" w:rsidRDefault="00665C44" w:rsidP="00665C44">
          <w:pPr>
            <w:pStyle w:val="C84B9FA56374430780A9DBD5E00DC207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C4CF8561D748459AB72747A5B23B0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0680D-1C84-4457-AC3A-751A8CB71DF0}"/>
      </w:docPartPr>
      <w:docPartBody>
        <w:p w:rsidR="00997EC0" w:rsidRDefault="00665C44" w:rsidP="00665C44">
          <w:pPr>
            <w:pStyle w:val="C4CF8561D748459AB72747A5B23B05A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AC987D604895491DB8645123DE226A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923AA-CFFF-448A-9165-E3022B0F100C}"/>
      </w:docPartPr>
      <w:docPartBody>
        <w:p w:rsidR="00997EC0" w:rsidRDefault="00665C44" w:rsidP="00665C44">
          <w:pPr>
            <w:pStyle w:val="AC987D604895491DB8645123DE226AAE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9F7E27F78E04146BEAD4AF79070E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DFE88-1D09-454D-9E98-90D3E66EFBBC}"/>
      </w:docPartPr>
      <w:docPartBody>
        <w:p w:rsidR="00997EC0" w:rsidRDefault="00665C44" w:rsidP="00665C44">
          <w:pPr>
            <w:pStyle w:val="89F7E27F78E04146BEAD4AF79070EA8C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05655BFAADF24B39A33D7088DA73A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E3223-52D5-43A9-A948-CB03936BCE86}"/>
      </w:docPartPr>
      <w:docPartBody>
        <w:p w:rsidR="00997EC0" w:rsidRDefault="00665C44" w:rsidP="00665C44">
          <w:pPr>
            <w:pStyle w:val="05655BFAADF24B39A33D7088DA73A6E5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85136CEB716F4C55887B87C015C02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12C78-33B7-4B69-8033-45CFD9F993B7}"/>
      </w:docPartPr>
      <w:docPartBody>
        <w:p w:rsidR="00997EC0" w:rsidRDefault="00665C44" w:rsidP="00665C44">
          <w:pPr>
            <w:pStyle w:val="85136CEB716F4C55887B87C015C0249B"/>
          </w:pPr>
          <w:r>
            <w:rPr>
              <w:rStyle w:val="Textedelespacerserv"/>
            </w:rPr>
            <w:t xml:space="preserve">    </w:t>
          </w:r>
        </w:p>
      </w:docPartBody>
    </w:docPart>
    <w:docPart>
      <w:docPartPr>
        <w:name w:val="35C5381A3C624739B46F3EB82D438B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1F600-32D4-4A8D-B718-227B59A368C5}"/>
      </w:docPartPr>
      <w:docPartBody>
        <w:p w:rsidR="00997EC0" w:rsidRDefault="00665C44" w:rsidP="00665C44">
          <w:pPr>
            <w:pStyle w:val="35C5381A3C624739B46F3EB82D438B5A"/>
          </w:pPr>
          <w:r w:rsidRPr="002D0799">
            <w:rPr>
              <w:color w:val="808080" w:themeColor="background1" w:themeShade="80"/>
            </w:rPr>
            <w:t xml:space="preserve">    </w:t>
          </w:r>
        </w:p>
      </w:docPartBody>
    </w:docPart>
    <w:docPart>
      <w:docPartPr>
        <w:name w:val="3E86360EAC3A4E91B4D93CB0C0893B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DAE9A-135F-474B-9B95-92641DDBA3DF}"/>
      </w:docPartPr>
      <w:docPartBody>
        <w:p w:rsidR="00997EC0" w:rsidRDefault="00665C44" w:rsidP="00665C44">
          <w:pPr>
            <w:pStyle w:val="3E86360EAC3A4E91B4D93CB0C0893BE3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4ADDE3A201A349FB852B2DD8C3FFAC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75C15-C8C0-467B-AB8A-DDD71C526842}"/>
      </w:docPartPr>
      <w:docPartBody>
        <w:p w:rsidR="00997EC0" w:rsidRDefault="00665C44" w:rsidP="00665C44">
          <w:pPr>
            <w:pStyle w:val="4ADDE3A201A349FB852B2DD8C3FFACD8"/>
          </w:pPr>
          <w:r w:rsidRPr="002D0799">
            <w:rPr>
              <w:caps/>
            </w:rPr>
            <w:t xml:space="preserve">    </w:t>
          </w:r>
        </w:p>
      </w:docPartBody>
    </w:docPart>
    <w:docPart>
      <w:docPartPr>
        <w:name w:val="3572553F0794409792E7E9B6F91C4B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FE580-652D-41AE-89DE-02A5B4AF2012}"/>
      </w:docPartPr>
      <w:docPartBody>
        <w:p w:rsidR="00997EC0" w:rsidRDefault="00665C44" w:rsidP="00665C44">
          <w:pPr>
            <w:pStyle w:val="3572553F0794409792E7E9B6F91C4B4F"/>
          </w:pPr>
          <w:r w:rsidRPr="002D0799">
            <w:rPr>
              <w:caps/>
            </w:rP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z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44"/>
    <w:rsid w:val="000D0C13"/>
    <w:rsid w:val="00665C44"/>
    <w:rsid w:val="00997EC0"/>
    <w:rsid w:val="009A6B7E"/>
    <w:rsid w:val="00A41144"/>
    <w:rsid w:val="00A8105F"/>
    <w:rsid w:val="00AC4B67"/>
    <w:rsid w:val="00B20631"/>
    <w:rsid w:val="00D509A3"/>
    <w:rsid w:val="00F8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5C44"/>
    <w:rPr>
      <w:color w:val="808080"/>
    </w:rPr>
  </w:style>
  <w:style w:type="paragraph" w:customStyle="1" w:styleId="73AC589CCA50476E99D796EF22C675E5">
    <w:name w:val="73AC589CCA50476E99D796EF22C675E5"/>
    <w:rsid w:val="00665C44"/>
  </w:style>
  <w:style w:type="paragraph" w:customStyle="1" w:styleId="D95FAC2C0A3A408D8621EA7E78F40C9E">
    <w:name w:val="D95FAC2C0A3A408D8621EA7E78F40C9E"/>
    <w:rsid w:val="00665C44"/>
  </w:style>
  <w:style w:type="paragraph" w:customStyle="1" w:styleId="0B21192A09CF4C50AA2E64B6AE1EB934">
    <w:name w:val="0B21192A09CF4C50AA2E64B6AE1EB934"/>
    <w:rsid w:val="00665C44"/>
  </w:style>
  <w:style w:type="paragraph" w:customStyle="1" w:styleId="48683E883D1D4C589FE8C07B55091712">
    <w:name w:val="48683E883D1D4C589FE8C07B55091712"/>
    <w:rsid w:val="00665C44"/>
  </w:style>
  <w:style w:type="paragraph" w:customStyle="1" w:styleId="D3BD0CE88C0B414B9A38007CA45B49CF">
    <w:name w:val="D3BD0CE88C0B414B9A38007CA45B49CF"/>
    <w:rsid w:val="00665C44"/>
  </w:style>
  <w:style w:type="paragraph" w:customStyle="1" w:styleId="E2B73F00ECC04E0188486A47D7DF0DEA">
    <w:name w:val="E2B73F00ECC04E0188486A47D7DF0DEA"/>
    <w:rsid w:val="00665C44"/>
  </w:style>
  <w:style w:type="paragraph" w:customStyle="1" w:styleId="A5035AB070404DD8B837616355D3C6A2">
    <w:name w:val="A5035AB070404DD8B837616355D3C6A2"/>
    <w:rsid w:val="00665C44"/>
  </w:style>
  <w:style w:type="paragraph" w:customStyle="1" w:styleId="082610B296994526814838C0D4226199">
    <w:name w:val="082610B296994526814838C0D4226199"/>
    <w:rsid w:val="00665C44"/>
  </w:style>
  <w:style w:type="paragraph" w:customStyle="1" w:styleId="88F933EDED9A4F2C889A9ACD749BB11F">
    <w:name w:val="88F933EDED9A4F2C889A9ACD749BB11F"/>
    <w:rsid w:val="00665C44"/>
  </w:style>
  <w:style w:type="paragraph" w:customStyle="1" w:styleId="730420B9C10C42A4B4BBE3B253704BCE">
    <w:name w:val="730420B9C10C42A4B4BBE3B253704BCE"/>
    <w:rsid w:val="00665C44"/>
  </w:style>
  <w:style w:type="paragraph" w:customStyle="1" w:styleId="914646722CF74050AF73BEB551E9632D">
    <w:name w:val="914646722CF74050AF73BEB551E9632D"/>
    <w:rsid w:val="00665C44"/>
  </w:style>
  <w:style w:type="paragraph" w:customStyle="1" w:styleId="F2BE3A4CCE07429B8A7AFE3F6688DF02">
    <w:name w:val="F2BE3A4CCE07429B8A7AFE3F6688DF02"/>
    <w:rsid w:val="00665C44"/>
  </w:style>
  <w:style w:type="paragraph" w:customStyle="1" w:styleId="486CF7A79CCD423CB9F10BC879EA9C84">
    <w:name w:val="486CF7A79CCD423CB9F10BC879EA9C84"/>
    <w:rsid w:val="00665C44"/>
  </w:style>
  <w:style w:type="paragraph" w:customStyle="1" w:styleId="3254A3DF83C64E6C8D30D7AD7D6C6F20">
    <w:name w:val="3254A3DF83C64E6C8D30D7AD7D6C6F20"/>
    <w:rsid w:val="00665C44"/>
  </w:style>
  <w:style w:type="paragraph" w:customStyle="1" w:styleId="2C5B67FC6F0844EBA887F35CCE7B570D">
    <w:name w:val="2C5B67FC6F0844EBA887F35CCE7B570D"/>
    <w:rsid w:val="00665C44"/>
  </w:style>
  <w:style w:type="paragraph" w:customStyle="1" w:styleId="EEB0C6B488614494B5A59D182D111C25">
    <w:name w:val="EEB0C6B488614494B5A59D182D111C25"/>
    <w:rsid w:val="00665C44"/>
  </w:style>
  <w:style w:type="paragraph" w:customStyle="1" w:styleId="EDD2BCEBC624416B80EFB80868D74066">
    <w:name w:val="EDD2BCEBC624416B80EFB80868D74066"/>
    <w:rsid w:val="00665C44"/>
  </w:style>
  <w:style w:type="paragraph" w:customStyle="1" w:styleId="B96913ACD828486ABC457D124762C896">
    <w:name w:val="B96913ACD828486ABC457D124762C896"/>
    <w:rsid w:val="00665C44"/>
  </w:style>
  <w:style w:type="paragraph" w:customStyle="1" w:styleId="493A7AF76C434C44AD8319CF1F1961A5">
    <w:name w:val="493A7AF76C434C44AD8319CF1F1961A5"/>
    <w:rsid w:val="00665C44"/>
  </w:style>
  <w:style w:type="paragraph" w:customStyle="1" w:styleId="A9517A7ED19D4809977AEA184063C7D2">
    <w:name w:val="A9517A7ED19D4809977AEA184063C7D2"/>
    <w:rsid w:val="00665C44"/>
  </w:style>
  <w:style w:type="paragraph" w:customStyle="1" w:styleId="EE38D7AA211642549BE1E920754A33CD">
    <w:name w:val="EE38D7AA211642549BE1E920754A33CD"/>
    <w:rsid w:val="00665C44"/>
  </w:style>
  <w:style w:type="paragraph" w:customStyle="1" w:styleId="85D238B58F37412188F2DC42E04324A6">
    <w:name w:val="85D238B58F37412188F2DC42E04324A6"/>
    <w:rsid w:val="00665C44"/>
  </w:style>
  <w:style w:type="paragraph" w:customStyle="1" w:styleId="CBB254D156A6464C9221CDE65A99F16D">
    <w:name w:val="CBB254D156A6464C9221CDE65A99F16D"/>
    <w:rsid w:val="00665C44"/>
  </w:style>
  <w:style w:type="paragraph" w:customStyle="1" w:styleId="86BC58322F804BA292C76557FC48F189">
    <w:name w:val="86BC58322F804BA292C76557FC48F189"/>
    <w:rsid w:val="00665C44"/>
  </w:style>
  <w:style w:type="paragraph" w:customStyle="1" w:styleId="1F6242DF002F41F2BF3A29789C280AFB">
    <w:name w:val="1F6242DF002F41F2BF3A29789C280AFB"/>
    <w:rsid w:val="00665C44"/>
  </w:style>
  <w:style w:type="paragraph" w:customStyle="1" w:styleId="4587023DCF5D4EAD97BA9E679CACA42E">
    <w:name w:val="4587023DCF5D4EAD97BA9E679CACA42E"/>
    <w:rsid w:val="00665C44"/>
  </w:style>
  <w:style w:type="paragraph" w:customStyle="1" w:styleId="0F046E1A13B04DEC838BB7B42F9ED556">
    <w:name w:val="0F046E1A13B04DEC838BB7B42F9ED556"/>
    <w:rsid w:val="00665C44"/>
  </w:style>
  <w:style w:type="paragraph" w:customStyle="1" w:styleId="F34BACA196104BACBABDFDB94DB3D5B6">
    <w:name w:val="F34BACA196104BACBABDFDB94DB3D5B6"/>
    <w:rsid w:val="00665C44"/>
  </w:style>
  <w:style w:type="paragraph" w:customStyle="1" w:styleId="86D5F095AFB3475486CC40511264898C">
    <w:name w:val="86D5F095AFB3475486CC40511264898C"/>
    <w:rsid w:val="00665C44"/>
  </w:style>
  <w:style w:type="paragraph" w:customStyle="1" w:styleId="D92E154396964D50847D78A65CA8B3CF">
    <w:name w:val="D92E154396964D50847D78A65CA8B3CF"/>
    <w:rsid w:val="00665C44"/>
  </w:style>
  <w:style w:type="paragraph" w:customStyle="1" w:styleId="F56D88B6B3C1431CA05E7963ECB4FEA4">
    <w:name w:val="F56D88B6B3C1431CA05E7963ECB4FEA4"/>
    <w:rsid w:val="00665C44"/>
  </w:style>
  <w:style w:type="paragraph" w:customStyle="1" w:styleId="DAE77B4A34874829AFB89F362ACC2757">
    <w:name w:val="DAE77B4A34874829AFB89F362ACC2757"/>
    <w:rsid w:val="00665C44"/>
  </w:style>
  <w:style w:type="paragraph" w:customStyle="1" w:styleId="211797DDF06B48D08B757E4C1D5D9221">
    <w:name w:val="211797DDF06B48D08B757E4C1D5D9221"/>
    <w:rsid w:val="00665C44"/>
  </w:style>
  <w:style w:type="paragraph" w:customStyle="1" w:styleId="6D3164142B8C4B1EBC77E328E57C6574">
    <w:name w:val="6D3164142B8C4B1EBC77E328E57C6574"/>
    <w:rsid w:val="00665C44"/>
  </w:style>
  <w:style w:type="paragraph" w:customStyle="1" w:styleId="DBE6B907FF6048FEA7DCC022BF053E0C">
    <w:name w:val="DBE6B907FF6048FEA7DCC022BF053E0C"/>
    <w:rsid w:val="00665C44"/>
  </w:style>
  <w:style w:type="paragraph" w:customStyle="1" w:styleId="C84B9FA56374430780A9DBD5E00DC207">
    <w:name w:val="C84B9FA56374430780A9DBD5E00DC207"/>
    <w:rsid w:val="00665C44"/>
  </w:style>
  <w:style w:type="paragraph" w:customStyle="1" w:styleId="C4CF8561D748459AB72747A5B23B05A5">
    <w:name w:val="C4CF8561D748459AB72747A5B23B05A5"/>
    <w:rsid w:val="00665C44"/>
  </w:style>
  <w:style w:type="paragraph" w:customStyle="1" w:styleId="AC987D604895491DB8645123DE226AAE">
    <w:name w:val="AC987D604895491DB8645123DE226AAE"/>
    <w:rsid w:val="00665C44"/>
  </w:style>
  <w:style w:type="paragraph" w:customStyle="1" w:styleId="89F7E27F78E04146BEAD4AF79070EA8C">
    <w:name w:val="89F7E27F78E04146BEAD4AF79070EA8C"/>
    <w:rsid w:val="00665C44"/>
  </w:style>
  <w:style w:type="paragraph" w:customStyle="1" w:styleId="05655BFAADF24B39A33D7088DA73A6E5">
    <w:name w:val="05655BFAADF24B39A33D7088DA73A6E5"/>
    <w:rsid w:val="00665C44"/>
  </w:style>
  <w:style w:type="paragraph" w:customStyle="1" w:styleId="85136CEB716F4C55887B87C015C0249B">
    <w:name w:val="85136CEB716F4C55887B87C015C0249B"/>
    <w:rsid w:val="00665C44"/>
  </w:style>
  <w:style w:type="paragraph" w:customStyle="1" w:styleId="35C5381A3C624739B46F3EB82D438B5A">
    <w:name w:val="35C5381A3C624739B46F3EB82D438B5A"/>
    <w:rsid w:val="00665C44"/>
  </w:style>
  <w:style w:type="paragraph" w:customStyle="1" w:styleId="3E86360EAC3A4E91B4D93CB0C0893BE3">
    <w:name w:val="3E86360EAC3A4E91B4D93CB0C0893BE3"/>
    <w:rsid w:val="00665C44"/>
  </w:style>
  <w:style w:type="paragraph" w:customStyle="1" w:styleId="4ADDE3A201A349FB852B2DD8C3FFACD8">
    <w:name w:val="4ADDE3A201A349FB852B2DD8C3FFACD8"/>
    <w:rsid w:val="00665C44"/>
  </w:style>
  <w:style w:type="paragraph" w:customStyle="1" w:styleId="3572553F0794409792E7E9B6F91C4B4F">
    <w:name w:val="3572553F0794409792E7E9B6F91C4B4F"/>
    <w:rsid w:val="00665C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C10FA3FC50B448BDFD7D401E65B0D" ma:contentTypeVersion="3" ma:contentTypeDescription="Crée un document." ma:contentTypeScope="" ma:versionID="ca0ccbcd2c3d574ed2b7d02090e02e3f">
  <xsd:schema xmlns:xsd="http://www.w3.org/2001/XMLSchema" xmlns:xs="http://www.w3.org/2001/XMLSchema" xmlns:p="http://schemas.microsoft.com/office/2006/metadata/properties" xmlns:ns2="9a316c6f-a5c0-46d9-8ff1-5654a16bcedb" targetNamespace="http://schemas.microsoft.com/office/2006/metadata/properties" ma:root="true" ma:fieldsID="ae640f35d21012044cffe762b717da03" ns2:_="">
    <xsd:import namespace="9a316c6f-a5c0-46d9-8ff1-5654a16bc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6c6f-a5c0-46d9-8ff1-5654a16bc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3F5DA-8A5D-433F-B7A6-5C421B87E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01322-2BD7-4BBB-82D1-5A6618C915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59FCCE-DA40-44FC-B23B-25D19D542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16c6f-a5c0-46d9-8ff1-5654a16bc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03464-6440-493B-9AE9-3D71D9D98D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document Word A4</Template>
  <TotalTime>12</TotalTime>
  <Pages>13</Pages>
  <Words>1919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 Word A4</vt:lpstr>
    </vt:vector>
  </TitlesOfParts>
  <Company>ETAT DE GENEVE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Word A4</dc:title>
  <dc:creator>CLERC Alexandre</dc:creator>
  <cp:lastModifiedBy>Fasolato Delphine</cp:lastModifiedBy>
  <cp:revision>5</cp:revision>
  <cp:lastPrinted>2025-04-10T07:51:00Z</cp:lastPrinted>
  <dcterms:created xsi:type="dcterms:W3CDTF">2026-07-08T14:22:00Z</dcterms:created>
  <dcterms:modified xsi:type="dcterms:W3CDTF">2026-07-08T14:42:00Z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0x01010045AC10FA3FC50B448BDFD7D401E65B0D</vt:lpwstr>
  </property>
  <property fmtid="{D5CDD505-2E9C-101B-9397-08002B2CF9AE}" pid="3" name="_ExtendedDescription">
    <vt:lpwstr/>
  </property>
</Properties>
</file>