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73BA" w14:textId="77777777" w:rsidR="002A4206" w:rsidRDefault="002A4206" w:rsidP="002A4206">
      <w:pPr>
        <w:pStyle w:val="Sur-TitreHESAV0"/>
      </w:pPr>
      <w:bookmarkStart w:id="0" w:name="_Toc148363909"/>
    </w:p>
    <w:p w14:paraId="04C646C8" w14:textId="77777777" w:rsidR="002A4206" w:rsidRDefault="002A4206" w:rsidP="002A4206">
      <w:pPr>
        <w:pStyle w:val="Sur-TitreHESAV0"/>
      </w:pPr>
    </w:p>
    <w:p w14:paraId="28DA4E85" w14:textId="77777777" w:rsidR="002A4206" w:rsidRDefault="002A4206" w:rsidP="002A4206">
      <w:pPr>
        <w:pStyle w:val="Sur-TitreHESAV0"/>
      </w:pPr>
    </w:p>
    <w:p w14:paraId="40EB8145" w14:textId="77777777" w:rsidR="002A4206" w:rsidRDefault="002A4206" w:rsidP="002A4206">
      <w:pPr>
        <w:pStyle w:val="Sur-TitreHESAV0"/>
      </w:pPr>
    </w:p>
    <w:p w14:paraId="787FBEDB" w14:textId="77777777" w:rsidR="002A4206" w:rsidRDefault="002A4206" w:rsidP="002A4206">
      <w:pPr>
        <w:pStyle w:val="Sur-TitreHESAV0"/>
      </w:pPr>
    </w:p>
    <w:p w14:paraId="768F3857" w14:textId="77777777" w:rsidR="002A4206" w:rsidRDefault="002A4206" w:rsidP="002A4206">
      <w:pPr>
        <w:pStyle w:val="Sur-TitreHESAV0"/>
      </w:pPr>
    </w:p>
    <w:p w14:paraId="67A8E339" w14:textId="77777777" w:rsidR="002A4206" w:rsidRDefault="002A4206" w:rsidP="002A4206">
      <w:pPr>
        <w:pStyle w:val="Sur-TitreHESAV0"/>
      </w:pPr>
    </w:p>
    <w:p w14:paraId="122C364A" w14:textId="77777777" w:rsidR="002A4206" w:rsidRDefault="002A4206" w:rsidP="002A4206">
      <w:pPr>
        <w:pStyle w:val="Sur-TitreHESAV0"/>
      </w:pPr>
    </w:p>
    <w:p w14:paraId="3A0AA8D0" w14:textId="77777777" w:rsidR="002A4206" w:rsidRDefault="002A4206" w:rsidP="002A4206">
      <w:pPr>
        <w:pStyle w:val="Sur-TitreHESAV0"/>
        <w:rPr>
          <w:lang w:val="fr-CH"/>
        </w:rPr>
      </w:pPr>
    </w:p>
    <w:p w14:paraId="491629EC" w14:textId="77777777" w:rsidR="002A4206" w:rsidRDefault="002A4206" w:rsidP="002A4206">
      <w:pPr>
        <w:pStyle w:val="Sur-TitreHESAV0"/>
        <w:rPr>
          <w:lang w:val="fr-CH"/>
        </w:rPr>
      </w:pPr>
    </w:p>
    <w:p w14:paraId="7BA6CC1C" w14:textId="77777777" w:rsidR="002A4206" w:rsidRDefault="002A4206" w:rsidP="002A4206">
      <w:pPr>
        <w:pStyle w:val="Sur-TitreHESAV0"/>
        <w:rPr>
          <w:lang w:val="fr-CH"/>
        </w:rPr>
      </w:pPr>
    </w:p>
    <w:p w14:paraId="6DD3F98C" w14:textId="77777777" w:rsidR="002A4206" w:rsidRDefault="002A4206" w:rsidP="002A4206">
      <w:pPr>
        <w:pStyle w:val="Sur-TitreHESAV0"/>
        <w:rPr>
          <w:lang w:val="fr-CH"/>
        </w:rPr>
      </w:pPr>
    </w:p>
    <w:p w14:paraId="02DE8849" w14:textId="77777777" w:rsidR="002A4206" w:rsidRDefault="002A4206" w:rsidP="002A4206">
      <w:pPr>
        <w:pStyle w:val="Sur-TitreHESAV0"/>
        <w:rPr>
          <w:lang w:val="fr-CH"/>
        </w:rPr>
      </w:pPr>
    </w:p>
    <w:p w14:paraId="777B0E8D" w14:textId="77777777" w:rsidR="002A4206" w:rsidRDefault="002A4206" w:rsidP="002A4206">
      <w:pPr>
        <w:pStyle w:val="Sur-TitreHESAV0"/>
        <w:rPr>
          <w:lang w:val="fr-CH"/>
        </w:rPr>
      </w:pPr>
    </w:p>
    <w:p w14:paraId="20159C86" w14:textId="77777777" w:rsidR="002A4206" w:rsidRDefault="002A4206" w:rsidP="002A4206">
      <w:pPr>
        <w:pStyle w:val="Sur-TitreHESAV0"/>
        <w:rPr>
          <w:lang w:val="fr-CH"/>
        </w:rPr>
      </w:pPr>
    </w:p>
    <w:p w14:paraId="55FA0258" w14:textId="46EA2837" w:rsidR="002A4206" w:rsidRDefault="002A4206" w:rsidP="002A4206">
      <w:pPr>
        <w:pStyle w:val="Sur-TitreHESAV0"/>
        <w:rPr>
          <w:lang w:val="fr-CH"/>
        </w:rPr>
      </w:pPr>
      <w:r w:rsidRPr="002A4206">
        <w:rPr>
          <w:lang w:val="fr-CH"/>
        </w:rPr>
        <w:t>Filière Ergothérapie</w:t>
      </w:r>
    </w:p>
    <w:p w14:paraId="7777064C" w14:textId="77777777" w:rsidR="002A4206" w:rsidRPr="002A4206" w:rsidRDefault="002A4206" w:rsidP="002A4206">
      <w:pPr>
        <w:pStyle w:val="Sur-TitreHESAV0"/>
        <w:rPr>
          <w:lang w:val="fr-CH"/>
        </w:rPr>
      </w:pPr>
    </w:p>
    <w:p w14:paraId="7A7AB7A7" w14:textId="02994BD8" w:rsidR="002A4206" w:rsidRDefault="002A4206" w:rsidP="002A4206">
      <w:pPr>
        <w:pStyle w:val="Titre1HESAV"/>
      </w:pPr>
      <w:r>
        <w:t>Formation pratique Niveau 1 – Fiche d’évaluation</w:t>
      </w:r>
    </w:p>
    <w:p w14:paraId="6160DF91" w14:textId="77777777" w:rsidR="002A4206" w:rsidRDefault="002A4206" w:rsidP="002A4206">
      <w:pPr>
        <w:pStyle w:val="Titre1HESAV"/>
      </w:pPr>
    </w:p>
    <w:p w14:paraId="5F34A530" w14:textId="77777777" w:rsidR="002A4206" w:rsidRDefault="002A4206" w:rsidP="002A4206">
      <w:pPr>
        <w:pStyle w:val="Titre1HESAV"/>
      </w:pPr>
    </w:p>
    <w:p w14:paraId="23C365FE" w14:textId="77777777" w:rsidR="002A4206" w:rsidRDefault="002A4206" w:rsidP="002A4206">
      <w:pPr>
        <w:pStyle w:val="Titre1HESAV"/>
      </w:pPr>
    </w:p>
    <w:p w14:paraId="543EE334" w14:textId="77777777" w:rsidR="002A4206" w:rsidRDefault="002A4206">
      <w:pPr>
        <w:overflowPunct/>
        <w:autoSpaceDE/>
        <w:autoSpaceDN/>
        <w:adjustRightInd/>
        <w:textAlignment w:val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658"/>
      </w:tblGrid>
      <w:tr w:rsidR="002A4206" w:rsidRPr="00525194" w14:paraId="2F591FD9" w14:textId="77777777" w:rsidTr="006A7044">
        <w:trPr>
          <w:trHeight w:val="510"/>
        </w:trPr>
        <w:tc>
          <w:tcPr>
            <w:tcW w:w="3402" w:type="dxa"/>
            <w:tcBorders>
              <w:bottom w:val="nil"/>
            </w:tcBorders>
            <w:vAlign w:val="bottom"/>
          </w:tcPr>
          <w:p w14:paraId="6629746E" w14:textId="77777777" w:rsidR="002A4206" w:rsidRPr="002D0799" w:rsidRDefault="002A4206" w:rsidP="004921D1">
            <w:pPr>
              <w:jc w:val="right"/>
            </w:pPr>
            <w:proofErr w:type="spellStart"/>
            <w:r w:rsidRPr="002D0799">
              <w:t>Étudiant·e</w:t>
            </w:r>
            <w:proofErr w:type="spellEnd"/>
          </w:p>
        </w:tc>
        <w:sdt>
          <w:sdtPr>
            <w:id w:val="222109058"/>
            <w:placeholder>
              <w:docPart w:val="35C5381A3C624739B46F3EB82D438B5A"/>
            </w:placeholder>
            <w:showingPlcHdr/>
            <w:text/>
          </w:sdtPr>
          <w:sdtContent>
            <w:tc>
              <w:tcPr>
                <w:tcW w:w="5658" w:type="dxa"/>
                <w:tcBorders>
                  <w:bottom w:val="single" w:sz="4" w:space="0" w:color="FF6F6C"/>
                </w:tcBorders>
                <w:vAlign w:val="bottom"/>
              </w:tcPr>
              <w:p w14:paraId="5F648BEE" w14:textId="77777777" w:rsidR="002A4206" w:rsidRPr="00525194" w:rsidRDefault="002A4206" w:rsidP="004921D1">
                <w:pPr>
                  <w:ind w:left="108"/>
                </w:pPr>
                <w:r w:rsidRPr="002D0799">
                  <w:rPr>
                    <w:color w:val="808080" w:themeColor="background1" w:themeShade="80"/>
                  </w:rPr>
                  <w:t xml:space="preserve">    </w:t>
                </w:r>
              </w:p>
            </w:tc>
          </w:sdtContent>
        </w:sdt>
      </w:tr>
      <w:tr w:rsidR="002A4206" w:rsidRPr="00525194" w14:paraId="0A88D15D" w14:textId="77777777" w:rsidTr="006A7044">
        <w:trPr>
          <w:trHeight w:val="510"/>
        </w:trPr>
        <w:tc>
          <w:tcPr>
            <w:tcW w:w="3402" w:type="dxa"/>
            <w:tcBorders>
              <w:bottom w:val="nil"/>
            </w:tcBorders>
            <w:vAlign w:val="bottom"/>
          </w:tcPr>
          <w:p w14:paraId="0927A160" w14:textId="77777777" w:rsidR="002A4206" w:rsidRPr="002D0799" w:rsidRDefault="002A4206" w:rsidP="004921D1">
            <w:pPr>
              <w:jc w:val="right"/>
            </w:pPr>
            <w:r w:rsidRPr="002D0799">
              <w:t>Dates du stage</w:t>
            </w:r>
          </w:p>
        </w:tc>
        <w:sdt>
          <w:sdtPr>
            <w:id w:val="-1121832116"/>
            <w:placeholder>
              <w:docPart w:val="3E86360EAC3A4E91B4D93CB0C0893BE3"/>
            </w:placeholder>
            <w:showingPlcHdr/>
            <w:text/>
          </w:sdtPr>
          <w:sdtContent>
            <w:tc>
              <w:tcPr>
                <w:tcW w:w="5658" w:type="dxa"/>
                <w:tcBorders>
                  <w:top w:val="single" w:sz="4" w:space="0" w:color="FF6F6C"/>
                  <w:bottom w:val="single" w:sz="4" w:space="0" w:color="FF6F6C"/>
                </w:tcBorders>
                <w:vAlign w:val="bottom"/>
              </w:tcPr>
              <w:p w14:paraId="506695AC" w14:textId="77777777" w:rsidR="002A4206" w:rsidRPr="00525194" w:rsidRDefault="002A4206" w:rsidP="004921D1">
                <w:pPr>
                  <w:ind w:left="108"/>
                </w:pPr>
                <w:r w:rsidRPr="002D0799">
                  <w:rPr>
                    <w:caps/>
                  </w:rPr>
                  <w:t xml:space="preserve">    </w:t>
                </w:r>
              </w:p>
            </w:tc>
          </w:sdtContent>
        </w:sdt>
      </w:tr>
      <w:tr w:rsidR="002A4206" w:rsidRPr="00525194" w14:paraId="5F15E59D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3DD48326" w14:textId="77777777" w:rsidR="002A4206" w:rsidRPr="002D0799" w:rsidRDefault="002A4206" w:rsidP="004921D1">
            <w:pPr>
              <w:jc w:val="right"/>
            </w:pPr>
            <w:r w:rsidRPr="002D0799">
              <w:t>Date</w:t>
            </w:r>
            <w:r>
              <w:t xml:space="preserve"> évaluation intermédiaire</w:t>
            </w:r>
          </w:p>
        </w:tc>
        <w:sdt>
          <w:sdtPr>
            <w:id w:val="-17692022"/>
            <w:placeholder>
              <w:docPart w:val="4ADDE3A201A349FB852B2DD8C3FFACD8"/>
            </w:placeholder>
            <w:showingPlcHdr/>
            <w:text/>
          </w:sdtPr>
          <w:sdtContent>
            <w:tc>
              <w:tcPr>
                <w:tcW w:w="5658" w:type="dxa"/>
                <w:tcBorders>
                  <w:top w:val="single" w:sz="4" w:space="0" w:color="FF6F6C"/>
                  <w:bottom w:val="single" w:sz="4" w:space="0" w:color="FF6F6C"/>
                </w:tcBorders>
                <w:vAlign w:val="bottom"/>
              </w:tcPr>
              <w:p w14:paraId="1CB822A5" w14:textId="77777777" w:rsidR="002A4206" w:rsidRPr="00525194" w:rsidRDefault="002A4206" w:rsidP="004921D1">
                <w:pPr>
                  <w:ind w:left="108"/>
                </w:pPr>
                <w:r w:rsidRPr="002D0799">
                  <w:rPr>
                    <w:caps/>
                  </w:rPr>
                  <w:t xml:space="preserve">    </w:t>
                </w:r>
              </w:p>
            </w:tc>
          </w:sdtContent>
        </w:sdt>
      </w:tr>
      <w:tr w:rsidR="002A4206" w:rsidRPr="00525194" w14:paraId="47B8FA68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6616916C" w14:textId="77777777" w:rsidR="002A4206" w:rsidRPr="002D0799" w:rsidRDefault="002A4206" w:rsidP="004921D1">
            <w:pPr>
              <w:jc w:val="right"/>
            </w:pPr>
            <w:r w:rsidRPr="002D0799">
              <w:t xml:space="preserve">Date </w:t>
            </w:r>
            <w:r>
              <w:t>évaluation finale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sdt>
            <w:sdtPr>
              <w:id w:val="900485767"/>
              <w:placeholder>
                <w:docPart w:val="3572553F0794409792E7E9B6F91C4B4F"/>
              </w:placeholder>
              <w:showingPlcHdr/>
              <w:text/>
            </w:sdtPr>
            <w:sdtContent>
              <w:p w14:paraId="0AD5D0D4" w14:textId="20C41553" w:rsidR="002A4206" w:rsidRPr="00525194" w:rsidRDefault="002A4206" w:rsidP="002A4206">
                <w:r w:rsidRPr="002D0799">
                  <w:rPr>
                    <w:caps/>
                  </w:rPr>
                  <w:t xml:space="preserve">    </w:t>
                </w:r>
              </w:p>
            </w:sdtContent>
          </w:sdt>
        </w:tc>
      </w:tr>
      <w:tr w:rsidR="002A4206" w:rsidRPr="00525194" w14:paraId="388B96EB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109CA610" w14:textId="57B22CFF" w:rsidR="002A4206" w:rsidRPr="002D0799" w:rsidRDefault="002A4206" w:rsidP="002A4206">
            <w:pPr>
              <w:jc w:val="right"/>
            </w:pPr>
            <w:proofErr w:type="spellStart"/>
            <w:r>
              <w:t>Praticien</w:t>
            </w:r>
            <w:r w:rsidRPr="002D0799">
              <w:t>·</w:t>
            </w:r>
            <w:r>
              <w:t>ne</w:t>
            </w:r>
            <w:proofErr w:type="spellEnd"/>
            <w:r>
              <w:t xml:space="preserve"> </w:t>
            </w:r>
            <w:proofErr w:type="spellStart"/>
            <w:r>
              <w:t>formateur</w:t>
            </w:r>
            <w:r w:rsidRPr="002D0799">
              <w:t>·</w:t>
            </w:r>
            <w:r>
              <w:t>trice</w:t>
            </w:r>
            <w:proofErr w:type="spellEnd"/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148B4ACE" w14:textId="77777777" w:rsidR="002A4206" w:rsidRDefault="002A4206" w:rsidP="004921D1">
            <w:pPr>
              <w:ind w:left="108"/>
            </w:pPr>
          </w:p>
          <w:p w14:paraId="649B6557" w14:textId="77777777" w:rsidR="002A4206" w:rsidRDefault="002A4206" w:rsidP="002A4206"/>
        </w:tc>
      </w:tr>
      <w:tr w:rsidR="002A4206" w:rsidRPr="00525194" w14:paraId="03BA1729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2200B198" w14:textId="6C31F9E3" w:rsidR="002A4206" w:rsidRDefault="002A4206" w:rsidP="002A4206">
            <w:pPr>
              <w:jc w:val="right"/>
            </w:pPr>
            <w:r>
              <w:t>Nom de l’institution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0FA9E4C5" w14:textId="77777777" w:rsidR="002A4206" w:rsidRDefault="002A4206" w:rsidP="004921D1">
            <w:pPr>
              <w:ind w:left="108"/>
            </w:pPr>
          </w:p>
        </w:tc>
      </w:tr>
      <w:tr w:rsidR="002A4206" w:rsidRPr="00525194" w14:paraId="37318575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592E594D" w14:textId="242C30D3" w:rsidR="002A4206" w:rsidRDefault="002A4206" w:rsidP="002A4206">
            <w:pPr>
              <w:jc w:val="right"/>
            </w:pPr>
            <w:r>
              <w:t>Adresse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6224C1F3" w14:textId="77777777" w:rsidR="002A4206" w:rsidRDefault="002A4206" w:rsidP="004921D1">
            <w:pPr>
              <w:ind w:left="108"/>
            </w:pPr>
          </w:p>
        </w:tc>
      </w:tr>
      <w:tr w:rsidR="002A4206" w:rsidRPr="00525194" w14:paraId="38BF4406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EF8DC0C" w14:textId="77777777" w:rsidR="002A4206" w:rsidRDefault="002A4206" w:rsidP="002A4206">
            <w:pPr>
              <w:jc w:val="right"/>
            </w:pP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7C1E7D71" w14:textId="77777777" w:rsidR="002A4206" w:rsidRDefault="002A4206" w:rsidP="004921D1">
            <w:pPr>
              <w:ind w:left="108"/>
            </w:pPr>
          </w:p>
        </w:tc>
      </w:tr>
    </w:tbl>
    <w:p w14:paraId="730B9A30" w14:textId="61708E85" w:rsidR="00FC0FCF" w:rsidRDefault="00FC0FCF">
      <w:pPr>
        <w:overflowPunct/>
        <w:autoSpaceDE/>
        <w:autoSpaceDN/>
        <w:adjustRightInd/>
        <w:textAlignment w:val="auto"/>
      </w:pPr>
    </w:p>
    <w:p w14:paraId="36186B58" w14:textId="77777777" w:rsidR="00FC0FCF" w:rsidRDefault="00FC0FCF">
      <w:pPr>
        <w:overflowPunct/>
        <w:autoSpaceDE/>
        <w:autoSpaceDN/>
        <w:adjustRightInd/>
        <w:textAlignment w:val="auto"/>
      </w:pPr>
      <w:r>
        <w:br w:type="page"/>
      </w:r>
    </w:p>
    <w:p w14:paraId="0769CB64" w14:textId="015B643D" w:rsidR="002A4206" w:rsidRPr="00B36B38" w:rsidRDefault="00FC0FCF" w:rsidP="00FC0FCF">
      <w:pPr>
        <w:pStyle w:val="Titre1HESAV"/>
      </w:pPr>
      <w:r>
        <w:t xml:space="preserve">1 </w:t>
      </w:r>
      <w:r w:rsidR="002A4206" w:rsidRPr="00B36B38">
        <w:t>Rôle d’expert·e</w:t>
      </w:r>
      <w:bookmarkEnd w:id="0"/>
    </w:p>
    <w:p w14:paraId="00AC65E4" w14:textId="5B044D4C" w:rsidR="002A4206" w:rsidRPr="00B36B38" w:rsidRDefault="00FC0FCF" w:rsidP="00FC0FCF">
      <w:pPr>
        <w:pStyle w:val="Titre2HESAV"/>
      </w:pPr>
      <w:r>
        <w:t xml:space="preserve">1.1 </w:t>
      </w:r>
      <w:r w:rsidR="002A4206" w:rsidRPr="00B36B38">
        <w:t>Fondements conceptuels</w:t>
      </w:r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0B66360E" w14:textId="77777777" w:rsidTr="00FC0FCF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0CD95E5" w14:textId="77777777" w:rsidR="002A4206" w:rsidRDefault="002A4206" w:rsidP="004921D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9FC69A2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36D190A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2EE5BBF5" w14:textId="77777777" w:rsidTr="005C6CF7">
        <w:trPr>
          <w:trHeight w:val="311"/>
        </w:trPr>
        <w:tc>
          <w:tcPr>
            <w:tcW w:w="1720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B346B02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BBF0348" w14:textId="6309119F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EC44A79" w14:textId="6DF5DAF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B69EDC1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C7D68C1" w14:textId="27FE54D4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228ABC7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3700A5CF" w14:textId="0BDE76F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5C5478E5" w14:textId="77777777" w:rsidTr="005C6CF7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E6883F7" w14:textId="3710C3AB" w:rsidR="002A4206" w:rsidRPr="00FC0FCF" w:rsidRDefault="00FC0FCF" w:rsidP="00FC0FC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FC0FCF">
              <w:rPr>
                <w:rFonts w:cs="Arial"/>
                <w:b/>
                <w:bCs/>
                <w:szCs w:val="22"/>
                <w:lang w:val="fr-CH"/>
              </w:rPr>
              <w:t>Ac</w:t>
            </w:r>
            <w:r>
              <w:rPr>
                <w:rFonts w:cs="Arial"/>
                <w:b/>
                <w:bCs/>
                <w:szCs w:val="22"/>
                <w:lang w:val="fr-CH"/>
              </w:rPr>
              <w:t xml:space="preserve">tivité 1. </w:t>
            </w:r>
            <w:r w:rsidR="002A4206" w:rsidRPr="00FC0FCF">
              <w:rPr>
                <w:rFonts w:cs="Arial"/>
                <w:szCs w:val="22"/>
                <w:lang w:val="fr-CH"/>
              </w:rPr>
              <w:t xml:space="preserve">Identifier le cahier des charges de l’ergothérapeute selon le milieu d’exercice 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A9B6C07" w14:textId="38DAE96F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78C2574" w14:textId="51EA4B75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685B5F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2A2DB5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C54FD4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8944CD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5849B0A0" w14:textId="77777777" w:rsidTr="005C6CF7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FAECA26" w14:textId="6DA01C19" w:rsidR="002A4206" w:rsidRPr="00FC0FCF" w:rsidRDefault="00FC0FCF" w:rsidP="00FC0FC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FC0FCF">
              <w:rPr>
                <w:rFonts w:cs="Arial"/>
                <w:b/>
                <w:bCs/>
                <w:szCs w:val="22"/>
                <w:lang w:val="fr-CH"/>
              </w:rPr>
              <w:t>Ac</w:t>
            </w:r>
            <w:r>
              <w:rPr>
                <w:rFonts w:cs="Arial"/>
                <w:b/>
                <w:bCs/>
                <w:szCs w:val="22"/>
                <w:lang w:val="fr-CH"/>
              </w:rPr>
              <w:t xml:space="preserve">tivité 2. </w:t>
            </w:r>
            <w:r w:rsidR="002A4206" w:rsidRPr="00FC0FCF">
              <w:rPr>
                <w:rFonts w:cs="Arial"/>
                <w:szCs w:val="22"/>
                <w:lang w:val="fr-CH"/>
              </w:rPr>
              <w:t>Identifier les approches utilisées en ergothérapie selon le milieu d’exercice (ex : top-down, bottom-up, PCC...)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F8DEF4A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21E1C4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5DF0E05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929AC4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C3378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235E2C7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9EA4732" w14:textId="77777777" w:rsidTr="005C6CF7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E09DD24" w14:textId="0C4E358F" w:rsidR="002A4206" w:rsidRPr="00FC0FCF" w:rsidRDefault="00FC0FCF" w:rsidP="00FC0FC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FC0FCF">
              <w:rPr>
                <w:rFonts w:cs="Arial"/>
                <w:b/>
                <w:bCs/>
                <w:szCs w:val="22"/>
                <w:lang w:val="fr-CH"/>
              </w:rPr>
              <w:t>Ac</w:t>
            </w:r>
            <w:r>
              <w:rPr>
                <w:rFonts w:cs="Arial"/>
                <w:b/>
                <w:bCs/>
                <w:szCs w:val="22"/>
                <w:lang w:val="fr-CH"/>
              </w:rPr>
              <w:t xml:space="preserve">tivité 3. </w:t>
            </w:r>
            <w:r w:rsidR="002A4206" w:rsidRPr="00FC0FCF">
              <w:rPr>
                <w:rFonts w:cs="Arial"/>
                <w:szCs w:val="22"/>
                <w:lang w:val="fr-CH"/>
              </w:rPr>
              <w:t>Identifier les modèles théoriques et pratiques utilisés en ergothérapie selon le milieu d’exercice (ex : OTPF, OTIPM, Bobath...)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B7580F2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5E0C01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A354BA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9A33833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5AFFF2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DB5F7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5BBA49BD" w14:textId="77777777" w:rsidR="002A4206" w:rsidRDefault="002A4206" w:rsidP="002A4206">
      <w:pPr>
        <w:pStyle w:val="NoSpacing"/>
        <w:rPr>
          <w:rStyle w:val="Essentiel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1B19AB74" w14:textId="77777777" w:rsidTr="004921D1">
        <w:tc>
          <w:tcPr>
            <w:tcW w:w="2500" w:type="pct"/>
            <w:tcBorders>
              <w:bottom w:val="nil"/>
            </w:tcBorders>
          </w:tcPr>
          <w:p w14:paraId="14ABCC2D" w14:textId="77777777" w:rsidR="002A4206" w:rsidRPr="00FC0FCF" w:rsidRDefault="002A4206" w:rsidP="004921D1">
            <w:pPr>
              <w:pStyle w:val="Subtitle"/>
              <w:spacing w:before="60" w:after="60"/>
              <w:rPr>
                <w:color w:val="FF6F6C"/>
              </w:rPr>
            </w:pPr>
            <w:r w:rsidRPr="00FC0FCF">
              <w:rPr>
                <w:rFonts w:ascii="Arial" w:eastAsia="Times New Roman" w:hAnsi="Arial" w:cs="Arial"/>
                <w:color w:val="FF6F6C"/>
                <w:sz w:val="22"/>
                <w:szCs w:val="22"/>
                <w:lang w:eastAsia="fr-FR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1DC49F22" w14:textId="77777777" w:rsidR="002A4206" w:rsidRPr="00FC0FCF" w:rsidRDefault="002A4206" w:rsidP="004921D1">
            <w:pPr>
              <w:pStyle w:val="Subtitle"/>
              <w:spacing w:before="60" w:after="60"/>
              <w:rPr>
                <w:color w:val="FF6F6C"/>
              </w:rPr>
            </w:pPr>
            <w:r w:rsidRPr="00FC0FCF">
              <w:rPr>
                <w:rFonts w:ascii="Arial" w:eastAsia="Times New Roman" w:hAnsi="Arial" w:cs="Arial"/>
                <w:color w:val="FF6F6C"/>
                <w:sz w:val="22"/>
                <w:szCs w:val="22"/>
                <w:lang w:eastAsia="fr-FR"/>
              </w:rPr>
              <w:t>Commentaires évaluation finale :</w:t>
            </w:r>
          </w:p>
        </w:tc>
      </w:tr>
      <w:tr w:rsidR="002A4206" w14:paraId="69DE5332" w14:textId="77777777" w:rsidTr="004921D1">
        <w:trPr>
          <w:trHeight w:hRule="exact" w:val="1968"/>
        </w:trPr>
        <w:sdt>
          <w:sdtPr>
            <w:id w:val="-141275611"/>
            <w:placeholder>
              <w:docPart w:val="73AC589CCA50476E99D796EF22C675E5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42D33B49" w14:textId="77777777" w:rsidR="002A4206" w:rsidRDefault="002A4206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807368555"/>
            <w:placeholder>
              <w:docPart w:val="D95FAC2C0A3A408D8621EA7E78F40C9E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3C963790" w14:textId="77777777" w:rsidR="002A4206" w:rsidRDefault="002A4206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112A94BC" w14:textId="77777777" w:rsidR="002A4206" w:rsidRPr="00B47E07" w:rsidRDefault="002A4206" w:rsidP="002A4206">
      <w:pPr>
        <w:pStyle w:val="NoSpacing"/>
        <w:rPr>
          <w:rStyle w:val="Essentielle"/>
        </w:rPr>
      </w:pPr>
    </w:p>
    <w:p w14:paraId="5B5DA1F0" w14:textId="77777777" w:rsidR="00FC0FCF" w:rsidRDefault="00FC0FCF" w:rsidP="00FC0FCF">
      <w:pPr>
        <w:pStyle w:val="Titre2HESAV"/>
      </w:pPr>
    </w:p>
    <w:p w14:paraId="44DAAE10" w14:textId="04BCD5AB" w:rsidR="00FC0FCF" w:rsidRDefault="00FC0FCF" w:rsidP="00FC0FCF">
      <w:pPr>
        <w:pStyle w:val="Titre2HESAV"/>
      </w:pPr>
      <w:r>
        <w:t xml:space="preserve">1.2 </w:t>
      </w:r>
      <w:r w:rsidR="002A4206" w:rsidRPr="00BE57E8">
        <w:t>Démarche en ergothérapie</w:t>
      </w:r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0E7E0FCD" w14:textId="77777777" w:rsidTr="00FC0FCF">
        <w:trPr>
          <w:cantSplit/>
          <w:trHeight w:val="311"/>
          <w:tblHeader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278F5F3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5580596C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7F35E86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5171CD4F" w14:textId="77777777" w:rsidTr="005C6CF7">
        <w:trPr>
          <w:cantSplit/>
          <w:trHeight w:val="311"/>
          <w:tblHeader/>
        </w:trPr>
        <w:tc>
          <w:tcPr>
            <w:tcW w:w="1720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530EC24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482CD6C" w14:textId="190505E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5622907" w14:textId="70C0847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1CCCF80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B0656CF" w14:textId="24A70514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D3CFFAB" w14:textId="77777777" w:rsidR="002A4206" w:rsidRPr="00FC0FC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79E49695" w14:textId="367A9221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3A5A5F2B" w14:textId="77777777" w:rsidTr="005C6CF7">
        <w:trPr>
          <w:cantSplit/>
          <w:trHeight w:val="306"/>
        </w:trPr>
        <w:tc>
          <w:tcPr>
            <w:tcW w:w="1720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5DE4138" w14:textId="3FCD02B3" w:rsidR="002A4206" w:rsidRPr="00FC0FCF" w:rsidRDefault="00FC0FCF" w:rsidP="00FC0FC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fr-FR" w:eastAsia="fr-FR"/>
              </w:rPr>
              <w:t xml:space="preserve">Activité 4. </w:t>
            </w:r>
            <w:r w:rsidR="002A4206" w:rsidRPr="00FC0FCF"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lang w:eastAsia="fr-FR"/>
              </w:rPr>
              <w:t xml:space="preserve">Essentielle </w:t>
            </w:r>
            <w:r w:rsidR="002A4206" w:rsidRPr="00FC0FCF">
              <w:rPr>
                <w:rFonts w:ascii="Arial" w:eastAsia="Times New Roman" w:hAnsi="Arial" w:cs="Arial"/>
                <w:b/>
                <w:sz w:val="22"/>
                <w:szCs w:val="22"/>
                <w:lang w:eastAsia="fr-FR"/>
              </w:rPr>
              <w:t xml:space="preserve">- </w:t>
            </w:r>
            <w:r w:rsidR="002A4206" w:rsidRPr="00FC0FCF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Recueillir des informations personnelles relatives à la personne et à son profil occupationnel, notamment ses attentes, ses besoins et les facteurs environnementaux de façon indirecte</w:t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A78BBF1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4CEC1A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AE8DB5F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23496F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690583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9467AE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BBE03CD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801D01C" w14:textId="63ABEB85" w:rsidR="002A4206" w:rsidRPr="005C6CF7" w:rsidRDefault="00FC0FCF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5C6CF7">
              <w:rPr>
                <w:rFonts w:ascii="Arial" w:eastAsia="Times New Roman" w:hAnsi="Arial" w:cs="Arial"/>
                <w:b/>
                <w:sz w:val="22"/>
                <w:szCs w:val="22"/>
                <w:lang w:eastAsia="fr-FR"/>
              </w:rPr>
              <w:t xml:space="preserve">Activité 5. </w:t>
            </w:r>
            <w:r w:rsidR="002A4206" w:rsidRPr="005C6CF7"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lang w:eastAsia="fr-FR"/>
              </w:rPr>
              <w:t>Essentielle</w:t>
            </w:r>
            <w:r w:rsidR="002A4206" w:rsidRPr="005C6CF7">
              <w:rPr>
                <w:rFonts w:ascii="Arial" w:eastAsia="Times New Roman" w:hAnsi="Arial" w:cs="Arial"/>
                <w:color w:val="FF0000"/>
                <w:sz w:val="22"/>
                <w:szCs w:val="22"/>
                <w:lang w:eastAsia="fr-FR"/>
              </w:rPr>
              <w:t xml:space="preserve"> </w:t>
            </w:r>
            <w:r w:rsidR="002A4206" w:rsidRPr="005C6CF7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- Recueillir des informations pertinentes relatives à la personne et à son profil occupationnel, notamment ses attentes, ses besoins et les facteurs environnementaux de façon directe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9993B2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6C3DF1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353585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F71D94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DAA3FEF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76368F3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02F00FBD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3A49AEC" w14:textId="56228DF0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Style w:val="Essentielle"/>
                <w:rFonts w:ascii="Arial" w:hAnsi="Arial" w:cs="Arial"/>
                <w:color w:val="auto"/>
                <w:sz w:val="22"/>
                <w:szCs w:val="22"/>
                <w:lang w:val="fr-FR"/>
              </w:rPr>
              <w:t xml:space="preserve">Activité 6. </w:t>
            </w:r>
            <w:r w:rsidR="002A4206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2A4206" w:rsidRPr="005C6CF7">
              <w:rPr>
                <w:rStyle w:val="Essentielle"/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-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Recueillir des informations pertinentes relatives aux performances occupationnelles de la personne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CD84C91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0FE21AE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05EE33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340322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0D1460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778736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21C9817F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98668E" w14:textId="547CDC09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7.</w:t>
            </w:r>
            <w:r>
              <w:rPr>
                <w:bCs/>
              </w:rP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Analyser et interpréter les données récoltées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7A3257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E10279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28B74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0CA23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3B72BDC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51A6CB7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43F0A4B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79B6E2" w14:textId="277ABEA9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 xml:space="preserve">Activité 8. </w:t>
            </w:r>
            <w:r w:rsidR="002A4206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2A4206" w:rsidRPr="005C6CF7">
              <w:rPr>
                <w:rStyle w:val="Essentielle"/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-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Distinguer les informations essentielles à la problématisation de la situation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69DC7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A3B64F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39D709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9F4F2F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519208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002BDF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7F9CA6D3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7ABD5B" w14:textId="5A9E0A2F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9.</w:t>
            </w:r>
            <w: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Participer à la définition des objectifs d’intervention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CBF2B4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CECB0E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F4BE49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D8D37B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D9E5C0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F3DC43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90671C0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B8E5D0" w14:textId="57F2B0B5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10.</w:t>
            </w:r>
            <w: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Définir des objectifs de séance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552B7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D7131F9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A96EAB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AB7060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6E55E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5E2CE0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3CDDDF6C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46CE15" w14:textId="39E2D44E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11.</w:t>
            </w:r>
            <w: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Proposer des méthodes d’intervention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25CD4B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E596F8F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199D3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9B004E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0B973F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5A3180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87F518D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D1027C" w14:textId="7874B057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12.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Proposer des ajustements de la séance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B59172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D91CC9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B323605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04F1FF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8AA29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F8B927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719D0F66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7685208" w14:textId="1B2A3036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13.</w:t>
            </w:r>
            <w:r w:rsidRPr="005C6C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Participer à l’intervention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1FE58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AB47594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0FA84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BB85D4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DF355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00D8467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CE5CDB6" w14:textId="77777777" w:rsidTr="005C6CF7">
        <w:trPr>
          <w:cantSplit/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164ADCC" w14:textId="6BB2BB0F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Participer à l’évaluation de l’intervention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E6C3AC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917018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2A2D5B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BEC9083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D70C7AF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AA9531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3499950E" w14:textId="77777777" w:rsidR="002A4206" w:rsidRDefault="002A4206" w:rsidP="002A4206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3EE80947" w14:textId="77777777" w:rsidTr="004921D1">
        <w:tc>
          <w:tcPr>
            <w:tcW w:w="2500" w:type="pct"/>
            <w:tcBorders>
              <w:bottom w:val="nil"/>
            </w:tcBorders>
          </w:tcPr>
          <w:p w14:paraId="02F80086" w14:textId="5088B6C7" w:rsidR="002A4206" w:rsidRPr="005C6CF7" w:rsidRDefault="002A4206" w:rsidP="004921D1">
            <w:pPr>
              <w:pStyle w:val="Subtitl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7F38BE43" w14:textId="77777777" w:rsidR="002A4206" w:rsidRPr="005C6CF7" w:rsidRDefault="002A4206" w:rsidP="004921D1">
            <w:pPr>
              <w:pStyle w:val="Subtitl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710028F8" w14:textId="77777777" w:rsidTr="005C6CF7">
        <w:trPr>
          <w:trHeight w:hRule="exact" w:val="3822"/>
        </w:trPr>
        <w:sdt>
          <w:sdtPr>
            <w:rPr>
              <w:rFonts w:ascii="Arial" w:hAnsi="Arial" w:cs="Arial"/>
              <w:sz w:val="22"/>
              <w:szCs w:val="22"/>
            </w:rPr>
            <w:id w:val="193816767"/>
            <w:placeholder>
              <w:docPart w:val="0B21192A09CF4C50AA2E64B6AE1EB934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66B8B9CA" w14:textId="77777777" w:rsidR="002A4206" w:rsidRPr="005C6CF7" w:rsidRDefault="002A4206" w:rsidP="004921D1">
                <w:pPr>
                  <w:pStyle w:val="NoSpacing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5C6CF7">
                  <w:rPr>
                    <w:rFonts w:ascii="Arial" w:hAnsi="Arial" w:cs="Arial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82031926"/>
            <w:placeholder>
              <w:docPart w:val="48683E883D1D4C589FE8C07B55091712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57BC61C8" w14:textId="77777777" w:rsidR="002A4206" w:rsidRPr="005C6CF7" w:rsidRDefault="002A4206" w:rsidP="004921D1">
                <w:pPr>
                  <w:pStyle w:val="NoSpacing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5C6CF7">
                  <w:rPr>
                    <w:rFonts w:ascii="Arial" w:hAnsi="Arial" w:cs="Arial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</w:tr>
    </w:tbl>
    <w:p w14:paraId="2E30A0D7" w14:textId="77777777" w:rsidR="002A4206" w:rsidRDefault="002A4206" w:rsidP="002A4206">
      <w:pPr>
        <w:pStyle w:val="NoSpacing"/>
      </w:pPr>
    </w:p>
    <w:p w14:paraId="1A971D91" w14:textId="497309EF" w:rsidR="002A4206" w:rsidRPr="005C6CF7" w:rsidRDefault="005C6CF7" w:rsidP="002A4206">
      <w:pPr>
        <w:pStyle w:val="Heading2"/>
        <w:rPr>
          <w:rFonts w:cs="Arial"/>
          <w:b w:val="0"/>
          <w:i w:val="0"/>
          <w:sz w:val="32"/>
          <w:szCs w:val="32"/>
        </w:rPr>
      </w:pPr>
      <w:r>
        <w:rPr>
          <w:rFonts w:cs="Arial"/>
          <w:b w:val="0"/>
          <w:i w:val="0"/>
          <w:sz w:val="32"/>
          <w:szCs w:val="32"/>
        </w:rPr>
        <w:t xml:space="preserve">1.3 </w:t>
      </w:r>
      <w:r w:rsidR="002A4206" w:rsidRPr="005C6CF7">
        <w:rPr>
          <w:rFonts w:cs="Arial"/>
          <w:b w:val="0"/>
          <w:i w:val="0"/>
          <w:sz w:val="32"/>
          <w:szCs w:val="32"/>
        </w:rPr>
        <w:t>Pratique basée sur des preuves</w:t>
      </w:r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07379EE8" w14:textId="77777777" w:rsidTr="005C6CF7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25605C4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927EB9F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B870E2C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Évaluation finale</w:t>
            </w:r>
          </w:p>
        </w:tc>
      </w:tr>
      <w:tr w:rsidR="002A4206" w:rsidRPr="001107C5" w14:paraId="5C2D8C31" w14:textId="77777777" w:rsidTr="005C6CF7">
        <w:trPr>
          <w:trHeight w:val="311"/>
        </w:trPr>
        <w:tc>
          <w:tcPr>
            <w:tcW w:w="1720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BD7D390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95FA337" w14:textId="52D41F79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505448F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 xml:space="preserve">Acquisition </w:t>
            </w:r>
          </w:p>
          <w:p w14:paraId="3623D1AE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proofErr w:type="gramStart"/>
            <w:r w:rsidRPr="005C6CF7">
              <w:rPr>
                <w:rFonts w:cs="Arial"/>
                <w:szCs w:val="22"/>
              </w:rPr>
              <w:t>en</w:t>
            </w:r>
            <w:proofErr w:type="gramEnd"/>
            <w:r w:rsidRPr="005C6CF7">
              <w:rPr>
                <w:rFonts w:cs="Arial"/>
                <w:szCs w:val="22"/>
              </w:rPr>
              <w:t xml:space="preserve">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72FCEBD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38CE497" w14:textId="2EC85666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F2A573D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464EE82B" w14:textId="56A7610B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applicable</w:t>
            </w:r>
          </w:p>
        </w:tc>
      </w:tr>
      <w:tr w:rsidR="002A4206" w:rsidRPr="00BE57E8" w14:paraId="1C3C4902" w14:textId="77777777" w:rsidTr="005C6CF7">
        <w:trPr>
          <w:trHeight w:val="306"/>
        </w:trPr>
        <w:tc>
          <w:tcPr>
            <w:tcW w:w="1720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A681415" w14:textId="414242B2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15.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Chercher des données probantes en lien avec les situations rencontrées pour aider à la construction du programme d’intervention</w:t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5D75320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9CE93D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EAC913D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4CC752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5877FDD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A410A7E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</w:tr>
    </w:tbl>
    <w:p w14:paraId="4FC9A545" w14:textId="77777777" w:rsidR="002A4206" w:rsidRDefault="002A4206" w:rsidP="002A4206">
      <w:pPr>
        <w:pStyle w:val="NoSpacing"/>
      </w:pPr>
    </w:p>
    <w:p w14:paraId="05D63637" w14:textId="77777777" w:rsidR="002A4206" w:rsidRDefault="002A4206" w:rsidP="002A4206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0DDA0C16" w14:textId="77777777" w:rsidTr="004921D1">
        <w:tc>
          <w:tcPr>
            <w:tcW w:w="2500" w:type="pct"/>
            <w:tcBorders>
              <w:bottom w:val="nil"/>
            </w:tcBorders>
          </w:tcPr>
          <w:p w14:paraId="05EA8FE9" w14:textId="77777777" w:rsidR="002A4206" w:rsidRPr="005C6CF7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129F8C67" w14:textId="77777777" w:rsidR="002A4206" w:rsidRPr="005C6CF7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01C841C4" w14:textId="77777777" w:rsidTr="004921D1">
        <w:trPr>
          <w:trHeight w:hRule="exact" w:val="5304"/>
        </w:trPr>
        <w:sdt>
          <w:sdtPr>
            <w:id w:val="335896594"/>
            <w:placeholder>
              <w:docPart w:val="D3BD0CE88C0B414B9A38007CA45B49CF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010E521B" w14:textId="77777777" w:rsidR="002A4206" w:rsidRDefault="002A4206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-2058540842"/>
            <w:placeholder>
              <w:docPart w:val="E2B73F00ECC04E0188486A47D7DF0DEA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1D708C6F" w14:textId="77777777" w:rsidR="002A4206" w:rsidRDefault="002A4206" w:rsidP="004921D1">
                <w:pPr>
                  <w:pStyle w:val="NoSpacing"/>
                  <w:jc w:val="left"/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</w:tbl>
    <w:p w14:paraId="7A8FA719" w14:textId="77777777" w:rsidR="002A4206" w:rsidRPr="00BE57E8" w:rsidRDefault="002A4206" w:rsidP="002A4206">
      <w:r w:rsidRPr="00BE57E8">
        <w:br w:type="page"/>
      </w:r>
    </w:p>
    <w:p w14:paraId="740A56B1" w14:textId="64EBAA4A" w:rsidR="002A4206" w:rsidRDefault="005C6CF7" w:rsidP="005C6CF7">
      <w:pPr>
        <w:pStyle w:val="Titre1HESAV"/>
      </w:pPr>
      <w:bookmarkStart w:id="1" w:name="_Toc148363910"/>
      <w:r>
        <w:t xml:space="preserve">2 </w:t>
      </w:r>
      <w:r w:rsidR="002A4206" w:rsidRPr="00BE57E8">
        <w:t>Rôle de communicateur·rice</w:t>
      </w:r>
      <w:bookmarkEnd w:id="1"/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35A984C0" w14:textId="77777777" w:rsidTr="008A1309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BACAD20" w14:textId="77777777" w:rsidR="002A4206" w:rsidRPr="005C6CF7" w:rsidRDefault="002A4206" w:rsidP="004921D1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A7A82F6" w14:textId="77777777" w:rsidR="002A4206" w:rsidRPr="005C6CF7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8FEE525" w14:textId="77777777" w:rsidR="002A4206" w:rsidRPr="005C6CF7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6616799B" w14:textId="77777777" w:rsidTr="008A1309">
        <w:trPr>
          <w:trHeight w:val="311"/>
        </w:trPr>
        <w:tc>
          <w:tcPr>
            <w:tcW w:w="1720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3567817" w14:textId="77777777" w:rsidR="002A4206" w:rsidRPr="005C6CF7" w:rsidRDefault="002A4206" w:rsidP="004921D1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97C1B90" w14:textId="3F259BC2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52FCD8E" w14:textId="20D542E3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5ED9123" w14:textId="77777777" w:rsidR="002A4206" w:rsidRPr="005C6CF7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69CFB03" w14:textId="3073B709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F568E95" w14:textId="77777777" w:rsidR="002A4206" w:rsidRPr="005C6CF7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09498F98" w14:textId="6241B36D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6148AB39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74422C7" w14:textId="5F64DA42" w:rsidR="002A4206" w:rsidRPr="005C6CF7" w:rsidRDefault="008A1309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Pr="008A1309">
              <w:rPr>
                <w:rStyle w:val="Essentielle"/>
                <w:rFonts w:ascii="Arial" w:hAnsi="Arial" w:cs="Arial"/>
                <w:color w:val="auto"/>
                <w:sz w:val="22"/>
              </w:rPr>
              <w:t xml:space="preserve">ctivité 16. </w:t>
            </w:r>
            <w:r w:rsidR="002A4206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 xml:space="preserve">Essentielle -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Entrer en communication et en relation avec les personnes et leurs proches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F6DC3F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6C4051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EC3EB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12DC8EC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481B73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F5D81C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84C20D1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DD942E" w14:textId="2669200A" w:rsidR="002A4206" w:rsidRPr="005C6CF7" w:rsidRDefault="008A1309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17.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Collaborer avec les personnes et favoriser leur implication dans le processus d’intervention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E8A86D2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630585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8D7BA59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14CBEA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DF92D8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3114336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</w:tr>
      <w:tr w:rsidR="002A4206" w:rsidRPr="00BE57E8" w14:paraId="66DD32F4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B93E697" w14:textId="06F80A4E" w:rsidR="002A4206" w:rsidRPr="005C6CF7" w:rsidRDefault="008A1309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18c.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Établir une relation professionnelle de confiance avec les personnes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4020195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03529F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6857F06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66B3D0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0D19F6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A9E5AE" w14:textId="77777777" w:rsidR="002A4206" w:rsidRPr="00EA16B5" w:rsidRDefault="002A4206" w:rsidP="004921D1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</w:tr>
    </w:tbl>
    <w:p w14:paraId="4EF8A650" w14:textId="77777777" w:rsidR="002A4206" w:rsidRDefault="002A4206" w:rsidP="002A4206">
      <w:pPr>
        <w:pStyle w:val="NoSpacing"/>
      </w:pPr>
    </w:p>
    <w:p w14:paraId="34112594" w14:textId="77777777" w:rsidR="002A4206" w:rsidRDefault="002A4206" w:rsidP="002A4206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1B6B3DF0" w14:textId="77777777" w:rsidTr="004921D1">
        <w:tc>
          <w:tcPr>
            <w:tcW w:w="2500" w:type="pct"/>
            <w:tcBorders>
              <w:bottom w:val="nil"/>
            </w:tcBorders>
          </w:tcPr>
          <w:p w14:paraId="10DB626E" w14:textId="77777777" w:rsidR="002A4206" w:rsidRPr="008A1309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4B5BCA43" w14:textId="77777777" w:rsidR="002A4206" w:rsidRPr="008A1309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43391445" w14:textId="77777777" w:rsidTr="004921D1">
        <w:trPr>
          <w:trHeight w:hRule="exact" w:val="8068"/>
        </w:trPr>
        <w:sdt>
          <w:sdtPr>
            <w:id w:val="-1065883110"/>
            <w:placeholder>
              <w:docPart w:val="A5035AB070404DD8B837616355D3C6A2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7C33F29B" w14:textId="77777777" w:rsidR="002A4206" w:rsidRDefault="002A4206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1189412570"/>
            <w:placeholder>
              <w:docPart w:val="082610B296994526814838C0D4226199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6FEF1D04" w14:textId="77777777" w:rsidR="002A4206" w:rsidRDefault="002A4206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3AD23FA5" w14:textId="665A444A" w:rsidR="002A4206" w:rsidRDefault="008A1309" w:rsidP="008A1309">
      <w:pPr>
        <w:pStyle w:val="Titre1HESAV"/>
      </w:pPr>
      <w:bookmarkStart w:id="2" w:name="_Toc148363911"/>
      <w:r>
        <w:t xml:space="preserve">3 </w:t>
      </w:r>
      <w:r w:rsidR="002A4206" w:rsidRPr="00BE57E8">
        <w:t>Rôle de collaborateur·rice</w:t>
      </w:r>
      <w:bookmarkEnd w:id="2"/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0946B063" w14:textId="77777777" w:rsidTr="008A1309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EE06BFE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29BBAF3" w14:textId="77777777" w:rsidR="002A4206" w:rsidRPr="008A1309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B5FE7A6" w14:textId="77777777" w:rsidR="002A4206" w:rsidRPr="008A1309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6BE98065" w14:textId="77777777" w:rsidTr="008A1309">
        <w:trPr>
          <w:trHeight w:val="311"/>
        </w:trPr>
        <w:tc>
          <w:tcPr>
            <w:tcW w:w="1720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7E97AB6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DC95BCF" w14:textId="78CE2044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361A244" w14:textId="3824A17F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39ADFF8" w14:textId="77777777" w:rsidR="002A4206" w:rsidRPr="008A1309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91A61AE" w14:textId="70545E73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4222DF2" w14:textId="77777777" w:rsidR="002A4206" w:rsidRPr="008A1309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34B3AC65" w14:textId="6FB84F65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6A6F95DC" w14:textId="77777777" w:rsidTr="008A1309">
        <w:trPr>
          <w:trHeight w:val="306"/>
        </w:trPr>
        <w:tc>
          <w:tcPr>
            <w:tcW w:w="1720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7EF9D7F" w14:textId="261EC491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19.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Collaborer avec l’équipe en ergothérapie (ou l’ergothérapeute référent·e) pour établir les objectifs et les moyens d’intervention</w:t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E7A0640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A4E9B7D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4B00D3C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0F8962E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A6455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4BE0FC3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0DB6B0F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5D519F3" w14:textId="7867897D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Activité 20.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Identifier l’équipe pluriprofessionnelle présente au sein de l’institution d’accueil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B5150DF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99873CC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9F2B74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52F2E1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23C979A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990BE26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2A4206" w:rsidRPr="00BE57E8" w14:paraId="65850B0D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CA6DB37" w14:textId="0DCA8225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21.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Organiser et s’assurer de la faisabilité des interventions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34B2BC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B9A366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4BE565F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5045DF0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394C1D0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CDC2BB1" w14:textId="77777777" w:rsidR="002A4206" w:rsidRPr="00EA16B5" w:rsidRDefault="002A4206" w:rsidP="004921D1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</w:tbl>
    <w:p w14:paraId="3C05E530" w14:textId="77777777" w:rsidR="002A4206" w:rsidRDefault="002A4206" w:rsidP="002A4206">
      <w:pPr>
        <w:rPr>
          <w:rFonts w:cstheme="minorHAnsi"/>
        </w:rPr>
      </w:pPr>
    </w:p>
    <w:p w14:paraId="493638C1" w14:textId="77777777" w:rsidR="002A4206" w:rsidRDefault="002A4206" w:rsidP="002A4206">
      <w:pPr>
        <w:rPr>
          <w:rFonts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0AD62776" w14:textId="77777777" w:rsidTr="004921D1">
        <w:tc>
          <w:tcPr>
            <w:tcW w:w="2500" w:type="pct"/>
            <w:tcBorders>
              <w:bottom w:val="nil"/>
            </w:tcBorders>
          </w:tcPr>
          <w:p w14:paraId="402C278B" w14:textId="77777777" w:rsidR="002A4206" w:rsidRPr="008A1309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78F5DAC1" w14:textId="77777777" w:rsidR="002A4206" w:rsidRPr="008A1309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1D72BDD0" w14:textId="77777777" w:rsidTr="004921D1">
        <w:trPr>
          <w:trHeight w:hRule="exact" w:val="8068"/>
        </w:trPr>
        <w:sdt>
          <w:sdtPr>
            <w:rPr>
              <w:rFonts w:ascii="Arial" w:hAnsi="Arial" w:cs="Arial"/>
              <w:color w:val="FF6F6C"/>
              <w:sz w:val="22"/>
              <w:szCs w:val="22"/>
            </w:rPr>
            <w:id w:val="-438293576"/>
            <w:placeholder>
              <w:docPart w:val="88F933EDED9A4F2C889A9ACD749BB11F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54B48B65" w14:textId="77777777" w:rsidR="002A4206" w:rsidRPr="008A1309" w:rsidRDefault="002A4206" w:rsidP="004921D1">
                <w:pPr>
                  <w:pStyle w:val="NoSpacing"/>
                  <w:jc w:val="left"/>
                  <w:rPr>
                    <w:rFonts w:ascii="Arial" w:hAnsi="Arial" w:cs="Arial"/>
                    <w:color w:val="FF6F6C"/>
                    <w:sz w:val="22"/>
                    <w:szCs w:val="22"/>
                  </w:rPr>
                </w:pPr>
                <w:r w:rsidRPr="008A1309">
                  <w:rPr>
                    <w:rFonts w:ascii="Arial" w:hAnsi="Arial" w:cs="Arial"/>
                    <w:color w:val="FF6F6C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color w:val="FF6F6C"/>
              <w:sz w:val="22"/>
              <w:szCs w:val="22"/>
            </w:rPr>
            <w:id w:val="-1554616926"/>
            <w:placeholder>
              <w:docPart w:val="730420B9C10C42A4B4BBE3B253704BCE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2D547E01" w14:textId="77777777" w:rsidR="002A4206" w:rsidRPr="008A1309" w:rsidRDefault="002A4206" w:rsidP="004921D1">
                <w:pPr>
                  <w:pStyle w:val="NoSpacing"/>
                  <w:jc w:val="left"/>
                  <w:rPr>
                    <w:rFonts w:ascii="Arial" w:hAnsi="Arial" w:cs="Arial"/>
                    <w:color w:val="FF6F6C"/>
                    <w:sz w:val="22"/>
                    <w:szCs w:val="22"/>
                  </w:rPr>
                </w:pPr>
                <w:r w:rsidRPr="008A1309">
                  <w:rPr>
                    <w:rFonts w:ascii="Arial" w:hAnsi="Arial" w:cs="Arial"/>
                    <w:color w:val="FF6F6C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</w:tr>
    </w:tbl>
    <w:p w14:paraId="55E8990C" w14:textId="77777777" w:rsidR="002A4206" w:rsidRPr="00BE57E8" w:rsidRDefault="002A4206" w:rsidP="002A4206">
      <w:pPr>
        <w:rPr>
          <w:rFonts w:cstheme="minorHAnsi"/>
        </w:rPr>
      </w:pPr>
      <w:r w:rsidRPr="00BE57E8">
        <w:rPr>
          <w:rFonts w:cstheme="minorHAnsi"/>
        </w:rPr>
        <w:br w:type="page"/>
      </w:r>
    </w:p>
    <w:p w14:paraId="57443BF2" w14:textId="5AFC265B" w:rsidR="002A4206" w:rsidRDefault="008A1309" w:rsidP="008A1309">
      <w:pPr>
        <w:pStyle w:val="Titre1HESAV"/>
      </w:pPr>
      <w:bookmarkStart w:id="3" w:name="_Toc148363912"/>
      <w:r>
        <w:t xml:space="preserve">4 </w:t>
      </w:r>
      <w:r w:rsidR="002A4206" w:rsidRPr="00BE57E8">
        <w:t>Rôle de leader et rôle de professionnel·le</w:t>
      </w:r>
      <w:bookmarkEnd w:id="3"/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5"/>
        <w:gridCol w:w="1104"/>
        <w:gridCol w:w="1178"/>
        <w:gridCol w:w="1105"/>
        <w:gridCol w:w="1105"/>
        <w:gridCol w:w="1105"/>
        <w:gridCol w:w="1105"/>
      </w:tblGrid>
      <w:tr w:rsidR="002A4206" w:rsidRPr="001107C5" w14:paraId="5D0571E5" w14:textId="77777777" w:rsidTr="008A1309">
        <w:trPr>
          <w:trHeight w:val="311"/>
        </w:trPr>
        <w:tc>
          <w:tcPr>
            <w:tcW w:w="17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FBCA3E7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2E8D1D3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8C65DB3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Évaluation finale</w:t>
            </w:r>
          </w:p>
        </w:tc>
      </w:tr>
      <w:tr w:rsidR="002A4206" w:rsidRPr="001107C5" w14:paraId="583E9086" w14:textId="77777777" w:rsidTr="008A1309">
        <w:trPr>
          <w:trHeight w:val="311"/>
        </w:trPr>
        <w:tc>
          <w:tcPr>
            <w:tcW w:w="17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4EF3E2D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A8B5E30" w14:textId="0DB379A9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BB1417C" w14:textId="394EF0C8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A2A22BD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ADFA1C1" w14:textId="2477FED3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04D5CE0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023609F" w14:textId="2A77BA26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applicable</w:t>
            </w:r>
          </w:p>
        </w:tc>
      </w:tr>
      <w:tr w:rsidR="002A4206" w:rsidRPr="00BE57E8" w14:paraId="4B8CC464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33B3992" w14:textId="7A66BDDF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Pr="008A1309">
              <w:rPr>
                <w:rStyle w:val="Essentielle"/>
                <w:rFonts w:ascii="Arial" w:hAnsi="Arial"/>
                <w:color w:val="auto"/>
                <w:sz w:val="22"/>
              </w:rPr>
              <w:t xml:space="preserve">ctivité 22. </w:t>
            </w:r>
            <w:r w:rsidR="002A4206" w:rsidRPr="008A1309">
              <w:rPr>
                <w:rStyle w:val="Essentielle"/>
                <w:rFonts w:ascii="Arial" w:hAnsi="Arial" w:cs="Arial"/>
                <w:sz w:val="22"/>
                <w:szCs w:val="22"/>
              </w:rPr>
              <w:t xml:space="preserve">Essentielle -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Respecter le règlement interne du service ou de l'institution d’accueil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21C8E86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948784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91FAED1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8255ED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27424F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B27A90A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1C9930F5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2570F69" w14:textId="2B3C1BB3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Pr="008A1309">
              <w:rPr>
                <w:rStyle w:val="Essentielle"/>
                <w:rFonts w:ascii="Arial" w:hAnsi="Arial"/>
                <w:color w:val="auto"/>
                <w:sz w:val="22"/>
              </w:rPr>
              <w:t xml:space="preserve">ctivité 23. </w:t>
            </w:r>
            <w:r w:rsidR="002A4206" w:rsidRPr="008A1309">
              <w:rPr>
                <w:rStyle w:val="Essentielle"/>
                <w:rFonts w:ascii="Arial" w:hAnsi="Arial" w:cs="Arial"/>
                <w:sz w:val="22"/>
                <w:szCs w:val="22"/>
              </w:rPr>
              <w:t xml:space="preserve">Essentielle -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Respecter les normes légales et professionnelles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F71C3E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3033BFB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E20F4A2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155CCC9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39DFE01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F26550A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18B9A233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F7F60E" w14:textId="61ECD803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Activité 24.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S'investir dans le fonctionnement du service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2A742C4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5B91E36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C8E29F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AAC1E7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DDBA72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C468719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6C16A041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4904962" w14:textId="52472694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Activité 25.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 xml:space="preserve">Participer à la gestion du dossier </w:t>
            </w:r>
            <w:proofErr w:type="spellStart"/>
            <w:r w:rsidR="002A4206" w:rsidRPr="008A1309">
              <w:rPr>
                <w:rFonts w:ascii="Arial" w:hAnsi="Arial" w:cs="Arial"/>
                <w:sz w:val="22"/>
                <w:szCs w:val="22"/>
              </w:rPr>
              <w:t>patient·e</w:t>
            </w:r>
            <w:proofErr w:type="spellEnd"/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E5BF9AF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869A8C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BE3BCE1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D203A3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5E286D1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E5ACA7B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7C20D88C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0EDA12" w14:textId="11B2FED9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Activité 26.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Présenter l’ergothérapie aux personnes suivies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3D0B324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75344F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3649870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538BD14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BA918B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C6E3CD8" w14:textId="77777777" w:rsidR="002A4206" w:rsidRPr="008A1309" w:rsidRDefault="002A4206" w:rsidP="004921D1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</w:tbl>
    <w:p w14:paraId="132067E7" w14:textId="77777777" w:rsidR="002A4206" w:rsidRDefault="002A4206" w:rsidP="002A4206">
      <w:pPr>
        <w:pStyle w:val="NoSpacing"/>
      </w:pPr>
    </w:p>
    <w:p w14:paraId="5D3EB1E7" w14:textId="77777777" w:rsidR="002A4206" w:rsidRPr="00BE57E8" w:rsidRDefault="002A4206" w:rsidP="002A4206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6118F52F" w14:textId="77777777" w:rsidTr="0052771F">
        <w:tc>
          <w:tcPr>
            <w:tcW w:w="2500" w:type="pct"/>
            <w:tcBorders>
              <w:bottom w:val="nil"/>
            </w:tcBorders>
            <w:shd w:val="clear" w:color="auto" w:fill="FFFFFF" w:themeFill="background1"/>
          </w:tcPr>
          <w:p w14:paraId="493BD278" w14:textId="77777777" w:rsidR="002A4206" w:rsidRPr="0052771F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  <w:shd w:val="clear" w:color="auto" w:fill="FFFFFF" w:themeFill="background1"/>
          </w:tcPr>
          <w:p w14:paraId="1706207C" w14:textId="77777777" w:rsidR="002A4206" w:rsidRPr="0052771F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4D25687C" w14:textId="77777777" w:rsidTr="008A1309">
        <w:trPr>
          <w:trHeight w:hRule="exact" w:val="6799"/>
        </w:trPr>
        <w:sdt>
          <w:sdtPr>
            <w:id w:val="1094047559"/>
            <w:placeholder>
              <w:docPart w:val="914646722CF74050AF73BEB551E9632D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1582F880" w14:textId="77777777" w:rsidR="002A4206" w:rsidRDefault="002A4206" w:rsidP="004921D1">
                <w:pPr>
                  <w:pStyle w:val="NoSpacing"/>
                  <w:jc w:val="left"/>
                </w:pPr>
                <w:r w:rsidRPr="00863BCB">
                  <w:t xml:space="preserve">     </w:t>
                </w:r>
              </w:p>
            </w:tc>
          </w:sdtContent>
        </w:sdt>
        <w:sdt>
          <w:sdtPr>
            <w:id w:val="1561359827"/>
            <w:placeholder>
              <w:docPart w:val="F2BE3A4CCE07429B8A7AFE3F6688DF02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5C83F39B" w14:textId="77777777" w:rsidR="002A4206" w:rsidRDefault="002A4206" w:rsidP="004921D1">
                <w:pPr>
                  <w:pStyle w:val="NoSpacing"/>
                  <w:jc w:val="left"/>
                </w:pPr>
                <w:r w:rsidRPr="00863BCB">
                  <w:t xml:space="preserve">     </w:t>
                </w:r>
              </w:p>
            </w:tc>
          </w:sdtContent>
        </w:sdt>
      </w:tr>
    </w:tbl>
    <w:p w14:paraId="2F263B75" w14:textId="77777777" w:rsidR="002A4206" w:rsidRPr="00BE57E8" w:rsidRDefault="002A4206" w:rsidP="002A4206">
      <w:pPr>
        <w:rPr>
          <w:rFonts w:cstheme="minorHAnsi"/>
        </w:rPr>
      </w:pPr>
    </w:p>
    <w:p w14:paraId="68C3CC3F" w14:textId="76A780A5" w:rsidR="002A4206" w:rsidRDefault="0052771F" w:rsidP="0052771F">
      <w:pPr>
        <w:pStyle w:val="Titre1HESAV"/>
      </w:pPr>
      <w:bookmarkStart w:id="4" w:name="_Toc148363913"/>
      <w:r>
        <w:t xml:space="preserve">5 </w:t>
      </w:r>
      <w:r w:rsidR="002A4206" w:rsidRPr="00BE57E8">
        <w:t>Rôle d’apprenant</w:t>
      </w:r>
      <w:r w:rsidR="002A4206">
        <w:t>·e</w:t>
      </w:r>
      <w:r w:rsidR="002A4206" w:rsidRPr="00BE57E8">
        <w:t xml:space="preserve"> et de formateur·rice, rôle de promoteur·rice</w:t>
      </w:r>
      <w:bookmarkEnd w:id="4"/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45B36A73" w14:textId="77777777" w:rsidTr="0052771F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A7F776F" w14:textId="77777777" w:rsidR="002A4206" w:rsidRPr="0052771F" w:rsidRDefault="002A4206" w:rsidP="004921D1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715C267" w14:textId="77777777" w:rsidR="002A4206" w:rsidRPr="0052771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8CFC488" w14:textId="77777777" w:rsidR="002A4206" w:rsidRPr="0052771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2AAE3E59" w14:textId="77777777" w:rsidTr="0052771F">
        <w:trPr>
          <w:trHeight w:val="311"/>
        </w:trPr>
        <w:tc>
          <w:tcPr>
            <w:tcW w:w="1720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0F079DD7" w14:textId="77777777" w:rsidR="002A4206" w:rsidRPr="0052771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37092DB" w14:textId="30E6115A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C6D7C51" w14:textId="053484F6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F470B83" w14:textId="77777777" w:rsidR="002A4206" w:rsidRPr="0052771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227AC2B" w14:textId="4ADD8DFC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704DE2A" w14:textId="77777777" w:rsidR="002A4206" w:rsidRPr="0052771F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24389B65" w14:textId="309CD45D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7E4C9C97" w14:textId="77777777" w:rsidTr="0052771F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99A9456" w14:textId="304ED300" w:rsidR="002A4206" w:rsidRPr="0052771F" w:rsidRDefault="0052771F" w:rsidP="0052771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Activité 27.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2771F">
              <w:rPr>
                <w:rFonts w:ascii="Arial" w:hAnsi="Arial" w:cs="Arial"/>
                <w:sz w:val="22"/>
                <w:szCs w:val="22"/>
              </w:rPr>
              <w:t>Créer des conditions d’apprentissages favorables à l’acquisition des compétences professionnelles visées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39B20C" w14:textId="77777777" w:rsidR="002A4206" w:rsidRPr="001107C5" w:rsidRDefault="002A4206" w:rsidP="004921D1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2704FE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B606B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72C845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1DE63CA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A6EFDB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DB42D40" w14:textId="77777777" w:rsidTr="0052771F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C204CC2" w14:textId="33B8676B" w:rsidR="002A4206" w:rsidRPr="0052771F" w:rsidRDefault="0052771F" w:rsidP="0052771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Activité 28.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2771F">
              <w:rPr>
                <w:rFonts w:ascii="Arial" w:hAnsi="Arial" w:cs="Arial"/>
                <w:sz w:val="22"/>
                <w:szCs w:val="22"/>
              </w:rPr>
              <w:t>Stimuler ses propres apprentissages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E2D8AB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42F58F6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7749DF8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FDD33AC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141BA2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2750100" w14:textId="77777777" w:rsidR="002A4206" w:rsidRPr="00EA16B5" w:rsidRDefault="002A4206" w:rsidP="004921D1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2438B855" w14:textId="77777777" w:rsidR="002A4206" w:rsidRDefault="002A4206" w:rsidP="002A4206">
      <w:pPr>
        <w:pStyle w:val="NoSpacing"/>
      </w:pPr>
    </w:p>
    <w:p w14:paraId="2F0464AE" w14:textId="77777777" w:rsidR="002A4206" w:rsidRDefault="002A4206" w:rsidP="002A4206">
      <w:pPr>
        <w:pStyle w:val="NoSpacing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5F792A06" w14:textId="77777777" w:rsidTr="004921D1">
        <w:tc>
          <w:tcPr>
            <w:tcW w:w="2500" w:type="pct"/>
            <w:tcBorders>
              <w:bottom w:val="nil"/>
            </w:tcBorders>
          </w:tcPr>
          <w:p w14:paraId="56972BD8" w14:textId="77777777" w:rsidR="002A4206" w:rsidRPr="0052771F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0079E5FF" w14:textId="77777777" w:rsidR="002A4206" w:rsidRPr="0052771F" w:rsidRDefault="002A4206" w:rsidP="004921D1">
            <w:pPr>
              <w:pStyle w:val="Subtitl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17AA8FBC" w14:textId="77777777" w:rsidTr="0052771F">
        <w:trPr>
          <w:trHeight w:hRule="exact" w:val="8358"/>
        </w:trPr>
        <w:sdt>
          <w:sdtPr>
            <w:id w:val="-253284468"/>
            <w:placeholder>
              <w:docPart w:val="486CF7A79CCD423CB9F10BC879EA9C84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464DFF79" w14:textId="1A3BFC44" w:rsidR="002A4206" w:rsidRDefault="0052771F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-1387710182"/>
            <w:placeholder>
              <w:docPart w:val="3254A3DF83C64E6C8D30D7AD7D6C6F20"/>
            </w:placeholder>
            <w:showingPlcHdr/>
            <w:text w:multiLine="1"/>
          </w:sdtPr>
          <w:sdtContent>
            <w:tc>
              <w:tcPr>
                <w:tcW w:w="2500" w:type="pct"/>
                <w:tcBorders>
                  <w:top w:val="nil"/>
                </w:tcBorders>
              </w:tcPr>
              <w:p w14:paraId="394E9B5A" w14:textId="77777777" w:rsidR="002A4206" w:rsidRDefault="002A4206" w:rsidP="004921D1">
                <w:pPr>
                  <w:pStyle w:val="NoSpacing"/>
                  <w:jc w:val="left"/>
                </w:pPr>
                <w:r w:rsidRPr="001625E3">
                  <w:t xml:space="preserve">     </w:t>
                </w:r>
              </w:p>
            </w:tc>
          </w:sdtContent>
        </w:sdt>
      </w:tr>
    </w:tbl>
    <w:p w14:paraId="0558D014" w14:textId="77777777" w:rsidR="002A4206" w:rsidRPr="00BE57E8" w:rsidRDefault="002A4206" w:rsidP="002A4206">
      <w:pPr>
        <w:pStyle w:val="NoSpacing"/>
      </w:pPr>
      <w:r w:rsidRPr="00BE57E8">
        <w:br w:type="page"/>
      </w:r>
    </w:p>
    <w:p w14:paraId="3B334C42" w14:textId="77777777" w:rsidR="002A4206" w:rsidRPr="00EF7CCC" w:rsidRDefault="002A4206" w:rsidP="0052771F">
      <w:pPr>
        <w:pStyle w:val="Sur-TitreHESAV0"/>
        <w:rPr>
          <w:lang w:val="fr-CH"/>
        </w:rPr>
      </w:pPr>
      <w:r w:rsidRPr="00EF7CCC">
        <w:rPr>
          <w:lang w:val="fr-CH"/>
        </w:rPr>
        <w:t>Descriptif du stage</w:t>
      </w:r>
    </w:p>
    <w:p w14:paraId="3A015446" w14:textId="77777777" w:rsidR="002A4206" w:rsidRPr="00EF7CCC" w:rsidRDefault="002A4206" w:rsidP="002A4206">
      <w:pPr>
        <w:pStyle w:val="NoSpacing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eastAsia="fr-FR"/>
        </w:rPr>
      </w:pPr>
      <w:r w:rsidRPr="00EF7CCC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eastAsia="fr-FR"/>
        </w:rPr>
        <w:t xml:space="preserve">Légende </w:t>
      </w:r>
    </w:p>
    <w:p w14:paraId="600AC22B" w14:textId="77777777" w:rsidR="002A4206" w:rsidRPr="00EF7CCC" w:rsidRDefault="002A4206" w:rsidP="002A4206">
      <w:pPr>
        <w:pStyle w:val="NoSpacing"/>
        <w:tabs>
          <w:tab w:val="left" w:pos="426"/>
        </w:tabs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</w:pPr>
      <w:r w:rsidRPr="00EF7CCC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>A :</w:t>
      </w:r>
      <w:r w:rsidRPr="00EF7CCC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ab/>
        <w:t>Proposé par l'institution</w:t>
      </w:r>
    </w:p>
    <w:p w14:paraId="17C7C311" w14:textId="77777777" w:rsidR="002A4206" w:rsidRPr="00EF7CCC" w:rsidRDefault="002A4206" w:rsidP="002A4206">
      <w:pPr>
        <w:pStyle w:val="NoSpacing"/>
        <w:tabs>
          <w:tab w:val="left" w:pos="426"/>
        </w:tabs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</w:pPr>
      <w:proofErr w:type="gramStart"/>
      <w:r w:rsidRPr="00EF7CCC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>B:</w:t>
      </w:r>
      <w:proofErr w:type="gramEnd"/>
      <w:r w:rsidRPr="00EF7CCC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ab/>
        <w:t>Réellement effectué par le stagiaire</w:t>
      </w:r>
    </w:p>
    <w:p w14:paraId="56B37805" w14:textId="77777777" w:rsidR="002A4206" w:rsidRPr="00B9161F" w:rsidRDefault="002A4206" w:rsidP="002A4206">
      <w:pPr>
        <w:pStyle w:val="NoSpacing"/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495"/>
        <w:gridCol w:w="5381"/>
        <w:gridCol w:w="3835"/>
      </w:tblGrid>
      <w:tr w:rsidR="002A4206" w:rsidRPr="002C2983" w14:paraId="0A7B2BD4" w14:textId="77777777" w:rsidTr="006A7044">
        <w:trPr>
          <w:gridAfter w:val="1"/>
          <w:wAfter w:w="3835" w:type="dxa"/>
          <w:cantSplit/>
          <w:trHeight w:val="423"/>
        </w:trPr>
        <w:tc>
          <w:tcPr>
            <w:tcW w:w="495" w:type="dxa"/>
            <w:tcBorders>
              <w:bottom w:val="single" w:sz="4" w:space="0" w:color="FF6F6C"/>
              <w:right w:val="single" w:sz="4" w:space="0" w:color="FFFFFF" w:themeColor="background1"/>
            </w:tcBorders>
            <w:shd w:val="clear" w:color="auto" w:fill="FF6F6C"/>
            <w:vAlign w:val="center"/>
          </w:tcPr>
          <w:p w14:paraId="3E10406B" w14:textId="77777777" w:rsidR="002A4206" w:rsidRPr="0052771F" w:rsidRDefault="002A4206" w:rsidP="004921D1">
            <w:pPr>
              <w:pStyle w:val="NoSpacing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6F6C"/>
              <w:right w:val="single" w:sz="4" w:space="0" w:color="FFFFFF" w:themeColor="background1"/>
            </w:tcBorders>
            <w:shd w:val="clear" w:color="auto" w:fill="FF6F6C"/>
            <w:vAlign w:val="center"/>
          </w:tcPr>
          <w:p w14:paraId="1084123B" w14:textId="77777777" w:rsidR="002A4206" w:rsidRPr="0052771F" w:rsidRDefault="002A4206" w:rsidP="004921D1">
            <w:pPr>
              <w:pStyle w:val="NoSpacing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381" w:type="dxa"/>
            <w:tcBorders>
              <w:left w:val="single" w:sz="4" w:space="0" w:color="FFFFFF" w:themeColor="background1"/>
              <w:bottom w:val="single" w:sz="4" w:space="0" w:color="FF6F6C"/>
              <w:right w:val="single" w:sz="4" w:space="0" w:color="4F81BD" w:themeColor="accent1"/>
            </w:tcBorders>
            <w:shd w:val="clear" w:color="auto" w:fill="FF6F6C"/>
            <w:vAlign w:val="center"/>
          </w:tcPr>
          <w:p w14:paraId="35BC0E3E" w14:textId="77777777" w:rsidR="002A4206" w:rsidRPr="0052771F" w:rsidRDefault="002A4206" w:rsidP="004921D1">
            <w:pPr>
              <w:pStyle w:val="NoSpacing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Descriptif</w:t>
            </w:r>
          </w:p>
        </w:tc>
      </w:tr>
      <w:tr w:rsidR="002A4206" w:rsidRPr="00CF1BC5" w14:paraId="6FA72A0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24D2C8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5B2CA1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4700401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15BAAC15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7B049540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79DEAD5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6EAD9F0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Champ d’intervention</w:t>
            </w:r>
          </w:p>
        </w:tc>
      </w:tr>
      <w:tr w:rsidR="002A4206" w:rsidRPr="00CF1BC5" w14:paraId="77099F31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56861B2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078A8C2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EECBB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Enfants avec différentes atteintes de santé</w:t>
            </w:r>
          </w:p>
        </w:tc>
      </w:tr>
      <w:tr w:rsidR="002A4206" w:rsidRPr="00CF1BC5" w14:paraId="7037AEA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72D083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5A1B78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80B2FD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neurologiques</w:t>
            </w:r>
          </w:p>
        </w:tc>
      </w:tr>
      <w:tr w:rsidR="002A4206" w:rsidRPr="00CF1BC5" w14:paraId="4B411E7B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3347BE3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817BE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57BD90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du membre supérieur</w:t>
            </w:r>
          </w:p>
        </w:tc>
      </w:tr>
      <w:tr w:rsidR="002A4206" w:rsidRPr="00CF1BC5" w14:paraId="19011108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3B3F1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7EFDFC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8686BE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du système locomoteur</w:t>
            </w:r>
          </w:p>
        </w:tc>
      </w:tr>
      <w:tr w:rsidR="002A4206" w:rsidRPr="00CF1BC5" w14:paraId="73AEA067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8F720A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BAC3163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7EF5578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Démence</w:t>
            </w:r>
          </w:p>
        </w:tc>
      </w:tr>
      <w:tr w:rsidR="002A4206" w:rsidRPr="00CF1BC5" w14:paraId="2E0691D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D4C780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9A5212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EF66827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de la santé mentale, troubles psychiques</w:t>
            </w:r>
          </w:p>
        </w:tc>
      </w:tr>
      <w:tr w:rsidR="002A4206" w:rsidRPr="00CF1BC5" w14:paraId="7BC03FAB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D15874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DF35BAD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C10CE1F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liées au vieillissement</w:t>
            </w:r>
          </w:p>
        </w:tc>
      </w:tr>
      <w:tr w:rsidR="002A4206" w:rsidRPr="00CF1BC5" w14:paraId="4326A364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9577D1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C67438F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0979B1E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sensorielles</w:t>
            </w:r>
          </w:p>
        </w:tc>
      </w:tr>
      <w:tr w:rsidR="002A4206" w:rsidRPr="00CF1BC5" w14:paraId="0E0F7FC0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C5716D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13CB9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676FE88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 xml:space="preserve">Autres 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0406301"/>
                <w:placeholder>
                  <w:docPart w:val="2C5B67FC6F0844EBA887F35CCE7B570D"/>
                </w:placeholder>
                <w:showingPlcHdr/>
                <w:text/>
              </w:sdtPr>
              <w:sdtContent>
                <w:r w:rsidRPr="0052771F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sdtContent>
            </w:sdt>
          </w:p>
        </w:tc>
      </w:tr>
      <w:tr w:rsidR="002A4206" w:rsidRPr="00CF1BC5" w14:paraId="02CC58C1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3A4A22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DED448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726AB5C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0A3EE97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7475A64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6078B42E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11A5371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Population</w:t>
            </w:r>
          </w:p>
        </w:tc>
      </w:tr>
      <w:tr w:rsidR="002A4206" w:rsidRPr="00CF1BC5" w14:paraId="3EE619E8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A8F1CA0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F49E7E9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152C1EA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Enfants, adolescents</w:t>
            </w:r>
          </w:p>
        </w:tc>
      </w:tr>
      <w:tr w:rsidR="002A4206" w:rsidRPr="00CF1BC5" w14:paraId="0453C5DD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7CA257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6C9AE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57F6BB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Adultes</w:t>
            </w:r>
          </w:p>
        </w:tc>
      </w:tr>
      <w:tr w:rsidR="002A4206" w:rsidRPr="00CF1BC5" w14:paraId="0ADAF88C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DA7139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3366B8E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9C8E3E0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Personnes âgées</w:t>
            </w:r>
          </w:p>
        </w:tc>
      </w:tr>
      <w:tr w:rsidR="002A4206" w:rsidRPr="00CF1BC5" w14:paraId="442A00CF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D7DDA1F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02580C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29C9F789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1EA0502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1A6DEE5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065CB9ED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2E556F6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Types de services</w:t>
            </w:r>
          </w:p>
        </w:tc>
      </w:tr>
      <w:tr w:rsidR="002A4206" w:rsidRPr="00CF1BC5" w14:paraId="5C455B8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07300B2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59281A2D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2810FB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Service de soins et maintien à domicile</w:t>
            </w:r>
          </w:p>
        </w:tc>
      </w:tr>
      <w:tr w:rsidR="002A4206" w:rsidRPr="00CF1BC5" w14:paraId="2C82BA5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BD59878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C471D8A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F453157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Milieu hospitalier, centre de rééducation</w:t>
            </w:r>
          </w:p>
        </w:tc>
      </w:tr>
      <w:tr w:rsidR="002A4206" w:rsidRPr="00CF1BC5" w14:paraId="6E33467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E33460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011D9F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7E31897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Pratique indépendante (ambulatoire ou à domicile)</w:t>
            </w:r>
          </w:p>
        </w:tc>
      </w:tr>
      <w:tr w:rsidR="002A4206" w:rsidRPr="00CF1BC5" w14:paraId="3EE56E5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02393D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EB203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A4046B5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Établissement médico-social (EMS)</w:t>
            </w:r>
          </w:p>
        </w:tc>
      </w:tr>
      <w:tr w:rsidR="002A4206" w:rsidRPr="00CF1BC5" w14:paraId="19D7D802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2C6B841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975561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B333D1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Autre lieu d’hébergement ou de long séjour</w:t>
            </w:r>
          </w:p>
        </w:tc>
      </w:tr>
      <w:tr w:rsidR="002A4206" w:rsidRPr="00CF1BC5" w14:paraId="7B1C3B1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8867A9B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A1A306D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9C08E3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Ecole spécialisée</w:t>
            </w:r>
          </w:p>
        </w:tc>
      </w:tr>
      <w:tr w:rsidR="002A4206" w:rsidRPr="00CF1BC5" w14:paraId="4A4C1D40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51448F6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63FCA39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083DEA24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3E8367E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650B069A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7309206D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402DF7AC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Contexte institutionnel</w:t>
            </w:r>
          </w:p>
        </w:tc>
      </w:tr>
      <w:tr w:rsidR="002A4206" w:rsidRPr="00CF1BC5" w14:paraId="38BD9874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52363B19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058605AD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01947E4A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Situation aigue, subaigüe</w:t>
            </w:r>
          </w:p>
        </w:tc>
      </w:tr>
      <w:tr w:rsidR="002A4206" w:rsidRPr="00CF1BC5" w14:paraId="459C52EE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C8E5D20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C9788C3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C668F82" w14:textId="77777777" w:rsidR="002A4206" w:rsidRPr="0052771F" w:rsidRDefault="002A4206" w:rsidP="004921D1">
            <w:pPr>
              <w:pStyle w:val="NoSpacing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Situation chronique</w:t>
            </w:r>
          </w:p>
        </w:tc>
      </w:tr>
      <w:tr w:rsidR="002A4206" w14:paraId="6E4EA95D" w14:textId="77777777" w:rsidTr="00CB7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4"/>
            <w:tcBorders>
              <w:bottom w:val="nil"/>
            </w:tcBorders>
          </w:tcPr>
          <w:p w14:paraId="19265319" w14:textId="77777777" w:rsidR="002A4206" w:rsidRPr="0052771F" w:rsidRDefault="002A4206" w:rsidP="004921D1">
            <w:pPr>
              <w:pStyle w:val="Subtitl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</w:t>
            </w:r>
          </w:p>
        </w:tc>
      </w:tr>
      <w:tr w:rsidR="002A4206" w14:paraId="39A3F828" w14:textId="77777777" w:rsidTr="00CB7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25"/>
        </w:trPr>
        <w:sdt>
          <w:sdtPr>
            <w:id w:val="-1963107648"/>
            <w:placeholder>
              <w:docPart w:val="EEB0C6B488614494B5A59D182D111C25"/>
            </w:placeholder>
            <w:showingPlcHdr/>
            <w:text w:multiLine="1"/>
          </w:sdtPr>
          <w:sdtContent>
            <w:tc>
              <w:tcPr>
                <w:tcW w:w="10206" w:type="dxa"/>
                <w:gridSpan w:val="4"/>
                <w:tcBorders>
                  <w:top w:val="nil"/>
                </w:tcBorders>
              </w:tcPr>
              <w:p w14:paraId="5AC45955" w14:textId="77777777" w:rsidR="002A4206" w:rsidRDefault="002A4206" w:rsidP="004921D1">
                <w:pPr>
                  <w:pStyle w:val="NoSpacing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6273EE0C" w14:textId="77777777" w:rsidR="002A4206" w:rsidRPr="00B9161F" w:rsidRDefault="002A4206" w:rsidP="002A4206">
      <w:pPr>
        <w:pStyle w:val="NoSpacing"/>
      </w:pPr>
      <w:r w:rsidRPr="00B9161F">
        <w:br w:type="page"/>
      </w:r>
    </w:p>
    <w:p w14:paraId="14802232" w14:textId="77777777" w:rsidR="002A4206" w:rsidRDefault="002A4206" w:rsidP="00CB7BB1">
      <w:pPr>
        <w:pStyle w:val="Sur-TitreHESAV0"/>
      </w:pPr>
      <w:r w:rsidRPr="00C36F45">
        <w:t>Absences</w:t>
      </w:r>
    </w:p>
    <w:p w14:paraId="12AC97DB" w14:textId="77777777" w:rsidR="002A4206" w:rsidRDefault="002A4206" w:rsidP="002A4206">
      <w:pPr>
        <w:pStyle w:val="NoSpacing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709"/>
        <w:gridCol w:w="851"/>
        <w:gridCol w:w="4110"/>
      </w:tblGrid>
      <w:tr w:rsidR="002A4206" w:rsidRPr="00CB7BB1" w14:paraId="08FD40E0" w14:textId="77777777" w:rsidTr="006A7044">
        <w:trPr>
          <w:trHeight w:val="227"/>
        </w:trPr>
        <w:tc>
          <w:tcPr>
            <w:tcW w:w="2835" w:type="dxa"/>
            <w:vAlign w:val="bottom"/>
          </w:tcPr>
          <w:p w14:paraId="024A6F2D" w14:textId="2D2B8E43" w:rsidR="002A4206" w:rsidRPr="00CB7BB1" w:rsidRDefault="002A4206" w:rsidP="00CB7BB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Nombre de jours</w:t>
            </w:r>
            <w:r w:rsidR="00CB7B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7BB1">
              <w:rPr>
                <w:rFonts w:ascii="Arial" w:hAnsi="Arial" w:cs="Arial"/>
                <w:sz w:val="22"/>
                <w:szCs w:val="22"/>
              </w:rPr>
              <w:t xml:space="preserve">d’absence 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57802105"/>
            <w:placeholder>
              <w:docPart w:val="EDD2BCEBC624416B80EFB80868D74066"/>
            </w:placeholder>
            <w:showingPlcHdr/>
            <w:text/>
          </w:sdtPr>
          <w:sdtContent>
            <w:tc>
              <w:tcPr>
                <w:tcW w:w="567" w:type="dxa"/>
                <w:tcBorders>
                  <w:bottom w:val="single" w:sz="4" w:space="0" w:color="FF6F6C"/>
                </w:tcBorders>
                <w:vAlign w:val="bottom"/>
              </w:tcPr>
              <w:p w14:paraId="7C97B0D0" w14:textId="77777777" w:rsidR="002A4206" w:rsidRPr="00CB7BB1" w:rsidRDefault="002A4206" w:rsidP="00CB7BB1">
                <w:pPr>
                  <w:pStyle w:val="NoSpacing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709" w:type="dxa"/>
            <w:vAlign w:val="bottom"/>
          </w:tcPr>
          <w:p w14:paraId="626726DB" w14:textId="77777777" w:rsidR="002A4206" w:rsidRPr="00CB7BB1" w:rsidRDefault="002A4206" w:rsidP="00CB7BB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7034260" w14:textId="77777777" w:rsidR="00CB7BB1" w:rsidRDefault="00CB7BB1" w:rsidP="00CB7BB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A4A83BD" w14:textId="6C2AE0FA" w:rsidR="002A4206" w:rsidRPr="00CB7BB1" w:rsidRDefault="002A4206" w:rsidP="00CB7BB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Motifs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16381672"/>
            <w:placeholder>
              <w:docPart w:val="B96913ACD828486ABC457D124762C896"/>
            </w:placeholder>
            <w:showingPlcHdr/>
            <w:text/>
          </w:sdtPr>
          <w:sdtContent>
            <w:tc>
              <w:tcPr>
                <w:tcW w:w="4110" w:type="dxa"/>
                <w:tcBorders>
                  <w:bottom w:val="single" w:sz="4" w:space="0" w:color="FF6F6C"/>
                </w:tcBorders>
                <w:vAlign w:val="bottom"/>
              </w:tcPr>
              <w:p w14:paraId="07ACBDE2" w14:textId="77777777" w:rsidR="002A4206" w:rsidRPr="00CB7BB1" w:rsidRDefault="002A4206" w:rsidP="00CB7BB1">
                <w:pPr>
                  <w:pStyle w:val="NoSpacing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76AE8692" w14:textId="77777777" w:rsidR="002A4206" w:rsidRDefault="002A4206" w:rsidP="00CB7BB1">
      <w:pPr>
        <w:pStyle w:val="NoSpacing"/>
        <w:jc w:val="left"/>
      </w:pPr>
    </w:p>
    <w:p w14:paraId="206D8DE5" w14:textId="77777777" w:rsidR="002A4206" w:rsidRPr="00CB7BB1" w:rsidRDefault="002A4206" w:rsidP="00CB7BB1">
      <w:pPr>
        <w:pStyle w:val="NoSpacing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 xml:space="preserve">Lors d’une absence jusqu’à 10 jours, la période est évaluée normalement. </w:t>
      </w:r>
    </w:p>
    <w:p w14:paraId="321D2621" w14:textId="234CA0F3" w:rsidR="00CB7BB1" w:rsidRPr="00CB7BB1" w:rsidRDefault="002A4206" w:rsidP="00CB7BB1">
      <w:pPr>
        <w:pStyle w:val="NoSpacing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 xml:space="preserve">Toute absence de plus de 10 jours ouvrables durant la période de formation pratique, entraîne sa non-validation. </w:t>
      </w:r>
    </w:p>
    <w:p w14:paraId="02EC3865" w14:textId="77777777" w:rsidR="002A4206" w:rsidRPr="00CB7BB1" w:rsidRDefault="002A4206" w:rsidP="00CB7BB1">
      <w:pPr>
        <w:pStyle w:val="NoSpacing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>Lorsqu’une absence de plus de 10 jours est médicalement certifiée, la période de formation pratique ne peut pas être validée mais elle n’est pas échouée.</w:t>
      </w:r>
    </w:p>
    <w:p w14:paraId="3B3C3E0D" w14:textId="77777777" w:rsidR="002A4206" w:rsidRPr="00C36F45" w:rsidRDefault="002A4206" w:rsidP="002A4206">
      <w:pPr>
        <w:pStyle w:val="NoSpacing"/>
      </w:pPr>
    </w:p>
    <w:p w14:paraId="11255DE2" w14:textId="77777777" w:rsidR="002A4206" w:rsidRPr="00EF7CCC" w:rsidRDefault="002A4206" w:rsidP="00CB7BB1">
      <w:pPr>
        <w:pStyle w:val="Sur-TitreHESAV0"/>
        <w:rPr>
          <w:lang w:val="fr-CH"/>
        </w:rPr>
      </w:pPr>
      <w:r w:rsidRPr="00EF7CCC">
        <w:rPr>
          <w:lang w:val="fr-CH"/>
        </w:rPr>
        <w:t>Calcul de la note du stage en 3 étapes</w:t>
      </w:r>
    </w:p>
    <w:p w14:paraId="618F5375" w14:textId="77777777" w:rsidR="002A4206" w:rsidRPr="00BE57E8" w:rsidRDefault="002A4206" w:rsidP="002A4206">
      <w:pPr>
        <w:rPr>
          <w:rFonts w:cstheme="minorHAnsi"/>
          <w:b/>
          <w:bCs/>
        </w:rPr>
      </w:pPr>
      <w:r w:rsidRPr="00BE57E8">
        <w:rPr>
          <w:rFonts w:cstheme="minorHAnsi"/>
          <w:b/>
          <w:bCs/>
        </w:rPr>
        <w:t>1. Activités essentielles</w:t>
      </w:r>
    </w:p>
    <w:p w14:paraId="52819DB9" w14:textId="77777777" w:rsidR="002A4206" w:rsidRPr="00CB7BB1" w:rsidRDefault="002A4206" w:rsidP="002A4206">
      <w:pPr>
        <w:pStyle w:val="NoSpacing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66"/>
        <w:gridCol w:w="715"/>
      </w:tblGrid>
      <w:tr w:rsidR="002A4206" w:rsidRPr="00CB7BB1" w14:paraId="3C3CABE9" w14:textId="77777777" w:rsidTr="004921D1">
        <w:trPr>
          <w:trHeight w:val="340"/>
        </w:trPr>
        <w:tc>
          <w:tcPr>
            <w:tcW w:w="4395" w:type="dxa"/>
            <w:vAlign w:val="bottom"/>
          </w:tcPr>
          <w:p w14:paraId="518CA377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Les 7 activités essentielles sont validées :</w:t>
            </w:r>
          </w:p>
        </w:tc>
        <w:tc>
          <w:tcPr>
            <w:tcW w:w="566" w:type="dxa"/>
            <w:vAlign w:val="bottom"/>
          </w:tcPr>
          <w:p w14:paraId="1B67DD3B" w14:textId="326000A4" w:rsidR="002A4206" w:rsidRPr="00CB7BB1" w:rsidRDefault="00CB7BB1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715" w:type="dxa"/>
            <w:vAlign w:val="bottom"/>
          </w:tcPr>
          <w:p w14:paraId="7A9EE178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Oui</w:t>
            </w:r>
          </w:p>
        </w:tc>
      </w:tr>
      <w:tr w:rsidR="002A4206" w:rsidRPr="00CB7BB1" w14:paraId="6B029DB8" w14:textId="77777777" w:rsidTr="004921D1">
        <w:trPr>
          <w:trHeight w:val="340"/>
        </w:trPr>
        <w:tc>
          <w:tcPr>
            <w:tcW w:w="4395" w:type="dxa"/>
            <w:vAlign w:val="bottom"/>
          </w:tcPr>
          <w:p w14:paraId="7E9BD219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bottom"/>
          </w:tcPr>
          <w:p w14:paraId="3AD7FBB9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BB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7BB1">
              <w:rPr>
                <w:rFonts w:ascii="Arial" w:hAnsi="Arial" w:cs="Arial"/>
                <w:sz w:val="22"/>
                <w:szCs w:val="22"/>
              </w:rPr>
            </w:r>
            <w:r w:rsidRPr="00CB7B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7B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vAlign w:val="bottom"/>
          </w:tcPr>
          <w:p w14:paraId="0AE0BEC1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2A4206" w14:paraId="6ACB541E" w14:textId="77777777" w:rsidTr="004921D1">
        <w:trPr>
          <w:trHeight w:val="340"/>
        </w:trPr>
        <w:tc>
          <w:tcPr>
            <w:tcW w:w="4395" w:type="dxa"/>
            <w:vAlign w:val="bottom"/>
          </w:tcPr>
          <w:p w14:paraId="5E69911B" w14:textId="77777777" w:rsidR="002A4206" w:rsidRDefault="002A4206" w:rsidP="004921D1">
            <w:pPr>
              <w:pStyle w:val="NoSpacing"/>
              <w:jc w:val="left"/>
            </w:pPr>
          </w:p>
        </w:tc>
        <w:tc>
          <w:tcPr>
            <w:tcW w:w="566" w:type="dxa"/>
            <w:vAlign w:val="bottom"/>
          </w:tcPr>
          <w:p w14:paraId="12F09CFE" w14:textId="77777777" w:rsidR="002A4206" w:rsidRDefault="002A4206" w:rsidP="004921D1">
            <w:pPr>
              <w:pStyle w:val="NoSpacing"/>
              <w:jc w:val="left"/>
            </w:pPr>
          </w:p>
        </w:tc>
        <w:tc>
          <w:tcPr>
            <w:tcW w:w="715" w:type="dxa"/>
            <w:vAlign w:val="bottom"/>
          </w:tcPr>
          <w:p w14:paraId="33C36A21" w14:textId="77777777" w:rsidR="002A4206" w:rsidRDefault="002A4206" w:rsidP="004921D1">
            <w:pPr>
              <w:pStyle w:val="NoSpacing"/>
              <w:jc w:val="left"/>
            </w:pPr>
          </w:p>
        </w:tc>
      </w:tr>
    </w:tbl>
    <w:p w14:paraId="156704D4" w14:textId="77777777" w:rsidR="002A4206" w:rsidRPr="00CB7BB1" w:rsidRDefault="002A4206" w:rsidP="00CB7BB1">
      <w:pPr>
        <w:pStyle w:val="NoSpacing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>Note : une activité essentielle non validée entraîne un F, et donc l’échec du stage</w:t>
      </w:r>
    </w:p>
    <w:p w14:paraId="2C30EB4B" w14:textId="77777777" w:rsidR="002A4206" w:rsidRDefault="002A4206" w:rsidP="002A4206">
      <w:pPr>
        <w:pStyle w:val="NoSpacing"/>
        <w:rPr>
          <w:i/>
          <w:iCs/>
        </w:rPr>
      </w:pPr>
    </w:p>
    <w:p w14:paraId="6BBF7183" w14:textId="77777777" w:rsidR="002A4206" w:rsidRPr="00BE57E8" w:rsidRDefault="002A4206" w:rsidP="002A4206">
      <w:pPr>
        <w:ind w:left="8496" w:hanging="8496"/>
        <w:rPr>
          <w:rFonts w:cstheme="minorHAnsi"/>
        </w:rPr>
      </w:pPr>
      <w:r w:rsidRPr="00BE57E8">
        <w:rPr>
          <w:rFonts w:cstheme="minorHAnsi"/>
          <w:b/>
          <w:bCs/>
        </w:rPr>
        <w:t>2. Pourcentage de réussite</w:t>
      </w:r>
    </w:p>
    <w:p w14:paraId="2A72A38E" w14:textId="77777777" w:rsidR="002A4206" w:rsidRDefault="002A4206" w:rsidP="002A4206">
      <w:pPr>
        <w:rPr>
          <w:rFonts w:cstheme="minorHAnsi"/>
        </w:rPr>
      </w:pPr>
    </w:p>
    <w:tbl>
      <w:tblPr>
        <w:tblStyle w:val="TableGrid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58"/>
        <w:gridCol w:w="1116"/>
        <w:gridCol w:w="1116"/>
        <w:gridCol w:w="1110"/>
      </w:tblGrid>
      <w:tr w:rsidR="002A4206" w:rsidRPr="00CB7BB1" w14:paraId="57D9A90A" w14:textId="77777777" w:rsidTr="00CB7BB1">
        <w:trPr>
          <w:trHeight w:val="311"/>
        </w:trPr>
        <w:tc>
          <w:tcPr>
            <w:tcW w:w="3362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vAlign w:val="center"/>
          </w:tcPr>
          <w:p w14:paraId="0AF946E5" w14:textId="77777777" w:rsidR="002A4206" w:rsidRPr="00CB7BB1" w:rsidRDefault="002A4206" w:rsidP="004921D1">
            <w:pPr>
              <w:jc w:val="right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Nombre d’activités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8217D89" w14:textId="77777777" w:rsidR="002A4206" w:rsidRPr="00CB7BB1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CB7BB1" w14:paraId="32E552A7" w14:textId="77777777" w:rsidTr="00CB7BB1">
        <w:trPr>
          <w:trHeight w:val="311"/>
        </w:trPr>
        <w:tc>
          <w:tcPr>
            <w:tcW w:w="3362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5436CE48" w14:textId="77777777" w:rsidR="002A4206" w:rsidRPr="00CB7BB1" w:rsidRDefault="002A4206" w:rsidP="004921D1">
            <w:pPr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Rôles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CBFB5CF" w14:textId="7EA58EAF" w:rsidR="002A4206" w:rsidRPr="00CB7BB1" w:rsidRDefault="002A4206" w:rsidP="00CB7BB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1AE96C0" w14:textId="77777777" w:rsidR="002A4206" w:rsidRPr="00CB7BB1" w:rsidRDefault="002A4206" w:rsidP="004921D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63724C48" w14:textId="305FC60A" w:rsidR="002A4206" w:rsidRPr="00CB7BB1" w:rsidRDefault="002A4206" w:rsidP="00CB7BB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CB7BB1" w14:paraId="00608BC9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2A0AB1C" w14:textId="1561755D" w:rsidR="002A4206" w:rsidRPr="00CB7BB1" w:rsidRDefault="00CB7BB1" w:rsidP="004921D1">
            <w:pPr>
              <w:spacing w:before="60" w:after="60"/>
              <w:rPr>
                <w:szCs w:val="22"/>
              </w:rPr>
            </w:pPr>
            <w:r w:rsidRPr="00CB7BB1">
              <w:rPr>
                <w:szCs w:val="22"/>
              </w:rPr>
              <w:t>1 Rôle</w:t>
            </w:r>
            <w:r w:rsidR="002A4206" w:rsidRPr="00CB7BB1">
              <w:rPr>
                <w:szCs w:val="22"/>
              </w:rPr>
              <w:t xml:space="preserve"> d’</w:t>
            </w:r>
            <w:proofErr w:type="spellStart"/>
            <w:r w:rsidR="002A4206" w:rsidRPr="00CB7BB1">
              <w:rPr>
                <w:szCs w:val="22"/>
              </w:rPr>
              <w:t>expert·e</w:t>
            </w:r>
            <w:proofErr w:type="spellEnd"/>
          </w:p>
        </w:tc>
        <w:sdt>
          <w:sdtPr>
            <w:rPr>
              <w:szCs w:val="22"/>
            </w:rPr>
            <w:id w:val="-1417077539"/>
            <w:placeholder>
              <w:docPart w:val="493A7AF76C434C44AD8319CF1F1961A5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8D10DDE" w14:textId="762EB534" w:rsidR="002A4206" w:rsidRPr="00CB7BB1" w:rsidRDefault="00CB7BB1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411616305"/>
            <w:placeholder>
              <w:docPart w:val="A9517A7ED19D4809977AEA184063C7D2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570DB612" w14:textId="00EE4FCF" w:rsidR="002A4206" w:rsidRPr="00CB7BB1" w:rsidRDefault="00CB7BB1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061759642"/>
            <w:placeholder>
              <w:docPart w:val="EE38D7AA211642549BE1E920754A33CD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40EA1C3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5B01B275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2DF5E9C" w14:textId="1E1793AE" w:rsidR="002A4206" w:rsidRPr="00CB7BB1" w:rsidRDefault="00CB7BB1" w:rsidP="004921D1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2 Rôle</w:t>
            </w:r>
            <w:r w:rsidR="002A4206" w:rsidRPr="00CB7BB1">
              <w:rPr>
                <w:rFonts w:cstheme="minorHAnsi"/>
                <w:szCs w:val="22"/>
              </w:rPr>
              <w:t xml:space="preserve">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communicateur·rice</w:t>
            </w:r>
            <w:proofErr w:type="spellEnd"/>
          </w:p>
        </w:tc>
        <w:sdt>
          <w:sdtPr>
            <w:rPr>
              <w:szCs w:val="22"/>
            </w:rPr>
            <w:id w:val="-1176579472"/>
            <w:placeholder>
              <w:docPart w:val="85D238B58F37412188F2DC42E04324A6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1E3D502E" w14:textId="62AC6D6E" w:rsidR="002A4206" w:rsidRPr="00CB7BB1" w:rsidRDefault="00CB7BB1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580560140"/>
            <w:placeholder>
              <w:docPart w:val="CBB254D156A6464C9221CDE65A99F16D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3139BDD3" w14:textId="003C2DD8" w:rsidR="002A4206" w:rsidRPr="00CB7BB1" w:rsidRDefault="00CB7BB1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227038351"/>
            <w:placeholder>
              <w:docPart w:val="86BC58322F804BA292C76557FC48F189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F340DCA" w14:textId="4A205ED1" w:rsidR="002A4206" w:rsidRPr="00CB7BB1" w:rsidRDefault="00CB7BB1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PlaceholderText"/>
                  </w:rPr>
                  <w:t xml:space="preserve">    </w:t>
                </w:r>
              </w:p>
            </w:tc>
          </w:sdtContent>
        </w:sdt>
      </w:tr>
      <w:tr w:rsidR="002A4206" w:rsidRPr="00CB7BB1" w14:paraId="4D8E8EC4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28158F" w14:textId="3F998167" w:rsidR="002A4206" w:rsidRPr="00CB7BB1" w:rsidRDefault="00CB7BB1" w:rsidP="004921D1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3 Rôle</w:t>
            </w:r>
            <w:r w:rsidR="002A4206" w:rsidRPr="00CB7BB1">
              <w:rPr>
                <w:rFonts w:cstheme="minorHAnsi"/>
                <w:szCs w:val="22"/>
              </w:rPr>
              <w:t xml:space="preserve">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collaborateur·rice</w:t>
            </w:r>
            <w:proofErr w:type="spellEnd"/>
          </w:p>
        </w:tc>
        <w:sdt>
          <w:sdtPr>
            <w:rPr>
              <w:szCs w:val="22"/>
            </w:rPr>
            <w:id w:val="-733318908"/>
            <w:placeholder>
              <w:docPart w:val="1F6242DF002F41F2BF3A29789C280AFB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7BCFEDBB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26988430"/>
            <w:placeholder>
              <w:docPart w:val="4587023DCF5D4EAD97BA9E679CACA42E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72E01697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784378683"/>
            <w:placeholder>
              <w:docPart w:val="0F046E1A13B04DEC838BB7B42F9ED556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19CFA235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6134F3FE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107C1ED" w14:textId="6FA57552" w:rsidR="002A4206" w:rsidRPr="00CB7BB1" w:rsidRDefault="00CB7BB1" w:rsidP="004921D1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4 Rôle</w:t>
            </w:r>
            <w:r w:rsidR="002A4206" w:rsidRPr="00CB7BB1">
              <w:rPr>
                <w:rFonts w:cstheme="minorHAnsi"/>
                <w:szCs w:val="22"/>
              </w:rPr>
              <w:t xml:space="preserve"> de leader et rôle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professionnel·le</w:t>
            </w:r>
            <w:proofErr w:type="spellEnd"/>
          </w:p>
        </w:tc>
        <w:sdt>
          <w:sdtPr>
            <w:rPr>
              <w:szCs w:val="22"/>
            </w:rPr>
            <w:id w:val="138241582"/>
            <w:placeholder>
              <w:docPart w:val="F34BACA196104BACBABDFDB94DB3D5B6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51A7A14D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461876379"/>
            <w:placeholder>
              <w:docPart w:val="86D5F095AFB3475486CC40511264898C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26E3D8B9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237936707"/>
            <w:placeholder>
              <w:docPart w:val="D92E154396964D50847D78A65CA8B3CF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DFDEB34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6A64DAC5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78149C4" w14:textId="7DF1D88A" w:rsidR="002A4206" w:rsidRPr="00CB7BB1" w:rsidRDefault="00CB7BB1" w:rsidP="004921D1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5 Rôle</w:t>
            </w:r>
            <w:r w:rsidR="002A4206" w:rsidRPr="00CB7BB1">
              <w:rPr>
                <w:rFonts w:cstheme="minorHAnsi"/>
                <w:szCs w:val="22"/>
              </w:rPr>
              <w:t xml:space="preserve"> d’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apprenant·e</w:t>
            </w:r>
            <w:proofErr w:type="spellEnd"/>
            <w:r w:rsidR="002A4206" w:rsidRPr="00CB7BB1">
              <w:rPr>
                <w:rFonts w:cstheme="minorHAnsi"/>
                <w:szCs w:val="22"/>
              </w:rPr>
              <w:t xml:space="preserve"> et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formateur·rice</w:t>
            </w:r>
            <w:proofErr w:type="spellEnd"/>
            <w:r w:rsidR="002A4206" w:rsidRPr="00CB7BB1">
              <w:rPr>
                <w:rFonts w:cstheme="minorHAnsi"/>
                <w:szCs w:val="22"/>
              </w:rPr>
              <w:t xml:space="preserve">, rôle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promoteur·rice</w:t>
            </w:r>
            <w:proofErr w:type="spellEnd"/>
          </w:p>
        </w:tc>
        <w:sdt>
          <w:sdtPr>
            <w:rPr>
              <w:szCs w:val="22"/>
            </w:rPr>
            <w:id w:val="-726984914"/>
            <w:placeholder>
              <w:docPart w:val="F56D88B6B3C1431CA05E7963ECB4FEA4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5F7ACA9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834422104"/>
            <w:placeholder>
              <w:docPart w:val="DAE77B4A34874829AFB89F362ACC2757"/>
            </w:placeholder>
            <w:showingPlcHdr/>
            <w:text/>
          </w:sdtPr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9A79BAC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687863615"/>
            <w:placeholder>
              <w:docPart w:val="211797DDF06B48D08B757E4C1D5D9221"/>
            </w:placeholder>
            <w:showingPlcHdr/>
            <w:text/>
          </w:sdtPr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3E0BEBE1" w14:textId="77777777" w:rsidR="002A4206" w:rsidRPr="00CB7BB1" w:rsidRDefault="002A4206" w:rsidP="004921D1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PlaceholderText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49D8301E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A29B512" w14:textId="77777777" w:rsidR="002A4206" w:rsidRPr="00CB7BB1" w:rsidRDefault="002A4206" w:rsidP="004921D1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b/>
                <w:bCs/>
                <w:szCs w:val="22"/>
              </w:rPr>
              <w:t>Totaux</w:t>
            </w:r>
            <w:r w:rsidRPr="00CB7BB1">
              <w:rPr>
                <w:rFonts w:cstheme="minorHAnsi"/>
                <w:b/>
                <w:bCs/>
                <w:szCs w:val="22"/>
              </w:rPr>
              <w:br/>
            </w:r>
            <w:r w:rsidRPr="00CB7BB1">
              <w:rPr>
                <w:rFonts w:cstheme="minorHAnsi"/>
                <w:i/>
                <w:iCs/>
                <w:szCs w:val="22"/>
              </w:rPr>
              <w:t>pour contrôle A+B+C = 28</w:t>
            </w:r>
            <w:r w:rsidRPr="00CB7BB1">
              <w:rPr>
                <w:rFonts w:cstheme="minorHAnsi"/>
                <w:b/>
                <w:bCs/>
                <w:szCs w:val="22"/>
              </w:rPr>
              <w:t xml:space="preserve"> 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1456E4" w14:textId="77777777" w:rsidR="002A4206" w:rsidRPr="00CB7BB1" w:rsidRDefault="004921D1" w:rsidP="004921D1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415627626"/>
                <w:placeholder>
                  <w:docPart w:val="6D3164142B8C4B1EBC77E328E57C6574"/>
                </w:placeholder>
                <w:showingPlcHdr/>
                <w:text/>
              </w:sdtPr>
              <w:sdtContent>
                <w:r w:rsidR="002A4206" w:rsidRPr="00CB7BB1">
                  <w:rPr>
                    <w:rStyle w:val="PlaceholderText"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(A)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056637C" w14:textId="77777777" w:rsidR="002A4206" w:rsidRPr="00CB7BB1" w:rsidRDefault="004921D1" w:rsidP="004921D1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332443730"/>
                <w:placeholder>
                  <w:docPart w:val="DBE6B907FF6048FEA7DCC022BF053E0C"/>
                </w:placeholder>
                <w:showingPlcHdr/>
                <w:text/>
              </w:sdtPr>
              <w:sdtContent>
                <w:r w:rsidR="002A4206" w:rsidRPr="00CB7BB1">
                  <w:rPr>
                    <w:rStyle w:val="PlaceholderText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(B)</w:t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D337339" w14:textId="77777777" w:rsidR="002A4206" w:rsidRPr="00CB7BB1" w:rsidRDefault="004921D1" w:rsidP="004921D1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471016037"/>
                <w:placeholder>
                  <w:docPart w:val="C84B9FA56374430780A9DBD5E00DC207"/>
                </w:placeholder>
                <w:showingPlcHdr/>
                <w:text/>
              </w:sdtPr>
              <w:sdtContent>
                <w:r w:rsidR="002A4206" w:rsidRPr="00CB7BB1">
                  <w:rPr>
                    <w:rStyle w:val="PlaceholderText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(C)</w:t>
            </w:r>
          </w:p>
        </w:tc>
      </w:tr>
      <w:tr w:rsidR="002A4206" w:rsidRPr="00CB7BB1" w14:paraId="66FE91B4" w14:textId="77777777" w:rsidTr="00CB7BB1">
        <w:trPr>
          <w:gridAfter w:val="1"/>
          <w:wAfter w:w="544" w:type="pct"/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5BAC3A5" w14:textId="77777777" w:rsidR="002A4206" w:rsidRPr="00CB7BB1" w:rsidRDefault="002A4206" w:rsidP="004921D1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szCs w:val="22"/>
              </w:rPr>
              <w:t>Nombre d’activités applicables</w:t>
            </w:r>
            <w:r w:rsidRPr="00CB7BB1">
              <w:rPr>
                <w:rFonts w:cstheme="minorHAnsi"/>
                <w:b/>
                <w:bCs/>
                <w:szCs w:val="22"/>
              </w:rPr>
              <w:t xml:space="preserve"> </w:t>
            </w:r>
            <w:r w:rsidRPr="00CB7BB1">
              <w:rPr>
                <w:rFonts w:cstheme="minorHAnsi"/>
                <w:szCs w:val="22"/>
                <w:vertAlign w:val="superscript"/>
              </w:rPr>
              <w:t>(A+B)</w:t>
            </w:r>
          </w:p>
        </w:tc>
        <w:sdt>
          <w:sdtPr>
            <w:rPr>
              <w:szCs w:val="22"/>
              <w:vertAlign w:val="superscript"/>
            </w:rPr>
            <w:id w:val="851377806"/>
            <w:placeholder>
              <w:docPart w:val="C4CF8561D748459AB72747A5B23B05A5"/>
            </w:placeholder>
            <w:text/>
          </w:sdtPr>
          <w:sdtContent>
            <w:tc>
              <w:tcPr>
                <w:tcW w:w="1094" w:type="pct"/>
                <w:gridSpan w:val="2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68F05520" w14:textId="77777777" w:rsidR="002A4206" w:rsidRPr="00CB7BB1" w:rsidRDefault="002A4206" w:rsidP="004921D1">
                <w:pPr>
                  <w:spacing w:before="60" w:after="60"/>
                  <w:ind w:right="57"/>
                  <w:jc w:val="center"/>
                  <w:rPr>
                    <w:b/>
                    <w:bCs/>
                    <w:szCs w:val="22"/>
                  </w:rPr>
                </w:pPr>
                <w:r w:rsidRPr="00CB7BB1">
                  <w:rPr>
                    <w:szCs w:val="22"/>
                    <w:vertAlign w:val="superscript"/>
                  </w:rPr>
                  <w:t>(D)</w:t>
                </w:r>
              </w:p>
            </w:tc>
          </w:sdtContent>
        </w:sdt>
      </w:tr>
      <w:tr w:rsidR="002A4206" w:rsidRPr="00CB7BB1" w14:paraId="08FED258" w14:textId="77777777" w:rsidTr="00CB7BB1">
        <w:trPr>
          <w:gridAfter w:val="1"/>
          <w:wAfter w:w="544" w:type="pct"/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F288181" w14:textId="77777777" w:rsidR="002A4206" w:rsidRPr="00CB7BB1" w:rsidRDefault="002A4206" w:rsidP="004921D1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b/>
                <w:bCs/>
                <w:szCs w:val="22"/>
              </w:rPr>
              <w:t>Pourcentage de réussite</w:t>
            </w:r>
            <w:r w:rsidRPr="00CB7BB1">
              <w:rPr>
                <w:rFonts w:cstheme="minorHAnsi"/>
                <w:b/>
                <w:bCs/>
                <w:szCs w:val="22"/>
              </w:rPr>
              <w:br/>
            </w:r>
            <w:r w:rsidRPr="00CB7BB1">
              <w:rPr>
                <w:rFonts w:cstheme="minorHAnsi"/>
                <w:i/>
                <w:iCs/>
                <w:szCs w:val="22"/>
              </w:rPr>
              <w:t xml:space="preserve">validées x 100 / applicable </w:t>
            </w:r>
            <w:r w:rsidRPr="00CB7BB1">
              <w:rPr>
                <w:rFonts w:cstheme="minorHAnsi"/>
                <w:i/>
                <w:iCs/>
                <w:szCs w:val="22"/>
                <w:vertAlign w:val="superscript"/>
              </w:rPr>
              <w:t>(B x 100 / D)</w:t>
            </w:r>
          </w:p>
        </w:tc>
        <w:tc>
          <w:tcPr>
            <w:tcW w:w="1094" w:type="pct"/>
            <w:gridSpan w:val="2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FD06E8" w14:textId="77777777" w:rsidR="002A4206" w:rsidRPr="00CB7BB1" w:rsidRDefault="004921D1" w:rsidP="004921D1">
            <w:pPr>
              <w:spacing w:before="60" w:after="60"/>
              <w:ind w:right="57"/>
              <w:jc w:val="center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223953881"/>
                <w:placeholder>
                  <w:docPart w:val="AC987D604895491DB8645123DE226AAE"/>
                </w:placeholder>
                <w:showingPlcHdr/>
                <w:text/>
              </w:sdtPr>
              <w:sdtContent>
                <w:r w:rsidR="002A4206" w:rsidRPr="00CB7BB1">
                  <w:rPr>
                    <w:rStyle w:val="PlaceholderText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b/>
                <w:bCs/>
                <w:szCs w:val="22"/>
              </w:rPr>
              <w:t xml:space="preserve"> %</w:t>
            </w:r>
          </w:p>
        </w:tc>
      </w:tr>
    </w:tbl>
    <w:p w14:paraId="32D82833" w14:textId="77777777" w:rsidR="002A4206" w:rsidRPr="00BE57E8" w:rsidRDefault="002A4206" w:rsidP="002A4206">
      <w:pPr>
        <w:rPr>
          <w:rFonts w:cstheme="minorHAnsi"/>
          <w:i/>
          <w:iCs/>
        </w:rPr>
      </w:pPr>
      <w:r w:rsidRPr="00BE57E8">
        <w:rPr>
          <w:rFonts w:cstheme="minorHAnsi"/>
          <w:i/>
          <w:iCs/>
        </w:rPr>
        <w:t>Note</w:t>
      </w:r>
      <w:proofErr w:type="gramStart"/>
      <w:r w:rsidRPr="00BE57E8">
        <w:rPr>
          <w:rFonts w:cstheme="minorHAnsi"/>
          <w:i/>
          <w:iCs/>
        </w:rPr>
        <w:t> :un</w:t>
      </w:r>
      <w:proofErr w:type="gramEnd"/>
      <w:r w:rsidRPr="00BE57E8">
        <w:rPr>
          <w:rFonts w:cstheme="minorHAnsi"/>
          <w:i/>
          <w:iCs/>
        </w:rPr>
        <w:t xml:space="preserve"> seuil de 75% de réussite a été fixé pour valider le stage</w:t>
      </w:r>
    </w:p>
    <w:p w14:paraId="298B0924" w14:textId="77777777" w:rsidR="002A4206" w:rsidRDefault="002A4206" w:rsidP="002A4206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613"/>
        <w:gridCol w:w="232"/>
        <w:gridCol w:w="4248"/>
      </w:tblGrid>
      <w:tr w:rsidR="002A4206" w:rsidRPr="00CB7BB1" w14:paraId="14698D92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55EA7109" w14:textId="77777777" w:rsidR="002A4206" w:rsidRPr="00CB7BB1" w:rsidRDefault="002A4206" w:rsidP="004921D1">
            <w:pPr>
              <w:rPr>
                <w:rFonts w:cs="Arial"/>
                <w:szCs w:val="22"/>
              </w:rPr>
            </w:pPr>
            <w:proofErr w:type="spellStart"/>
            <w:r w:rsidRPr="00CB7BB1">
              <w:rPr>
                <w:rFonts w:cs="Arial"/>
                <w:b/>
                <w:bCs/>
                <w:szCs w:val="22"/>
              </w:rPr>
              <w:t>Étudiant·e</w:t>
            </w:r>
            <w:proofErr w:type="spellEnd"/>
            <w:r w:rsidRPr="00CB7BB1">
              <w:rPr>
                <w:rFonts w:cs="Arial"/>
                <w:b/>
                <w:bCs/>
                <w:szCs w:val="22"/>
              </w:rPr>
              <w:t>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26195475"/>
            <w:placeholder>
              <w:docPart w:val="89F7E27F78E04146BEAD4AF79070EA8C"/>
            </w:placeholder>
            <w:showingPlcHdr/>
            <w:text/>
          </w:sdtPr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1DFF40A3" w14:textId="77777777" w:rsidR="002A4206" w:rsidRPr="00CB7BB1" w:rsidRDefault="002A4206" w:rsidP="004921D1">
                <w:pPr>
                  <w:pStyle w:val="NoSpacing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645F62F0" w14:textId="77777777" w:rsidR="002A4206" w:rsidRPr="00CB7BB1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3A637418" w14:textId="77777777" w:rsidR="002A4206" w:rsidRPr="00CB7BB1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B7BB1" w14:paraId="01EFFEB3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3068CD24" w14:textId="77777777" w:rsidR="002A4206" w:rsidRPr="00CB7BB1" w:rsidRDefault="002A4206" w:rsidP="004921D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3F92B346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79F44C0F" w14:textId="77777777" w:rsidR="002A4206" w:rsidRPr="00CB7BB1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2C16CE2A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2A4206" w:rsidRPr="00CB7BB1" w14:paraId="3A894F18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6F0AB98B" w14:textId="77777777" w:rsidR="002A4206" w:rsidRPr="00CB7BB1" w:rsidRDefault="002A4206" w:rsidP="004921D1">
            <w:pPr>
              <w:rPr>
                <w:rFonts w:cs="Arial"/>
                <w:szCs w:val="22"/>
              </w:rPr>
            </w:pPr>
            <w:proofErr w:type="spellStart"/>
            <w:r w:rsidRPr="00CB7BB1">
              <w:rPr>
                <w:rFonts w:cs="Arial"/>
                <w:b/>
                <w:bCs/>
                <w:szCs w:val="22"/>
              </w:rPr>
              <w:t>Praticien·ne</w:t>
            </w:r>
            <w:proofErr w:type="spellEnd"/>
            <w:r w:rsidRPr="00CB7BB1">
              <w:rPr>
                <w:rFonts w:cs="Arial"/>
                <w:b/>
                <w:bCs/>
                <w:szCs w:val="22"/>
              </w:rPr>
              <w:t xml:space="preserve"> </w:t>
            </w:r>
            <w:proofErr w:type="spellStart"/>
            <w:r w:rsidRPr="00CB7BB1">
              <w:rPr>
                <w:rFonts w:cs="Arial"/>
                <w:b/>
                <w:bCs/>
                <w:szCs w:val="22"/>
              </w:rPr>
              <w:t>formateur·rice</w:t>
            </w:r>
            <w:proofErr w:type="spellEnd"/>
          </w:p>
        </w:tc>
        <w:sdt>
          <w:sdtPr>
            <w:rPr>
              <w:rFonts w:ascii="Arial" w:hAnsi="Arial" w:cs="Arial"/>
              <w:sz w:val="22"/>
              <w:szCs w:val="22"/>
            </w:rPr>
            <w:id w:val="-419721484"/>
            <w:placeholder>
              <w:docPart w:val="05655BFAADF24B39A33D7088DA73A6E5"/>
            </w:placeholder>
            <w:showingPlcHdr/>
            <w:text/>
          </w:sdtPr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097D0343" w14:textId="77777777" w:rsidR="002A4206" w:rsidRPr="00CB7BB1" w:rsidRDefault="002A4206" w:rsidP="004921D1">
                <w:pPr>
                  <w:pStyle w:val="NoSpacing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1BF2CBD4" w14:textId="77777777" w:rsidR="002A4206" w:rsidRPr="00CB7BB1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4C82371E" w14:textId="77777777" w:rsidR="002A4206" w:rsidRPr="00CB7BB1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B7BB1" w14:paraId="46AF12C7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40AC135A" w14:textId="77777777" w:rsidR="002A4206" w:rsidRPr="00CB7BB1" w:rsidRDefault="002A4206" w:rsidP="004921D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246F300D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589319B8" w14:textId="77777777" w:rsidR="002A4206" w:rsidRPr="00CB7BB1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1E4E8E20" w14:textId="77777777" w:rsidR="002A4206" w:rsidRPr="00CB7BB1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45703C20" w14:textId="77777777" w:rsidR="002A4206" w:rsidRPr="00CB7BB1" w:rsidRDefault="002A4206" w:rsidP="002A4206">
      <w:pPr>
        <w:rPr>
          <w:rFonts w:cs="Arial"/>
          <w:szCs w:val="22"/>
        </w:rPr>
      </w:pPr>
      <w:r w:rsidRPr="00CB7BB1">
        <w:rPr>
          <w:rFonts w:cs="Arial"/>
          <w:szCs w:val="22"/>
        </w:rPr>
        <w:br w:type="page"/>
      </w:r>
    </w:p>
    <w:p w14:paraId="7DBF7DAD" w14:textId="77777777" w:rsidR="002A4206" w:rsidRPr="00BE57E8" w:rsidRDefault="002A4206" w:rsidP="00CB7BB1">
      <w:pPr>
        <w:ind w:left="8496" w:hanging="8496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Pr="00BE57E8">
        <w:rPr>
          <w:rFonts w:cstheme="minorHAnsi"/>
          <w:b/>
          <w:bCs/>
        </w:rPr>
        <w:t>. Calcul de la note</w:t>
      </w:r>
    </w:p>
    <w:p w14:paraId="36453ED3" w14:textId="77777777" w:rsidR="002A4206" w:rsidRDefault="002A4206" w:rsidP="002A4206">
      <w:pPr>
        <w:rPr>
          <w:rFonts w:cstheme="minorHAnsi"/>
        </w:rPr>
      </w:pPr>
      <w:r w:rsidRPr="00BE57E8">
        <w:rPr>
          <w:rFonts w:cstheme="minorHAnsi"/>
        </w:rPr>
        <w:t>A titre indicatif uniquement, partie réservée à usage de l’école</w:t>
      </w:r>
    </w:p>
    <w:p w14:paraId="1987EA90" w14:textId="77777777" w:rsidR="002A4206" w:rsidRPr="00BE57E8" w:rsidRDefault="002A4206" w:rsidP="002A4206">
      <w:pPr>
        <w:rPr>
          <w:rFonts w:cstheme="minorHAnsi"/>
        </w:rPr>
      </w:pPr>
    </w:p>
    <w:tbl>
      <w:tblPr>
        <w:tblStyle w:val="GridTable4-Accent1"/>
        <w:tblW w:w="0" w:type="auto"/>
        <w:tblBorders>
          <w:top w:val="single" w:sz="4" w:space="0" w:color="FF6F6C"/>
          <w:left w:val="single" w:sz="4" w:space="0" w:color="FF6F6C"/>
          <w:bottom w:val="single" w:sz="4" w:space="0" w:color="FF6F6C"/>
          <w:right w:val="single" w:sz="4" w:space="0" w:color="FF6F6C"/>
          <w:insideH w:val="single" w:sz="4" w:space="0" w:color="FF6F6C"/>
          <w:insideV w:val="single" w:sz="4" w:space="0" w:color="FF6F6C"/>
        </w:tblBorders>
        <w:tblLook w:val="0620" w:firstRow="1" w:lastRow="0" w:firstColumn="0" w:lastColumn="0" w:noHBand="1" w:noVBand="1"/>
      </w:tblPr>
      <w:tblGrid>
        <w:gridCol w:w="2376"/>
        <w:gridCol w:w="1276"/>
        <w:gridCol w:w="1203"/>
      </w:tblGrid>
      <w:tr w:rsidR="002A4206" w:rsidRPr="00BE57E8" w14:paraId="2B5FFD6A" w14:textId="77777777" w:rsidTr="006A7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0E3E5BD9" w14:textId="77777777" w:rsidR="002A4206" w:rsidRPr="00BE57E8" w:rsidRDefault="002A4206" w:rsidP="004921D1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Résultat % entre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09565CE4" w14:textId="77777777" w:rsidR="002A4206" w:rsidRPr="00BE57E8" w:rsidRDefault="002A4206" w:rsidP="004921D1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NOTE</w:t>
            </w:r>
          </w:p>
        </w:tc>
        <w:tc>
          <w:tcPr>
            <w:tcW w:w="12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51364E20" w14:textId="77777777" w:rsidR="002A4206" w:rsidRPr="00BE57E8" w:rsidRDefault="002A4206" w:rsidP="004921D1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VALEUR</w:t>
            </w:r>
          </w:p>
        </w:tc>
      </w:tr>
      <w:tr w:rsidR="002A4206" w:rsidRPr="00BE57E8" w14:paraId="26935B72" w14:textId="77777777" w:rsidTr="006A7044">
        <w:tc>
          <w:tcPr>
            <w:tcW w:w="2376" w:type="dxa"/>
          </w:tcPr>
          <w:p w14:paraId="1C89928B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100% et 95%</w:t>
            </w:r>
          </w:p>
        </w:tc>
        <w:tc>
          <w:tcPr>
            <w:tcW w:w="1276" w:type="dxa"/>
          </w:tcPr>
          <w:p w14:paraId="64C79976" w14:textId="77777777" w:rsidR="002A4206" w:rsidRPr="00BE57E8" w:rsidRDefault="002A4206" w:rsidP="004921D1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6</w:t>
            </w:r>
          </w:p>
        </w:tc>
        <w:tc>
          <w:tcPr>
            <w:tcW w:w="1203" w:type="dxa"/>
          </w:tcPr>
          <w:p w14:paraId="58574232" w14:textId="77777777" w:rsidR="002A4206" w:rsidRPr="00BE57E8" w:rsidRDefault="002A4206" w:rsidP="004921D1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A</w:t>
            </w:r>
          </w:p>
        </w:tc>
      </w:tr>
      <w:tr w:rsidR="002A4206" w:rsidRPr="00BE57E8" w14:paraId="006588E2" w14:textId="77777777" w:rsidTr="006A7044">
        <w:tc>
          <w:tcPr>
            <w:tcW w:w="2376" w:type="dxa"/>
          </w:tcPr>
          <w:p w14:paraId="7E27F1BD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94% et 90%</w:t>
            </w:r>
          </w:p>
        </w:tc>
        <w:tc>
          <w:tcPr>
            <w:tcW w:w="1276" w:type="dxa"/>
          </w:tcPr>
          <w:p w14:paraId="5D71CAE2" w14:textId="77777777" w:rsidR="002A4206" w:rsidRPr="00BE57E8" w:rsidRDefault="002A4206" w:rsidP="004921D1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5.5</w:t>
            </w:r>
          </w:p>
        </w:tc>
        <w:tc>
          <w:tcPr>
            <w:tcW w:w="1203" w:type="dxa"/>
          </w:tcPr>
          <w:p w14:paraId="7181173E" w14:textId="77777777" w:rsidR="002A4206" w:rsidRPr="00BE57E8" w:rsidRDefault="002A4206" w:rsidP="004921D1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B</w:t>
            </w:r>
          </w:p>
        </w:tc>
      </w:tr>
      <w:tr w:rsidR="002A4206" w:rsidRPr="00BE57E8" w14:paraId="6E1B140F" w14:textId="77777777" w:rsidTr="006A7044">
        <w:tc>
          <w:tcPr>
            <w:tcW w:w="2376" w:type="dxa"/>
          </w:tcPr>
          <w:p w14:paraId="5240F42F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89% et 85%</w:t>
            </w:r>
          </w:p>
        </w:tc>
        <w:tc>
          <w:tcPr>
            <w:tcW w:w="1276" w:type="dxa"/>
          </w:tcPr>
          <w:p w14:paraId="20E47DC1" w14:textId="77777777" w:rsidR="002A4206" w:rsidRPr="00BE57E8" w:rsidRDefault="002A4206" w:rsidP="004921D1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5</w:t>
            </w:r>
          </w:p>
        </w:tc>
        <w:tc>
          <w:tcPr>
            <w:tcW w:w="1203" w:type="dxa"/>
          </w:tcPr>
          <w:p w14:paraId="78B90C55" w14:textId="77777777" w:rsidR="002A4206" w:rsidRPr="00BE57E8" w:rsidRDefault="002A4206" w:rsidP="004921D1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C</w:t>
            </w:r>
          </w:p>
        </w:tc>
      </w:tr>
      <w:tr w:rsidR="002A4206" w:rsidRPr="00BE57E8" w14:paraId="42D94803" w14:textId="77777777" w:rsidTr="006A7044">
        <w:tc>
          <w:tcPr>
            <w:tcW w:w="2376" w:type="dxa"/>
          </w:tcPr>
          <w:p w14:paraId="1FDD74F8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84% et 80%</w:t>
            </w:r>
          </w:p>
        </w:tc>
        <w:tc>
          <w:tcPr>
            <w:tcW w:w="1276" w:type="dxa"/>
          </w:tcPr>
          <w:p w14:paraId="0DDD08C4" w14:textId="77777777" w:rsidR="002A4206" w:rsidRPr="00BE57E8" w:rsidRDefault="002A4206" w:rsidP="004921D1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4.5</w:t>
            </w:r>
          </w:p>
        </w:tc>
        <w:tc>
          <w:tcPr>
            <w:tcW w:w="1203" w:type="dxa"/>
          </w:tcPr>
          <w:p w14:paraId="73A6034B" w14:textId="77777777" w:rsidR="002A4206" w:rsidRPr="00BE57E8" w:rsidRDefault="002A4206" w:rsidP="004921D1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D</w:t>
            </w:r>
          </w:p>
        </w:tc>
      </w:tr>
      <w:tr w:rsidR="002A4206" w:rsidRPr="00BE57E8" w14:paraId="6B9D2E88" w14:textId="77777777" w:rsidTr="006A7044">
        <w:tc>
          <w:tcPr>
            <w:tcW w:w="2376" w:type="dxa"/>
          </w:tcPr>
          <w:p w14:paraId="24AC66FF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79% et 75%</w:t>
            </w:r>
          </w:p>
        </w:tc>
        <w:tc>
          <w:tcPr>
            <w:tcW w:w="1276" w:type="dxa"/>
          </w:tcPr>
          <w:p w14:paraId="04F7F831" w14:textId="77777777" w:rsidR="002A4206" w:rsidRPr="00BE57E8" w:rsidRDefault="002A4206" w:rsidP="004921D1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4</w:t>
            </w:r>
          </w:p>
        </w:tc>
        <w:tc>
          <w:tcPr>
            <w:tcW w:w="1203" w:type="dxa"/>
          </w:tcPr>
          <w:p w14:paraId="37F92214" w14:textId="77777777" w:rsidR="002A4206" w:rsidRPr="00BE57E8" w:rsidRDefault="002A4206" w:rsidP="004921D1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E</w:t>
            </w:r>
          </w:p>
        </w:tc>
      </w:tr>
      <w:tr w:rsidR="002A4206" w:rsidRPr="00BE57E8" w14:paraId="0E0DFD20" w14:textId="77777777" w:rsidTr="006A7044">
        <w:tc>
          <w:tcPr>
            <w:tcW w:w="2376" w:type="dxa"/>
          </w:tcPr>
          <w:p w14:paraId="080F0C60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74% et 70%</w:t>
            </w:r>
          </w:p>
        </w:tc>
        <w:tc>
          <w:tcPr>
            <w:tcW w:w="1276" w:type="dxa"/>
          </w:tcPr>
          <w:p w14:paraId="445A60D1" w14:textId="77777777" w:rsidR="002A4206" w:rsidRPr="00BE57E8" w:rsidRDefault="002A4206" w:rsidP="004921D1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3.5</w:t>
            </w:r>
          </w:p>
        </w:tc>
        <w:tc>
          <w:tcPr>
            <w:tcW w:w="1203" w:type="dxa"/>
          </w:tcPr>
          <w:p w14:paraId="5A4116A1" w14:textId="77777777" w:rsidR="002A4206" w:rsidRPr="00BE57E8" w:rsidRDefault="002A4206" w:rsidP="004921D1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755BAEE4" w14:textId="77777777" w:rsidTr="006A7044">
        <w:tc>
          <w:tcPr>
            <w:tcW w:w="2376" w:type="dxa"/>
          </w:tcPr>
          <w:p w14:paraId="49B477E9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69% et 65%</w:t>
            </w:r>
          </w:p>
        </w:tc>
        <w:tc>
          <w:tcPr>
            <w:tcW w:w="1276" w:type="dxa"/>
          </w:tcPr>
          <w:p w14:paraId="2B6903D5" w14:textId="77777777" w:rsidR="002A4206" w:rsidRPr="00BE57E8" w:rsidRDefault="002A4206" w:rsidP="004921D1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3</w:t>
            </w:r>
          </w:p>
        </w:tc>
        <w:tc>
          <w:tcPr>
            <w:tcW w:w="1203" w:type="dxa"/>
          </w:tcPr>
          <w:p w14:paraId="76C4C237" w14:textId="77777777" w:rsidR="002A4206" w:rsidRPr="00BE57E8" w:rsidRDefault="002A4206" w:rsidP="004921D1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185AFE69" w14:textId="77777777" w:rsidTr="006A7044">
        <w:tc>
          <w:tcPr>
            <w:tcW w:w="2376" w:type="dxa"/>
          </w:tcPr>
          <w:p w14:paraId="595144DB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64% et 60%</w:t>
            </w:r>
          </w:p>
        </w:tc>
        <w:tc>
          <w:tcPr>
            <w:tcW w:w="1276" w:type="dxa"/>
          </w:tcPr>
          <w:p w14:paraId="1DCB7248" w14:textId="77777777" w:rsidR="002A4206" w:rsidRPr="00BE57E8" w:rsidRDefault="002A4206" w:rsidP="004921D1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2.5</w:t>
            </w:r>
          </w:p>
        </w:tc>
        <w:tc>
          <w:tcPr>
            <w:tcW w:w="1203" w:type="dxa"/>
          </w:tcPr>
          <w:p w14:paraId="20EBFD23" w14:textId="77777777" w:rsidR="002A4206" w:rsidRPr="00BE57E8" w:rsidRDefault="002A4206" w:rsidP="004921D1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52A04013" w14:textId="77777777" w:rsidTr="006A7044">
        <w:tc>
          <w:tcPr>
            <w:tcW w:w="2376" w:type="dxa"/>
          </w:tcPr>
          <w:p w14:paraId="75DEBBB0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59% et 55%</w:t>
            </w:r>
          </w:p>
        </w:tc>
        <w:tc>
          <w:tcPr>
            <w:tcW w:w="1276" w:type="dxa"/>
          </w:tcPr>
          <w:p w14:paraId="7CD33BF4" w14:textId="77777777" w:rsidR="002A4206" w:rsidRPr="00BE57E8" w:rsidRDefault="002A4206" w:rsidP="004921D1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2</w:t>
            </w:r>
          </w:p>
        </w:tc>
        <w:tc>
          <w:tcPr>
            <w:tcW w:w="1203" w:type="dxa"/>
          </w:tcPr>
          <w:p w14:paraId="4EB00AEF" w14:textId="77777777" w:rsidR="002A4206" w:rsidRPr="00BE57E8" w:rsidRDefault="002A4206" w:rsidP="004921D1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14BDF580" w14:textId="77777777" w:rsidTr="006A7044">
        <w:tc>
          <w:tcPr>
            <w:tcW w:w="2376" w:type="dxa"/>
          </w:tcPr>
          <w:p w14:paraId="68C6FD27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54% et 50%</w:t>
            </w:r>
          </w:p>
        </w:tc>
        <w:tc>
          <w:tcPr>
            <w:tcW w:w="1276" w:type="dxa"/>
          </w:tcPr>
          <w:p w14:paraId="34EAC2B8" w14:textId="77777777" w:rsidR="002A4206" w:rsidRPr="00BE57E8" w:rsidRDefault="002A4206" w:rsidP="004921D1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1.5</w:t>
            </w:r>
          </w:p>
        </w:tc>
        <w:tc>
          <w:tcPr>
            <w:tcW w:w="1203" w:type="dxa"/>
          </w:tcPr>
          <w:p w14:paraId="2D3CE8DB" w14:textId="77777777" w:rsidR="002A4206" w:rsidRPr="00BE57E8" w:rsidRDefault="002A4206" w:rsidP="004921D1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65AD9D4E" w14:textId="77777777" w:rsidTr="006A7044">
        <w:tc>
          <w:tcPr>
            <w:tcW w:w="2376" w:type="dxa"/>
          </w:tcPr>
          <w:p w14:paraId="567FDE1B" w14:textId="77777777" w:rsidR="002A4206" w:rsidRPr="00BE57E8" w:rsidRDefault="002A4206" w:rsidP="004921D1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49% et moins</w:t>
            </w:r>
          </w:p>
        </w:tc>
        <w:tc>
          <w:tcPr>
            <w:tcW w:w="1276" w:type="dxa"/>
          </w:tcPr>
          <w:p w14:paraId="02788AE7" w14:textId="77777777" w:rsidR="002A4206" w:rsidRPr="00BE57E8" w:rsidRDefault="002A4206" w:rsidP="004921D1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1</w:t>
            </w:r>
          </w:p>
        </w:tc>
        <w:tc>
          <w:tcPr>
            <w:tcW w:w="1203" w:type="dxa"/>
          </w:tcPr>
          <w:p w14:paraId="65757245" w14:textId="77777777" w:rsidR="002A4206" w:rsidRPr="00BE57E8" w:rsidRDefault="002A4206" w:rsidP="004921D1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</w:tbl>
    <w:p w14:paraId="50789AD1" w14:textId="77777777" w:rsidR="002A4206" w:rsidRPr="00BE57E8" w:rsidRDefault="002A4206" w:rsidP="002A4206">
      <w:pPr>
        <w:rPr>
          <w:rFonts w:cstheme="minorHAnsi"/>
        </w:rPr>
      </w:pPr>
    </w:p>
    <w:p w14:paraId="3DD829D4" w14:textId="77777777" w:rsidR="002A4206" w:rsidRDefault="002A4206" w:rsidP="002A4206">
      <w:pPr>
        <w:rPr>
          <w:rFonts w:cstheme="min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613"/>
        <w:gridCol w:w="232"/>
        <w:gridCol w:w="4248"/>
      </w:tblGrid>
      <w:tr w:rsidR="002A4206" w:rsidRPr="006A7044" w14:paraId="5BD38765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28C9850E" w14:textId="77777777" w:rsidR="002A4206" w:rsidRPr="006A7044" w:rsidRDefault="002A4206" w:rsidP="004921D1">
            <w:pPr>
              <w:rPr>
                <w:rFonts w:cs="Arial"/>
                <w:szCs w:val="22"/>
              </w:rPr>
            </w:pPr>
            <w:r w:rsidRPr="006A7044">
              <w:rPr>
                <w:rFonts w:cs="Arial"/>
                <w:b/>
                <w:bCs/>
                <w:szCs w:val="22"/>
              </w:rPr>
              <w:t>Responsable du module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38512645"/>
            <w:placeholder>
              <w:docPart w:val="85136CEB716F4C55887B87C015C0249B"/>
            </w:placeholder>
            <w:showingPlcHdr/>
            <w:text/>
          </w:sdtPr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56023829" w14:textId="77777777" w:rsidR="002A4206" w:rsidRPr="006A7044" w:rsidRDefault="002A4206" w:rsidP="004921D1">
                <w:pPr>
                  <w:pStyle w:val="NoSpacing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A7044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2E316113" w14:textId="77777777" w:rsidR="002A4206" w:rsidRPr="006A7044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3765EA1F" w14:textId="77777777" w:rsidR="002A4206" w:rsidRPr="006A7044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6A7044" w14:paraId="4E338637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5CFE0941" w14:textId="77777777" w:rsidR="002A4206" w:rsidRPr="006A7044" w:rsidRDefault="002A4206" w:rsidP="004921D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18B5DB1B" w14:textId="77777777" w:rsidR="002A4206" w:rsidRPr="006A7044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7044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13A36225" w14:textId="77777777" w:rsidR="002A4206" w:rsidRPr="006A7044" w:rsidRDefault="002A4206" w:rsidP="004921D1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7DF8D5EB" w14:textId="77777777" w:rsidR="002A4206" w:rsidRPr="006A7044" w:rsidRDefault="002A4206" w:rsidP="004921D1">
            <w:pPr>
              <w:pStyle w:val="NoSpacing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7044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29B0D0E9" w14:textId="77777777" w:rsidR="002A4206" w:rsidRPr="006A7044" w:rsidRDefault="002A4206" w:rsidP="002A4206">
      <w:pPr>
        <w:rPr>
          <w:rFonts w:cs="Arial"/>
          <w:b/>
          <w:bCs/>
          <w:szCs w:val="22"/>
        </w:rPr>
      </w:pPr>
    </w:p>
    <w:p w14:paraId="7D702778" w14:textId="77777777" w:rsidR="002A4206" w:rsidRPr="006A7044" w:rsidRDefault="002A4206" w:rsidP="00713CC8">
      <w:pPr>
        <w:pStyle w:val="ItaliqueHESAV"/>
        <w:rPr>
          <w:i w:val="0"/>
          <w:iCs w:val="0"/>
        </w:rPr>
      </w:pPr>
    </w:p>
    <w:p w14:paraId="73096086" w14:textId="77777777" w:rsidR="002A4206" w:rsidRDefault="002A4206" w:rsidP="00713CC8">
      <w:pPr>
        <w:pStyle w:val="ItaliqueHESAV"/>
      </w:pPr>
    </w:p>
    <w:p w14:paraId="35F0019F" w14:textId="580B60F7" w:rsidR="00761909" w:rsidRPr="00205BEB" w:rsidRDefault="00761909" w:rsidP="00292E79">
      <w:pPr>
        <w:pStyle w:val="LgendeHESAV"/>
      </w:pPr>
    </w:p>
    <w:sectPr w:rsidR="00761909" w:rsidRPr="00205BEB" w:rsidSect="005C6CF7">
      <w:headerReference w:type="default" r:id="rId11"/>
      <w:footerReference w:type="default" r:id="rId12"/>
      <w:type w:val="continuous"/>
      <w:pgSz w:w="11907" w:h="16840" w:code="9"/>
      <w:pgMar w:top="720" w:right="851" w:bottom="737" w:left="851" w:header="624" w:footer="3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1E48" w14:textId="77777777" w:rsidR="00055C0B" w:rsidRDefault="00055C0B">
      <w:r>
        <w:separator/>
      </w:r>
    </w:p>
  </w:endnote>
  <w:endnote w:type="continuationSeparator" w:id="0">
    <w:p w14:paraId="1FF2FE1B" w14:textId="77777777" w:rsidR="00055C0B" w:rsidRDefault="0005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117A" w14:textId="1FF0F30F" w:rsidR="00527FAF" w:rsidRDefault="00527FAF" w:rsidP="000B6E63">
    <w:pPr>
      <w:pStyle w:val="Footer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</w:p>
  <w:p w14:paraId="3AD80960" w14:textId="77777777" w:rsidR="00FC0FCF" w:rsidRDefault="00292E79" w:rsidP="000B6E63">
    <w:pPr>
      <w:pStyle w:val="Footer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41644A3B" wp14:editId="31BFC54B">
              <wp:simplePos x="0" y="0"/>
              <wp:positionH relativeFrom="margin">
                <wp:posOffset>5850890</wp:posOffset>
              </wp:positionH>
              <wp:positionV relativeFrom="paragraph">
                <wp:posOffset>81576</wp:posOffset>
              </wp:positionV>
              <wp:extent cx="624840" cy="139404"/>
              <wp:effectExtent l="0" t="0" r="3810" b="0"/>
              <wp:wrapNone/>
              <wp:docPr id="128562799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4840" cy="139404"/>
                        <a:chOff x="0" y="0"/>
                        <a:chExt cx="910590" cy="203200"/>
                      </a:xfrm>
                    </wpg:grpSpPr>
                    <pic:pic xmlns:pic="http://schemas.openxmlformats.org/drawingml/2006/picture">
                      <pic:nvPicPr>
                        <pic:cNvPr id="2009744601" name="Image 20097446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24627" y="48498"/>
                          <a:ext cx="112674" cy="1534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60851274" name="Image 126085127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410" y="48491"/>
                          <a:ext cx="147922" cy="1531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76349228" name="Graphic 4"/>
                      <wps:cNvSpPr/>
                      <wps:spPr>
                        <a:xfrm>
                          <a:off x="554970" y="107618"/>
                          <a:ext cx="3619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36195">
                              <a:moveTo>
                                <a:pt x="27609" y="0"/>
                              </a:moveTo>
                              <a:lnTo>
                                <a:pt x="7962" y="0"/>
                              </a:lnTo>
                              <a:lnTo>
                                <a:pt x="0" y="7975"/>
                              </a:lnTo>
                              <a:lnTo>
                                <a:pt x="0" y="27609"/>
                              </a:lnTo>
                              <a:lnTo>
                                <a:pt x="7962" y="35585"/>
                              </a:lnTo>
                              <a:lnTo>
                                <a:pt x="27609" y="35585"/>
                              </a:lnTo>
                              <a:lnTo>
                                <a:pt x="35572" y="27609"/>
                              </a:lnTo>
                              <a:lnTo>
                                <a:pt x="35572" y="17792"/>
                              </a:lnTo>
                              <a:lnTo>
                                <a:pt x="35572" y="7975"/>
                              </a:lnTo>
                              <a:lnTo>
                                <a:pt x="27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921917" name="Image 1709219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94" cy="2004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7532634" name="Image 180753263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4514" y="47016"/>
                          <a:ext cx="147637" cy="1559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5500024" name="Image 199550002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96219" y="47017"/>
                          <a:ext cx="123723" cy="1559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 w14:anchorId="3B60D265">
            <v:group id="Group 1" style="position:absolute;margin-left:460.7pt;margin-top:6.4pt;width:49.2pt;height:11pt;z-index:251661312;mso-wrap-distance-left:0;mso-wrap-distance-right:0;mso-position-horizontal-relative:margin;mso-width-relative:margin;mso-height-relative:margin" coordsize="9105,2032" o:spid="_x0000_s1026" w14:anchorId="52077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2009744601" style="position:absolute;left:6246;top:484;width:1127;height:15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">
                <v:imagedata o:title="" r:id="rId7"/>
              </v:shape>
              <v:shape id="Image 1260851274" style="position:absolute;left:7624;top:484;width:1479;height:153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">
                <v:imagedata o:title="" r:id="rId8"/>
              </v:shape>
              <v:shape id="Graphic 4" style="position:absolute;left:5549;top:1076;width:362;height:362;visibility:visible;mso-wrap-style:square;v-text-anchor:top" coordsize="36195,36195" o:spid="_x0000_s1029" fillcolor="black" stroked="f" path="m27609,l7962,,,7975,,27609r7962,7976l27609,35585r7963,-7976l35572,17792r,-9817l276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">
                <v:path arrowok="t"/>
              </v:shape>
              <v:shape id="Image 170921917" style="position:absolute;width:1837;height:2004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">
                <v:imagedata o:title="" r:id="rId9"/>
              </v:shape>
              <v:shape id="Image 1807532634" style="position:absolute;left:2145;top:470;width:1476;height:1559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">
                <v:imagedata o:title="" r:id="rId10"/>
              </v:shape>
              <v:shape id="Image 1995500024" style="position:absolute;left:3962;top:470;width:1237;height:155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">
                <v:imagedata o:title="" r:id="rId11"/>
              </v:shape>
              <w10:wrap anchorx="margin"/>
            </v:group>
          </w:pict>
        </mc:Fallback>
      </mc:AlternateContent>
    </w:r>
  </w:p>
  <w:p w14:paraId="68268F58" w14:textId="6D3C3C09" w:rsidR="00CE6433" w:rsidRPr="00292E79" w:rsidRDefault="00CE6433" w:rsidP="000B6E63">
    <w:pPr>
      <w:pStyle w:val="Footer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 w:rsidRPr="00292E79">
      <w:rPr>
        <w:sz w:val="16"/>
      </w:rPr>
      <w:t xml:space="preserve">Page </w:t>
    </w:r>
    <w:r w:rsidR="0027725D" w:rsidRPr="00292E79">
      <w:rPr>
        <w:sz w:val="16"/>
      </w:rPr>
      <w:fldChar w:fldCharType="begin"/>
    </w:r>
    <w:r w:rsidRPr="00292E79">
      <w:rPr>
        <w:sz w:val="16"/>
      </w:rPr>
      <w:instrText xml:space="preserve"> PAGE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3</w:t>
    </w:r>
    <w:r w:rsidR="0027725D" w:rsidRPr="00292E79">
      <w:rPr>
        <w:sz w:val="16"/>
      </w:rPr>
      <w:fldChar w:fldCharType="end"/>
    </w:r>
    <w:r w:rsidRPr="00292E79">
      <w:rPr>
        <w:sz w:val="16"/>
      </w:rPr>
      <w:t xml:space="preserve"> sur </w:t>
    </w:r>
    <w:r w:rsidR="0027725D" w:rsidRPr="00292E79">
      <w:rPr>
        <w:sz w:val="16"/>
      </w:rPr>
      <w:fldChar w:fldCharType="begin"/>
    </w:r>
    <w:r w:rsidRPr="00292E79">
      <w:rPr>
        <w:sz w:val="16"/>
      </w:rPr>
      <w:instrText xml:space="preserve"> NUMPAGES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4</w:t>
    </w:r>
    <w:r w:rsidR="0027725D" w:rsidRPr="00292E7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70BC" w14:textId="77777777" w:rsidR="00055C0B" w:rsidRDefault="00055C0B">
      <w:r>
        <w:separator/>
      </w:r>
    </w:p>
  </w:footnote>
  <w:footnote w:type="continuationSeparator" w:id="0">
    <w:p w14:paraId="1D3BF253" w14:textId="77777777" w:rsidR="00055C0B" w:rsidRDefault="00055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6E29" w14:textId="1F282DA7" w:rsidR="00482229" w:rsidRDefault="00205BEB">
    <w:pPr>
      <w:pStyle w:val="Header"/>
      <w:rPr>
        <w:rFonts w:ascii="Arial Narrow" w:hAnsi="Arial Narrow"/>
        <w:b/>
        <w:noProof/>
        <w:sz w:val="32"/>
        <w:szCs w:val="32"/>
        <w:lang w:val="fr-CH" w:eastAsia="fr-CH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A98BE33" wp14:editId="6A4716F6">
          <wp:simplePos x="0" y="0"/>
          <wp:positionH relativeFrom="margin">
            <wp:posOffset>-196215</wp:posOffset>
          </wp:positionH>
          <wp:positionV relativeFrom="paragraph">
            <wp:posOffset>-80010</wp:posOffset>
          </wp:positionV>
          <wp:extent cx="1733550" cy="1174340"/>
          <wp:effectExtent l="0" t="0" r="0" b="0"/>
          <wp:wrapNone/>
          <wp:docPr id="1687797147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797147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17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F60418" w14:textId="78AF7195" w:rsidR="00205BEB" w:rsidRDefault="00205BEB">
    <w:pPr>
      <w:pStyle w:val="Header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57C8A640" w14:textId="0630F4B3" w:rsidR="00205BEB" w:rsidRDefault="00205BEB">
    <w:pPr>
      <w:pStyle w:val="Header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7540A142" w14:textId="77777777" w:rsidR="00205BEB" w:rsidRDefault="00205BEB">
    <w:pPr>
      <w:pStyle w:val="Header"/>
    </w:pPr>
  </w:p>
  <w:p w14:paraId="6AF7E665" w14:textId="77777777" w:rsidR="00527FAF" w:rsidRDefault="00527FAF">
    <w:pPr>
      <w:pStyle w:val="Header"/>
    </w:pPr>
  </w:p>
  <w:p w14:paraId="3BF39DCD" w14:textId="77777777" w:rsidR="00527FAF" w:rsidRDefault="00527F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395C"/>
    <w:multiLevelType w:val="hybridMultilevel"/>
    <w:tmpl w:val="CEBC9D06"/>
    <w:lvl w:ilvl="0" w:tplc="894ED518">
      <w:start w:val="1"/>
      <w:numFmt w:val="bullet"/>
      <w:pStyle w:val="ListeHESAV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01789"/>
    <w:multiLevelType w:val="multilevel"/>
    <w:tmpl w:val="4B60F5EE"/>
    <w:styleLink w:val="PucesHETSL2"/>
    <w:lvl w:ilvl="0">
      <w:start w:val="1"/>
      <w:numFmt w:val="bullet"/>
      <w:lvlText w:val="—"/>
      <w:lvlJc w:val="left"/>
      <w:pPr>
        <w:ind w:left="851" w:hanging="426"/>
      </w:pPr>
      <w:rPr>
        <w:rFonts w:asciiTheme="minorHAnsi" w:hAnsiTheme="minorHAnsi" w:hint="default"/>
        <w:color w:val="auto"/>
      </w:rPr>
    </w:lvl>
    <w:lvl w:ilvl="1">
      <w:start w:val="1"/>
      <w:numFmt w:val="bullet"/>
      <w:lvlText w:val="—"/>
      <w:lvlJc w:val="left"/>
      <w:pPr>
        <w:ind w:left="1276" w:hanging="426"/>
      </w:pPr>
      <w:rPr>
        <w:rFonts w:asciiTheme="minorHAnsi" w:hAnsiTheme="minorHAnsi" w:hint="default"/>
        <w:color w:val="auto"/>
      </w:rPr>
    </w:lvl>
    <w:lvl w:ilvl="2">
      <w:start w:val="1"/>
      <w:numFmt w:val="bullet"/>
      <w:lvlText w:val="—"/>
      <w:lvlJc w:val="left"/>
      <w:pPr>
        <w:ind w:left="1701" w:hanging="426"/>
      </w:pPr>
      <w:rPr>
        <w:rFonts w:asciiTheme="minorHAnsi" w:hAnsiTheme="minorHAnsi" w:hint="default"/>
        <w:color w:val="auto"/>
      </w:rPr>
    </w:lvl>
    <w:lvl w:ilvl="3">
      <w:start w:val="1"/>
      <w:numFmt w:val="bullet"/>
      <w:lvlText w:val="—"/>
      <w:lvlJc w:val="left"/>
      <w:pPr>
        <w:ind w:left="2126" w:hanging="426"/>
      </w:pPr>
      <w:rPr>
        <w:rFonts w:asciiTheme="minorHAnsi" w:hAnsiTheme="minorHAnsi" w:hint="default"/>
        <w:color w:val="auto"/>
      </w:rPr>
    </w:lvl>
    <w:lvl w:ilvl="4">
      <w:start w:val="1"/>
      <w:numFmt w:val="bullet"/>
      <w:lvlText w:val="—"/>
      <w:lvlJc w:val="left"/>
      <w:pPr>
        <w:ind w:left="2551" w:hanging="426"/>
      </w:pPr>
      <w:rPr>
        <w:rFonts w:asciiTheme="minorHAnsi" w:hAnsiTheme="minorHAnsi" w:hint="default"/>
        <w:color w:val="auto"/>
      </w:rPr>
    </w:lvl>
    <w:lvl w:ilvl="5">
      <w:start w:val="1"/>
      <w:numFmt w:val="bullet"/>
      <w:lvlText w:val="—"/>
      <w:lvlJc w:val="left"/>
      <w:pPr>
        <w:ind w:left="2976" w:hanging="426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—"/>
      <w:lvlJc w:val="left"/>
      <w:pPr>
        <w:ind w:left="3401" w:hanging="426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—"/>
      <w:lvlJc w:val="left"/>
      <w:pPr>
        <w:ind w:left="3826" w:hanging="426"/>
      </w:pPr>
      <w:rPr>
        <w:rFonts w:asciiTheme="minorHAnsi" w:hAnsiTheme="minorHAnsi" w:hint="default"/>
        <w:color w:val="auto"/>
      </w:rPr>
    </w:lvl>
    <w:lvl w:ilvl="8">
      <w:start w:val="1"/>
      <w:numFmt w:val="bullet"/>
      <w:lvlText w:val="—"/>
      <w:lvlJc w:val="left"/>
      <w:pPr>
        <w:ind w:left="4251" w:hanging="426"/>
      </w:pPr>
      <w:rPr>
        <w:rFonts w:asciiTheme="minorHAnsi" w:hAnsiTheme="minorHAnsi" w:hint="default"/>
        <w:color w:val="auto"/>
      </w:rPr>
    </w:lvl>
  </w:abstractNum>
  <w:abstractNum w:abstractNumId="2" w15:restartNumberingAfterBreak="0">
    <w:nsid w:val="30E90F84"/>
    <w:multiLevelType w:val="hybridMultilevel"/>
    <w:tmpl w:val="20FCB74A"/>
    <w:lvl w:ilvl="0" w:tplc="25D48888">
      <w:start w:val="1"/>
      <w:numFmt w:val="decimal"/>
      <w:pStyle w:val="ListeNumHESAV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405D65"/>
    <w:multiLevelType w:val="hybridMultilevel"/>
    <w:tmpl w:val="E4F04ACA"/>
    <w:lvl w:ilvl="0" w:tplc="B8483A8E">
      <w:start w:val="1"/>
      <w:numFmt w:val="decimal"/>
      <w:pStyle w:val="Activits"/>
      <w:suff w:val="space"/>
      <w:lvlText w:val="Activité %1. "/>
      <w:lvlJc w:val="left"/>
      <w:pPr>
        <w:ind w:left="0" w:firstLine="0"/>
      </w:pPr>
      <w:rPr>
        <w:rFonts w:hint="default"/>
        <w:b/>
        <w:bCs/>
        <w:lang w:val="fr-FR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070069">
    <w:abstractNumId w:val="0"/>
  </w:num>
  <w:num w:numId="2" w16cid:durableId="227152147">
    <w:abstractNumId w:val="2"/>
  </w:num>
  <w:num w:numId="3" w16cid:durableId="151915570">
    <w:abstractNumId w:val="1"/>
  </w:num>
  <w:num w:numId="4" w16cid:durableId="98246470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6F"/>
    <w:rsid w:val="00000691"/>
    <w:rsid w:val="000010B3"/>
    <w:rsid w:val="000042DB"/>
    <w:rsid w:val="00016536"/>
    <w:rsid w:val="00016605"/>
    <w:rsid w:val="00017841"/>
    <w:rsid w:val="000178C7"/>
    <w:rsid w:val="00024C4C"/>
    <w:rsid w:val="000342C7"/>
    <w:rsid w:val="00034C31"/>
    <w:rsid w:val="00036E36"/>
    <w:rsid w:val="00041EC2"/>
    <w:rsid w:val="000447E2"/>
    <w:rsid w:val="00045CD7"/>
    <w:rsid w:val="000471A3"/>
    <w:rsid w:val="00055C0B"/>
    <w:rsid w:val="000566DC"/>
    <w:rsid w:val="0005684F"/>
    <w:rsid w:val="0006192B"/>
    <w:rsid w:val="00065D0F"/>
    <w:rsid w:val="00066851"/>
    <w:rsid w:val="0006705A"/>
    <w:rsid w:val="00071F4F"/>
    <w:rsid w:val="000773C4"/>
    <w:rsid w:val="00081CFF"/>
    <w:rsid w:val="00081EDF"/>
    <w:rsid w:val="0008394B"/>
    <w:rsid w:val="0009663A"/>
    <w:rsid w:val="00097EF2"/>
    <w:rsid w:val="000A48C6"/>
    <w:rsid w:val="000A587B"/>
    <w:rsid w:val="000B2521"/>
    <w:rsid w:val="000B30B2"/>
    <w:rsid w:val="000B6E63"/>
    <w:rsid w:val="000C2284"/>
    <w:rsid w:val="000C47F7"/>
    <w:rsid w:val="000C48FC"/>
    <w:rsid w:val="000D04C2"/>
    <w:rsid w:val="000D4097"/>
    <w:rsid w:val="000D53DA"/>
    <w:rsid w:val="000E09FF"/>
    <w:rsid w:val="000E5D63"/>
    <w:rsid w:val="000E6574"/>
    <w:rsid w:val="000F1AA3"/>
    <w:rsid w:val="000F572E"/>
    <w:rsid w:val="001048DA"/>
    <w:rsid w:val="00106E8C"/>
    <w:rsid w:val="001070A1"/>
    <w:rsid w:val="001131A4"/>
    <w:rsid w:val="001164BC"/>
    <w:rsid w:val="00120546"/>
    <w:rsid w:val="0012054C"/>
    <w:rsid w:val="00127D07"/>
    <w:rsid w:val="00130CF1"/>
    <w:rsid w:val="00135C12"/>
    <w:rsid w:val="00140719"/>
    <w:rsid w:val="00140DD5"/>
    <w:rsid w:val="00141C8A"/>
    <w:rsid w:val="001425C4"/>
    <w:rsid w:val="001435F6"/>
    <w:rsid w:val="0014664B"/>
    <w:rsid w:val="0014791B"/>
    <w:rsid w:val="001516CC"/>
    <w:rsid w:val="00153533"/>
    <w:rsid w:val="00155CED"/>
    <w:rsid w:val="00156DFD"/>
    <w:rsid w:val="001576B1"/>
    <w:rsid w:val="0016185C"/>
    <w:rsid w:val="0018220F"/>
    <w:rsid w:val="0018309A"/>
    <w:rsid w:val="00184146"/>
    <w:rsid w:val="001867CE"/>
    <w:rsid w:val="001973C0"/>
    <w:rsid w:val="00197A00"/>
    <w:rsid w:val="001B70C1"/>
    <w:rsid w:val="001B7B03"/>
    <w:rsid w:val="001C4A2E"/>
    <w:rsid w:val="001C5BD0"/>
    <w:rsid w:val="001C62F7"/>
    <w:rsid w:val="001D3C4D"/>
    <w:rsid w:val="001D3E82"/>
    <w:rsid w:val="001E2449"/>
    <w:rsid w:val="001E7262"/>
    <w:rsid w:val="001F2563"/>
    <w:rsid w:val="001F514E"/>
    <w:rsid w:val="001F6C23"/>
    <w:rsid w:val="00200691"/>
    <w:rsid w:val="00201FBC"/>
    <w:rsid w:val="00205BEB"/>
    <w:rsid w:val="00205F9E"/>
    <w:rsid w:val="002126C2"/>
    <w:rsid w:val="0021453D"/>
    <w:rsid w:val="0021694A"/>
    <w:rsid w:val="00226FCA"/>
    <w:rsid w:val="00230CC4"/>
    <w:rsid w:val="0023291E"/>
    <w:rsid w:val="00232B3A"/>
    <w:rsid w:val="0023535D"/>
    <w:rsid w:val="00236BB5"/>
    <w:rsid w:val="00252806"/>
    <w:rsid w:val="00254654"/>
    <w:rsid w:val="00256C92"/>
    <w:rsid w:val="00257162"/>
    <w:rsid w:val="00257E4D"/>
    <w:rsid w:val="00263D43"/>
    <w:rsid w:val="00264ABC"/>
    <w:rsid w:val="00265765"/>
    <w:rsid w:val="00266B48"/>
    <w:rsid w:val="00272D3B"/>
    <w:rsid w:val="0027725D"/>
    <w:rsid w:val="00280154"/>
    <w:rsid w:val="00281C8E"/>
    <w:rsid w:val="002832E2"/>
    <w:rsid w:val="002839A2"/>
    <w:rsid w:val="00290FB2"/>
    <w:rsid w:val="00292D5A"/>
    <w:rsid w:val="00292E79"/>
    <w:rsid w:val="00295520"/>
    <w:rsid w:val="002A06B9"/>
    <w:rsid w:val="002A0B5E"/>
    <w:rsid w:val="002A3851"/>
    <w:rsid w:val="002A3B8F"/>
    <w:rsid w:val="002A4206"/>
    <w:rsid w:val="002A4B6D"/>
    <w:rsid w:val="002A59EE"/>
    <w:rsid w:val="002A7AD2"/>
    <w:rsid w:val="002B3245"/>
    <w:rsid w:val="002B353A"/>
    <w:rsid w:val="002B4677"/>
    <w:rsid w:val="002B734F"/>
    <w:rsid w:val="002C0E8E"/>
    <w:rsid w:val="002C3633"/>
    <w:rsid w:val="002C39A1"/>
    <w:rsid w:val="002C561F"/>
    <w:rsid w:val="002C6D3D"/>
    <w:rsid w:val="002D09F7"/>
    <w:rsid w:val="002D5C22"/>
    <w:rsid w:val="002D6AFE"/>
    <w:rsid w:val="002E2943"/>
    <w:rsid w:val="002E6DF6"/>
    <w:rsid w:val="002E6DF9"/>
    <w:rsid w:val="002E70FD"/>
    <w:rsid w:val="003018DF"/>
    <w:rsid w:val="00305748"/>
    <w:rsid w:val="00307EFB"/>
    <w:rsid w:val="00311500"/>
    <w:rsid w:val="00311630"/>
    <w:rsid w:val="00312067"/>
    <w:rsid w:val="00312748"/>
    <w:rsid w:val="00317500"/>
    <w:rsid w:val="0032096E"/>
    <w:rsid w:val="00321BB5"/>
    <w:rsid w:val="0032392E"/>
    <w:rsid w:val="00327574"/>
    <w:rsid w:val="00333F2B"/>
    <w:rsid w:val="00334099"/>
    <w:rsid w:val="00345BAA"/>
    <w:rsid w:val="003515A3"/>
    <w:rsid w:val="0035665C"/>
    <w:rsid w:val="00360963"/>
    <w:rsid w:val="0037253A"/>
    <w:rsid w:val="00372677"/>
    <w:rsid w:val="00377406"/>
    <w:rsid w:val="00382917"/>
    <w:rsid w:val="003908BC"/>
    <w:rsid w:val="003909ED"/>
    <w:rsid w:val="00391BC6"/>
    <w:rsid w:val="00392345"/>
    <w:rsid w:val="0039429B"/>
    <w:rsid w:val="003954A3"/>
    <w:rsid w:val="00395A37"/>
    <w:rsid w:val="00396B0D"/>
    <w:rsid w:val="003A11E9"/>
    <w:rsid w:val="003A1C8F"/>
    <w:rsid w:val="003A59E4"/>
    <w:rsid w:val="003A5A5E"/>
    <w:rsid w:val="003A6B20"/>
    <w:rsid w:val="003B58D3"/>
    <w:rsid w:val="003B665E"/>
    <w:rsid w:val="003C3958"/>
    <w:rsid w:val="003C4E0B"/>
    <w:rsid w:val="003C5CC8"/>
    <w:rsid w:val="003D0564"/>
    <w:rsid w:val="003D6415"/>
    <w:rsid w:val="003D64EA"/>
    <w:rsid w:val="003F0239"/>
    <w:rsid w:val="003F0599"/>
    <w:rsid w:val="003F6675"/>
    <w:rsid w:val="00401529"/>
    <w:rsid w:val="004040C1"/>
    <w:rsid w:val="00404805"/>
    <w:rsid w:val="004069E2"/>
    <w:rsid w:val="0041000C"/>
    <w:rsid w:val="00411078"/>
    <w:rsid w:val="00415637"/>
    <w:rsid w:val="00420A0C"/>
    <w:rsid w:val="00425184"/>
    <w:rsid w:val="00437E5A"/>
    <w:rsid w:val="004439FB"/>
    <w:rsid w:val="00446DCA"/>
    <w:rsid w:val="00452819"/>
    <w:rsid w:val="00453A5D"/>
    <w:rsid w:val="00454016"/>
    <w:rsid w:val="00455109"/>
    <w:rsid w:val="004613A1"/>
    <w:rsid w:val="00462056"/>
    <w:rsid w:val="0046437A"/>
    <w:rsid w:val="00471216"/>
    <w:rsid w:val="0047200A"/>
    <w:rsid w:val="00472443"/>
    <w:rsid w:val="00482229"/>
    <w:rsid w:val="0048268C"/>
    <w:rsid w:val="00483D71"/>
    <w:rsid w:val="004921D1"/>
    <w:rsid w:val="00495E63"/>
    <w:rsid w:val="00496277"/>
    <w:rsid w:val="004967EE"/>
    <w:rsid w:val="004A40D8"/>
    <w:rsid w:val="004A64C2"/>
    <w:rsid w:val="004B1A4D"/>
    <w:rsid w:val="004B2633"/>
    <w:rsid w:val="004B4759"/>
    <w:rsid w:val="004C0274"/>
    <w:rsid w:val="004C264D"/>
    <w:rsid w:val="004C2CAE"/>
    <w:rsid w:val="004C7C02"/>
    <w:rsid w:val="004D0AE0"/>
    <w:rsid w:val="004D1380"/>
    <w:rsid w:val="004D1EDC"/>
    <w:rsid w:val="004D2023"/>
    <w:rsid w:val="004D5A93"/>
    <w:rsid w:val="004D7742"/>
    <w:rsid w:val="004E0B4F"/>
    <w:rsid w:val="004E2779"/>
    <w:rsid w:val="004E48ED"/>
    <w:rsid w:val="004F03CB"/>
    <w:rsid w:val="004F08ED"/>
    <w:rsid w:val="004F4F0D"/>
    <w:rsid w:val="005034AF"/>
    <w:rsid w:val="00507CA5"/>
    <w:rsid w:val="005107E2"/>
    <w:rsid w:val="00513940"/>
    <w:rsid w:val="0051422A"/>
    <w:rsid w:val="00515B79"/>
    <w:rsid w:val="0051661D"/>
    <w:rsid w:val="00516F3D"/>
    <w:rsid w:val="00521A1D"/>
    <w:rsid w:val="00521F59"/>
    <w:rsid w:val="005234C1"/>
    <w:rsid w:val="0052771F"/>
    <w:rsid w:val="00527FAF"/>
    <w:rsid w:val="00530B36"/>
    <w:rsid w:val="00531A66"/>
    <w:rsid w:val="00533F01"/>
    <w:rsid w:val="00537595"/>
    <w:rsid w:val="0054059F"/>
    <w:rsid w:val="00540A89"/>
    <w:rsid w:val="005412FE"/>
    <w:rsid w:val="00543EC2"/>
    <w:rsid w:val="00562060"/>
    <w:rsid w:val="00562CCA"/>
    <w:rsid w:val="0056409D"/>
    <w:rsid w:val="00566952"/>
    <w:rsid w:val="005809F0"/>
    <w:rsid w:val="00584A59"/>
    <w:rsid w:val="00584CDF"/>
    <w:rsid w:val="00592E4C"/>
    <w:rsid w:val="005938A9"/>
    <w:rsid w:val="00595011"/>
    <w:rsid w:val="00595459"/>
    <w:rsid w:val="005A03A3"/>
    <w:rsid w:val="005A213E"/>
    <w:rsid w:val="005A301B"/>
    <w:rsid w:val="005A3796"/>
    <w:rsid w:val="005A6565"/>
    <w:rsid w:val="005B0183"/>
    <w:rsid w:val="005B424A"/>
    <w:rsid w:val="005B46E9"/>
    <w:rsid w:val="005C0349"/>
    <w:rsid w:val="005C0E4A"/>
    <w:rsid w:val="005C2DAC"/>
    <w:rsid w:val="005C3A14"/>
    <w:rsid w:val="005C6CF7"/>
    <w:rsid w:val="005D0443"/>
    <w:rsid w:val="005D0A07"/>
    <w:rsid w:val="005D5545"/>
    <w:rsid w:val="005E0D26"/>
    <w:rsid w:val="005E26E8"/>
    <w:rsid w:val="005E5ECF"/>
    <w:rsid w:val="005E6B23"/>
    <w:rsid w:val="005F19DF"/>
    <w:rsid w:val="005F524F"/>
    <w:rsid w:val="005F6F5E"/>
    <w:rsid w:val="00601E85"/>
    <w:rsid w:val="00604C41"/>
    <w:rsid w:val="00605A88"/>
    <w:rsid w:val="00607780"/>
    <w:rsid w:val="0061546B"/>
    <w:rsid w:val="00615F7E"/>
    <w:rsid w:val="006228FC"/>
    <w:rsid w:val="006237B7"/>
    <w:rsid w:val="00624A97"/>
    <w:rsid w:val="00624BC0"/>
    <w:rsid w:val="006260B4"/>
    <w:rsid w:val="00630745"/>
    <w:rsid w:val="00632816"/>
    <w:rsid w:val="006337E7"/>
    <w:rsid w:val="0063545C"/>
    <w:rsid w:val="00635636"/>
    <w:rsid w:val="00636EED"/>
    <w:rsid w:val="00640DCE"/>
    <w:rsid w:val="00650E2A"/>
    <w:rsid w:val="00650FF9"/>
    <w:rsid w:val="00651DAF"/>
    <w:rsid w:val="00653C36"/>
    <w:rsid w:val="00653E57"/>
    <w:rsid w:val="0065525E"/>
    <w:rsid w:val="00661975"/>
    <w:rsid w:val="006626F3"/>
    <w:rsid w:val="00662D20"/>
    <w:rsid w:val="00665C44"/>
    <w:rsid w:val="006706DD"/>
    <w:rsid w:val="006801EE"/>
    <w:rsid w:val="0068299F"/>
    <w:rsid w:val="00684E61"/>
    <w:rsid w:val="00694E5C"/>
    <w:rsid w:val="00697AAE"/>
    <w:rsid w:val="006A7044"/>
    <w:rsid w:val="006B12A8"/>
    <w:rsid w:val="006B1A3F"/>
    <w:rsid w:val="006B318D"/>
    <w:rsid w:val="006B3440"/>
    <w:rsid w:val="006B4834"/>
    <w:rsid w:val="006B5DB2"/>
    <w:rsid w:val="006B67AE"/>
    <w:rsid w:val="006C03A8"/>
    <w:rsid w:val="006C1B1B"/>
    <w:rsid w:val="006C29CD"/>
    <w:rsid w:val="006C5627"/>
    <w:rsid w:val="006C576B"/>
    <w:rsid w:val="006D024A"/>
    <w:rsid w:val="006D3D8E"/>
    <w:rsid w:val="006D515B"/>
    <w:rsid w:val="006D5191"/>
    <w:rsid w:val="006D7386"/>
    <w:rsid w:val="006E36BB"/>
    <w:rsid w:val="006F1D66"/>
    <w:rsid w:val="006F4291"/>
    <w:rsid w:val="006F6D50"/>
    <w:rsid w:val="007015A0"/>
    <w:rsid w:val="00702A65"/>
    <w:rsid w:val="0070568B"/>
    <w:rsid w:val="00712837"/>
    <w:rsid w:val="007130F5"/>
    <w:rsid w:val="00713CC8"/>
    <w:rsid w:val="0071589B"/>
    <w:rsid w:val="00721991"/>
    <w:rsid w:val="00721ADA"/>
    <w:rsid w:val="00725970"/>
    <w:rsid w:val="007263C5"/>
    <w:rsid w:val="00730C1D"/>
    <w:rsid w:val="00731D51"/>
    <w:rsid w:val="007331E8"/>
    <w:rsid w:val="00735887"/>
    <w:rsid w:val="00735FCB"/>
    <w:rsid w:val="00740795"/>
    <w:rsid w:val="007408B2"/>
    <w:rsid w:val="007452B9"/>
    <w:rsid w:val="0074531B"/>
    <w:rsid w:val="00745737"/>
    <w:rsid w:val="0075048D"/>
    <w:rsid w:val="00751B95"/>
    <w:rsid w:val="00753AEC"/>
    <w:rsid w:val="00755A17"/>
    <w:rsid w:val="007611B5"/>
    <w:rsid w:val="00761909"/>
    <w:rsid w:val="00761B13"/>
    <w:rsid w:val="0076322F"/>
    <w:rsid w:val="00764F0B"/>
    <w:rsid w:val="00773620"/>
    <w:rsid w:val="00780A75"/>
    <w:rsid w:val="00780C4F"/>
    <w:rsid w:val="00781280"/>
    <w:rsid w:val="007826F2"/>
    <w:rsid w:val="007833AA"/>
    <w:rsid w:val="007920ED"/>
    <w:rsid w:val="007958A9"/>
    <w:rsid w:val="00796F09"/>
    <w:rsid w:val="00797DCD"/>
    <w:rsid w:val="007A2F8F"/>
    <w:rsid w:val="007A38C9"/>
    <w:rsid w:val="007B085F"/>
    <w:rsid w:val="007B5C79"/>
    <w:rsid w:val="007C2F5D"/>
    <w:rsid w:val="007D4FA0"/>
    <w:rsid w:val="007E06C7"/>
    <w:rsid w:val="007E1155"/>
    <w:rsid w:val="007E2DA9"/>
    <w:rsid w:val="007E4AAC"/>
    <w:rsid w:val="007E5905"/>
    <w:rsid w:val="007F3384"/>
    <w:rsid w:val="007F6B57"/>
    <w:rsid w:val="0080329D"/>
    <w:rsid w:val="0080451F"/>
    <w:rsid w:val="00807B6F"/>
    <w:rsid w:val="00810FF9"/>
    <w:rsid w:val="00812B19"/>
    <w:rsid w:val="0081307A"/>
    <w:rsid w:val="0081369A"/>
    <w:rsid w:val="0081485E"/>
    <w:rsid w:val="008174A9"/>
    <w:rsid w:val="00823BCE"/>
    <w:rsid w:val="008273C2"/>
    <w:rsid w:val="00827E28"/>
    <w:rsid w:val="00842B99"/>
    <w:rsid w:val="00844695"/>
    <w:rsid w:val="008516D0"/>
    <w:rsid w:val="00854791"/>
    <w:rsid w:val="0085513C"/>
    <w:rsid w:val="00855C17"/>
    <w:rsid w:val="008565B1"/>
    <w:rsid w:val="00857A50"/>
    <w:rsid w:val="00860946"/>
    <w:rsid w:val="008671E5"/>
    <w:rsid w:val="00870D18"/>
    <w:rsid w:val="00877470"/>
    <w:rsid w:val="008777FE"/>
    <w:rsid w:val="00877E11"/>
    <w:rsid w:val="0088005C"/>
    <w:rsid w:val="00883930"/>
    <w:rsid w:val="0088411C"/>
    <w:rsid w:val="00891912"/>
    <w:rsid w:val="008A1309"/>
    <w:rsid w:val="008A1348"/>
    <w:rsid w:val="008A1857"/>
    <w:rsid w:val="008A2DAD"/>
    <w:rsid w:val="008A2DD4"/>
    <w:rsid w:val="008A3421"/>
    <w:rsid w:val="008A4B83"/>
    <w:rsid w:val="008B2A60"/>
    <w:rsid w:val="008B397E"/>
    <w:rsid w:val="008B436E"/>
    <w:rsid w:val="008B5AE5"/>
    <w:rsid w:val="008C09AF"/>
    <w:rsid w:val="008C2D7B"/>
    <w:rsid w:val="008C42FD"/>
    <w:rsid w:val="008C463E"/>
    <w:rsid w:val="008C519D"/>
    <w:rsid w:val="008D133D"/>
    <w:rsid w:val="008D55B4"/>
    <w:rsid w:val="008D55EC"/>
    <w:rsid w:val="008D674E"/>
    <w:rsid w:val="008E3160"/>
    <w:rsid w:val="008E5206"/>
    <w:rsid w:val="008E52A8"/>
    <w:rsid w:val="008E5C5C"/>
    <w:rsid w:val="008F2E60"/>
    <w:rsid w:val="008F2F63"/>
    <w:rsid w:val="008F70CC"/>
    <w:rsid w:val="00902B03"/>
    <w:rsid w:val="009056B4"/>
    <w:rsid w:val="00907F97"/>
    <w:rsid w:val="00911B3B"/>
    <w:rsid w:val="00911BC6"/>
    <w:rsid w:val="00912543"/>
    <w:rsid w:val="009159D8"/>
    <w:rsid w:val="00916A36"/>
    <w:rsid w:val="00920471"/>
    <w:rsid w:val="00927999"/>
    <w:rsid w:val="00930534"/>
    <w:rsid w:val="009316A9"/>
    <w:rsid w:val="009328F4"/>
    <w:rsid w:val="00932C81"/>
    <w:rsid w:val="00946F8C"/>
    <w:rsid w:val="00947587"/>
    <w:rsid w:val="009507E9"/>
    <w:rsid w:val="00953577"/>
    <w:rsid w:val="00953648"/>
    <w:rsid w:val="0095525F"/>
    <w:rsid w:val="00957535"/>
    <w:rsid w:val="00963E59"/>
    <w:rsid w:val="009656F1"/>
    <w:rsid w:val="009666D3"/>
    <w:rsid w:val="00970539"/>
    <w:rsid w:val="00970CC2"/>
    <w:rsid w:val="00972B6F"/>
    <w:rsid w:val="0097304B"/>
    <w:rsid w:val="0097384B"/>
    <w:rsid w:val="009742C1"/>
    <w:rsid w:val="0097590E"/>
    <w:rsid w:val="00976763"/>
    <w:rsid w:val="00980B18"/>
    <w:rsid w:val="0098637C"/>
    <w:rsid w:val="009924E0"/>
    <w:rsid w:val="009949E6"/>
    <w:rsid w:val="009973FA"/>
    <w:rsid w:val="00997E37"/>
    <w:rsid w:val="009A01B3"/>
    <w:rsid w:val="009A0769"/>
    <w:rsid w:val="009A09C7"/>
    <w:rsid w:val="009A0EDE"/>
    <w:rsid w:val="009A1A85"/>
    <w:rsid w:val="009A6B7E"/>
    <w:rsid w:val="009B2797"/>
    <w:rsid w:val="009B5BCC"/>
    <w:rsid w:val="009B6823"/>
    <w:rsid w:val="009C28D5"/>
    <w:rsid w:val="009C2DEA"/>
    <w:rsid w:val="009C4E33"/>
    <w:rsid w:val="009C674D"/>
    <w:rsid w:val="009D0036"/>
    <w:rsid w:val="009D4D02"/>
    <w:rsid w:val="009D7CA8"/>
    <w:rsid w:val="009E6252"/>
    <w:rsid w:val="009E775D"/>
    <w:rsid w:val="009F136E"/>
    <w:rsid w:val="009F16AB"/>
    <w:rsid w:val="009F241B"/>
    <w:rsid w:val="009F31F0"/>
    <w:rsid w:val="009F5B6A"/>
    <w:rsid w:val="009F7B04"/>
    <w:rsid w:val="00A001CC"/>
    <w:rsid w:val="00A039F9"/>
    <w:rsid w:val="00A040E1"/>
    <w:rsid w:val="00A14548"/>
    <w:rsid w:val="00A20439"/>
    <w:rsid w:val="00A251DE"/>
    <w:rsid w:val="00A26336"/>
    <w:rsid w:val="00A278F3"/>
    <w:rsid w:val="00A27F61"/>
    <w:rsid w:val="00A3281A"/>
    <w:rsid w:val="00A34FC4"/>
    <w:rsid w:val="00A35C40"/>
    <w:rsid w:val="00A40FFC"/>
    <w:rsid w:val="00A44AD2"/>
    <w:rsid w:val="00A47029"/>
    <w:rsid w:val="00A52BA3"/>
    <w:rsid w:val="00A52FC5"/>
    <w:rsid w:val="00A53312"/>
    <w:rsid w:val="00A5392C"/>
    <w:rsid w:val="00A540F5"/>
    <w:rsid w:val="00A551FC"/>
    <w:rsid w:val="00A55E3B"/>
    <w:rsid w:val="00A5666C"/>
    <w:rsid w:val="00A609DB"/>
    <w:rsid w:val="00A62479"/>
    <w:rsid w:val="00A62E52"/>
    <w:rsid w:val="00A6542E"/>
    <w:rsid w:val="00A86DD8"/>
    <w:rsid w:val="00A924A1"/>
    <w:rsid w:val="00A92650"/>
    <w:rsid w:val="00A9497F"/>
    <w:rsid w:val="00A962F1"/>
    <w:rsid w:val="00A97974"/>
    <w:rsid w:val="00AA2DB7"/>
    <w:rsid w:val="00AB16FA"/>
    <w:rsid w:val="00AB1E0D"/>
    <w:rsid w:val="00AB2AA1"/>
    <w:rsid w:val="00AB363B"/>
    <w:rsid w:val="00AB4612"/>
    <w:rsid w:val="00AB7882"/>
    <w:rsid w:val="00AC13C6"/>
    <w:rsid w:val="00AC37B1"/>
    <w:rsid w:val="00AC7E14"/>
    <w:rsid w:val="00AD2148"/>
    <w:rsid w:val="00AD519F"/>
    <w:rsid w:val="00AE2DA2"/>
    <w:rsid w:val="00AF0007"/>
    <w:rsid w:val="00AF200C"/>
    <w:rsid w:val="00AF22E6"/>
    <w:rsid w:val="00AF427F"/>
    <w:rsid w:val="00AF6CC2"/>
    <w:rsid w:val="00B013EF"/>
    <w:rsid w:val="00B014FF"/>
    <w:rsid w:val="00B07ADE"/>
    <w:rsid w:val="00B108BF"/>
    <w:rsid w:val="00B14BC7"/>
    <w:rsid w:val="00B16B1E"/>
    <w:rsid w:val="00B22C39"/>
    <w:rsid w:val="00B23DF3"/>
    <w:rsid w:val="00B25759"/>
    <w:rsid w:val="00B265FC"/>
    <w:rsid w:val="00B3079C"/>
    <w:rsid w:val="00B363A5"/>
    <w:rsid w:val="00B40CB3"/>
    <w:rsid w:val="00B43CDB"/>
    <w:rsid w:val="00B5464D"/>
    <w:rsid w:val="00B60209"/>
    <w:rsid w:val="00B625EF"/>
    <w:rsid w:val="00B73F12"/>
    <w:rsid w:val="00B8078D"/>
    <w:rsid w:val="00B80FD0"/>
    <w:rsid w:val="00B81F19"/>
    <w:rsid w:val="00B82E5E"/>
    <w:rsid w:val="00B830E1"/>
    <w:rsid w:val="00B84ACB"/>
    <w:rsid w:val="00B86119"/>
    <w:rsid w:val="00B863A8"/>
    <w:rsid w:val="00B90C73"/>
    <w:rsid w:val="00B925FA"/>
    <w:rsid w:val="00B952E9"/>
    <w:rsid w:val="00B9585E"/>
    <w:rsid w:val="00B9654C"/>
    <w:rsid w:val="00BA2765"/>
    <w:rsid w:val="00BA480B"/>
    <w:rsid w:val="00BA7150"/>
    <w:rsid w:val="00BB23AE"/>
    <w:rsid w:val="00BB79AA"/>
    <w:rsid w:val="00BC2AEF"/>
    <w:rsid w:val="00BC39EB"/>
    <w:rsid w:val="00BC3B76"/>
    <w:rsid w:val="00BC738B"/>
    <w:rsid w:val="00BC75A7"/>
    <w:rsid w:val="00BC79BA"/>
    <w:rsid w:val="00BD18C5"/>
    <w:rsid w:val="00BD2016"/>
    <w:rsid w:val="00BE02FF"/>
    <w:rsid w:val="00BE161B"/>
    <w:rsid w:val="00BE2EA7"/>
    <w:rsid w:val="00BF04AB"/>
    <w:rsid w:val="00BF51D8"/>
    <w:rsid w:val="00BF6939"/>
    <w:rsid w:val="00BF7FD9"/>
    <w:rsid w:val="00C02D6D"/>
    <w:rsid w:val="00C037F1"/>
    <w:rsid w:val="00C07984"/>
    <w:rsid w:val="00C07BE8"/>
    <w:rsid w:val="00C12AB5"/>
    <w:rsid w:val="00C130A0"/>
    <w:rsid w:val="00C14F52"/>
    <w:rsid w:val="00C16351"/>
    <w:rsid w:val="00C17A34"/>
    <w:rsid w:val="00C21770"/>
    <w:rsid w:val="00C2569B"/>
    <w:rsid w:val="00C25900"/>
    <w:rsid w:val="00C2705C"/>
    <w:rsid w:val="00C30C53"/>
    <w:rsid w:val="00C37AB8"/>
    <w:rsid w:val="00C40717"/>
    <w:rsid w:val="00C43A1A"/>
    <w:rsid w:val="00C44FD5"/>
    <w:rsid w:val="00C52C93"/>
    <w:rsid w:val="00C53178"/>
    <w:rsid w:val="00C534F0"/>
    <w:rsid w:val="00C567F0"/>
    <w:rsid w:val="00C6125B"/>
    <w:rsid w:val="00C63F9C"/>
    <w:rsid w:val="00C6407D"/>
    <w:rsid w:val="00C64C3E"/>
    <w:rsid w:val="00C66AAB"/>
    <w:rsid w:val="00C72F87"/>
    <w:rsid w:val="00C730CD"/>
    <w:rsid w:val="00C743A7"/>
    <w:rsid w:val="00C775E2"/>
    <w:rsid w:val="00C94466"/>
    <w:rsid w:val="00C97E91"/>
    <w:rsid w:val="00CA2AEF"/>
    <w:rsid w:val="00CA2DB0"/>
    <w:rsid w:val="00CA3044"/>
    <w:rsid w:val="00CA3946"/>
    <w:rsid w:val="00CA3C08"/>
    <w:rsid w:val="00CA6ADD"/>
    <w:rsid w:val="00CB163F"/>
    <w:rsid w:val="00CB441B"/>
    <w:rsid w:val="00CB6078"/>
    <w:rsid w:val="00CB64D4"/>
    <w:rsid w:val="00CB6834"/>
    <w:rsid w:val="00CB6C3E"/>
    <w:rsid w:val="00CB704B"/>
    <w:rsid w:val="00CB7BB1"/>
    <w:rsid w:val="00CB7E7A"/>
    <w:rsid w:val="00CC13E0"/>
    <w:rsid w:val="00CC1B44"/>
    <w:rsid w:val="00CC5742"/>
    <w:rsid w:val="00CD06BE"/>
    <w:rsid w:val="00CD4ED8"/>
    <w:rsid w:val="00CD6F47"/>
    <w:rsid w:val="00CE3C95"/>
    <w:rsid w:val="00CE4213"/>
    <w:rsid w:val="00CE5A2F"/>
    <w:rsid w:val="00CE5B4A"/>
    <w:rsid w:val="00CE6433"/>
    <w:rsid w:val="00CE6EF4"/>
    <w:rsid w:val="00CF0AE7"/>
    <w:rsid w:val="00CF0B92"/>
    <w:rsid w:val="00D136C9"/>
    <w:rsid w:val="00D17A42"/>
    <w:rsid w:val="00D21280"/>
    <w:rsid w:val="00D30A7E"/>
    <w:rsid w:val="00D34F80"/>
    <w:rsid w:val="00D3500F"/>
    <w:rsid w:val="00D3548E"/>
    <w:rsid w:val="00D3618A"/>
    <w:rsid w:val="00D475FF"/>
    <w:rsid w:val="00D55B67"/>
    <w:rsid w:val="00D56012"/>
    <w:rsid w:val="00D56FD2"/>
    <w:rsid w:val="00D676A0"/>
    <w:rsid w:val="00D74566"/>
    <w:rsid w:val="00D773E7"/>
    <w:rsid w:val="00D813DE"/>
    <w:rsid w:val="00D8189E"/>
    <w:rsid w:val="00D82E80"/>
    <w:rsid w:val="00D836F6"/>
    <w:rsid w:val="00D84A83"/>
    <w:rsid w:val="00D867B9"/>
    <w:rsid w:val="00D86B51"/>
    <w:rsid w:val="00D90A2B"/>
    <w:rsid w:val="00D92006"/>
    <w:rsid w:val="00D92AA7"/>
    <w:rsid w:val="00D96D4C"/>
    <w:rsid w:val="00DA0516"/>
    <w:rsid w:val="00DA09C4"/>
    <w:rsid w:val="00DA13DE"/>
    <w:rsid w:val="00DB2B80"/>
    <w:rsid w:val="00DB6F9C"/>
    <w:rsid w:val="00DC03CF"/>
    <w:rsid w:val="00DC16FA"/>
    <w:rsid w:val="00DC4A6F"/>
    <w:rsid w:val="00DC4C13"/>
    <w:rsid w:val="00DC4F25"/>
    <w:rsid w:val="00DC5241"/>
    <w:rsid w:val="00DD5736"/>
    <w:rsid w:val="00DE0DA3"/>
    <w:rsid w:val="00DE3879"/>
    <w:rsid w:val="00DE651A"/>
    <w:rsid w:val="00DF096E"/>
    <w:rsid w:val="00DF3915"/>
    <w:rsid w:val="00E0295A"/>
    <w:rsid w:val="00E0659B"/>
    <w:rsid w:val="00E06A71"/>
    <w:rsid w:val="00E121B1"/>
    <w:rsid w:val="00E145D4"/>
    <w:rsid w:val="00E15181"/>
    <w:rsid w:val="00E1556B"/>
    <w:rsid w:val="00E204F6"/>
    <w:rsid w:val="00E2614C"/>
    <w:rsid w:val="00E27D1F"/>
    <w:rsid w:val="00E325D9"/>
    <w:rsid w:val="00E34339"/>
    <w:rsid w:val="00E431BC"/>
    <w:rsid w:val="00E43A42"/>
    <w:rsid w:val="00E45B96"/>
    <w:rsid w:val="00E46EC3"/>
    <w:rsid w:val="00E50487"/>
    <w:rsid w:val="00E51D70"/>
    <w:rsid w:val="00E55CFF"/>
    <w:rsid w:val="00E62224"/>
    <w:rsid w:val="00E643CD"/>
    <w:rsid w:val="00E657BF"/>
    <w:rsid w:val="00E71214"/>
    <w:rsid w:val="00E73A6A"/>
    <w:rsid w:val="00E76806"/>
    <w:rsid w:val="00E858EF"/>
    <w:rsid w:val="00E965DD"/>
    <w:rsid w:val="00EA29DC"/>
    <w:rsid w:val="00EA38F7"/>
    <w:rsid w:val="00EA5A74"/>
    <w:rsid w:val="00EA6603"/>
    <w:rsid w:val="00EB24C9"/>
    <w:rsid w:val="00EB31FA"/>
    <w:rsid w:val="00EB32A7"/>
    <w:rsid w:val="00EB3572"/>
    <w:rsid w:val="00EB5074"/>
    <w:rsid w:val="00EB6469"/>
    <w:rsid w:val="00EC116E"/>
    <w:rsid w:val="00EC18B6"/>
    <w:rsid w:val="00EC25BF"/>
    <w:rsid w:val="00EC2B54"/>
    <w:rsid w:val="00EC32F6"/>
    <w:rsid w:val="00EC4664"/>
    <w:rsid w:val="00EC7B2E"/>
    <w:rsid w:val="00EC7F6B"/>
    <w:rsid w:val="00ED0CF1"/>
    <w:rsid w:val="00ED1BF1"/>
    <w:rsid w:val="00ED29D1"/>
    <w:rsid w:val="00ED5708"/>
    <w:rsid w:val="00ED5FCD"/>
    <w:rsid w:val="00EE4C00"/>
    <w:rsid w:val="00EE6F70"/>
    <w:rsid w:val="00EF4CE3"/>
    <w:rsid w:val="00EF7CCC"/>
    <w:rsid w:val="00F11525"/>
    <w:rsid w:val="00F11786"/>
    <w:rsid w:val="00F15512"/>
    <w:rsid w:val="00F15D9F"/>
    <w:rsid w:val="00F17A28"/>
    <w:rsid w:val="00F23E2F"/>
    <w:rsid w:val="00F277D2"/>
    <w:rsid w:val="00F313BA"/>
    <w:rsid w:val="00F36352"/>
    <w:rsid w:val="00F403E6"/>
    <w:rsid w:val="00F467C8"/>
    <w:rsid w:val="00F509C3"/>
    <w:rsid w:val="00F572E8"/>
    <w:rsid w:val="00F642B6"/>
    <w:rsid w:val="00F81F51"/>
    <w:rsid w:val="00F83721"/>
    <w:rsid w:val="00F8647F"/>
    <w:rsid w:val="00F94343"/>
    <w:rsid w:val="00F9615D"/>
    <w:rsid w:val="00FA3AF8"/>
    <w:rsid w:val="00FB48D9"/>
    <w:rsid w:val="00FB514D"/>
    <w:rsid w:val="00FB7859"/>
    <w:rsid w:val="00FC0FCF"/>
    <w:rsid w:val="00FC2466"/>
    <w:rsid w:val="00FC2D36"/>
    <w:rsid w:val="00FD018F"/>
    <w:rsid w:val="00FD13F8"/>
    <w:rsid w:val="00FD3FFF"/>
    <w:rsid w:val="00FE0E65"/>
    <w:rsid w:val="00FE3DE3"/>
    <w:rsid w:val="00FE625F"/>
    <w:rsid w:val="00FE6EB9"/>
    <w:rsid w:val="00FF4F01"/>
    <w:rsid w:val="00FF6058"/>
    <w:rsid w:val="3D73F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289C1"/>
  <w15:docId w15:val="{C69343F0-75FE-4A50-8DF7-B40FBBDB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B263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805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4805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404805"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206"/>
    <w:pPr>
      <w:keepNext/>
      <w:keepLines/>
      <w:pBdr>
        <w:bottom w:val="single" w:sz="4" w:space="1" w:color="808080" w:themeColor="background1" w:themeShade="80"/>
        <w:between w:val="single" w:sz="4" w:space="1" w:color="808080" w:themeColor="background1" w:themeShade="80"/>
      </w:pBdr>
      <w:overflowPunct/>
      <w:autoSpaceDE/>
      <w:autoSpaceDN/>
      <w:adjustRightInd/>
      <w:spacing w:before="240"/>
      <w:ind w:left="851" w:hanging="851"/>
      <w:textAlignment w:val="auto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0"/>
      <w:lang w:val="fr-CH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4"/>
    </w:pPr>
    <w:rPr>
      <w:rFonts w:asciiTheme="majorHAnsi" w:eastAsiaTheme="majorEastAsia" w:hAnsiTheme="majorHAnsi" w:cstheme="majorBidi"/>
      <w:sz w:val="20"/>
      <w:lang w:val="fr-CH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5"/>
    </w:pPr>
    <w:rPr>
      <w:rFonts w:asciiTheme="majorHAnsi" w:eastAsiaTheme="majorEastAsia" w:hAnsiTheme="majorHAnsi" w:cstheme="majorBidi"/>
      <w:sz w:val="20"/>
      <w:lang w:val="fr-CH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CH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CH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480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0480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4805"/>
  </w:style>
  <w:style w:type="character" w:customStyle="1" w:styleId="Ecrituremain">
    <w:name w:val="Ecriture main"/>
    <w:basedOn w:val="DefaultParagraphFont"/>
    <w:rsid w:val="00F81F51"/>
    <w:rPr>
      <w:rFonts w:ascii="blzee" w:hAnsi="blzee"/>
      <w:sz w:val="20"/>
      <w:u w:val="single"/>
    </w:rPr>
  </w:style>
  <w:style w:type="table" w:styleId="TableGrid">
    <w:name w:val="Table Grid"/>
    <w:basedOn w:val="TableNormal"/>
    <w:uiPriority w:val="39"/>
    <w:rsid w:val="005809F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E0E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251D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131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rsid w:val="00986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8637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37C"/>
    <w:rPr>
      <w:rFonts w:ascii="Arial" w:hAnsi="Arial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86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8637C"/>
    <w:rPr>
      <w:rFonts w:ascii="Arial" w:hAnsi="Arial"/>
      <w:b/>
      <w:bCs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CE3C95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482229"/>
    <w:rPr>
      <w:rFonts w:ascii="Arial" w:hAnsi="Arial"/>
      <w:sz w:val="22"/>
      <w:lang w:val="fr-FR" w:eastAsia="fr-FR"/>
    </w:rPr>
  </w:style>
  <w:style w:type="paragraph" w:customStyle="1" w:styleId="Titre1HESAV">
    <w:name w:val="Titre 1 HESAV"/>
    <w:basedOn w:val="Normal"/>
    <w:link w:val="Titre1HESAVCar"/>
    <w:qFormat/>
    <w:rsid w:val="00FE625F"/>
    <w:pPr>
      <w:spacing w:line="276" w:lineRule="auto"/>
    </w:pPr>
    <w:rPr>
      <w:rFonts w:cs="Arial"/>
      <w:bCs/>
      <w:caps/>
      <w:sz w:val="40"/>
      <w:szCs w:val="40"/>
    </w:rPr>
  </w:style>
  <w:style w:type="character" w:customStyle="1" w:styleId="Titre1HESAVCar">
    <w:name w:val="Titre 1 HESAV Car"/>
    <w:basedOn w:val="DefaultParagraphFont"/>
    <w:link w:val="Titre1HESAV"/>
    <w:rsid w:val="00FE625F"/>
    <w:rPr>
      <w:rFonts w:ascii="Arial" w:hAnsi="Arial" w:cs="Arial"/>
      <w:bCs/>
      <w:caps/>
      <w:sz w:val="40"/>
      <w:szCs w:val="40"/>
      <w:lang w:val="fr-FR" w:eastAsia="fr-FR"/>
    </w:rPr>
  </w:style>
  <w:style w:type="paragraph" w:customStyle="1" w:styleId="Titre2HESAV">
    <w:name w:val="Titre 2 HESAV"/>
    <w:basedOn w:val="Normal"/>
    <w:link w:val="Titre2HESAVCar"/>
    <w:qFormat/>
    <w:rsid w:val="007E06C7"/>
    <w:pPr>
      <w:spacing w:line="276" w:lineRule="auto"/>
    </w:pPr>
    <w:rPr>
      <w:rFonts w:cs="Arial"/>
      <w:sz w:val="32"/>
      <w:szCs w:val="32"/>
    </w:rPr>
  </w:style>
  <w:style w:type="character" w:customStyle="1" w:styleId="Titre2HESAVCar">
    <w:name w:val="Titre 2 HESAV Car"/>
    <w:basedOn w:val="DefaultParagraphFont"/>
    <w:link w:val="Titre2HESAV"/>
    <w:rsid w:val="007E06C7"/>
    <w:rPr>
      <w:rFonts w:ascii="Arial" w:hAnsi="Arial" w:cs="Arial"/>
      <w:sz w:val="32"/>
      <w:szCs w:val="32"/>
      <w:lang w:val="fr-FR" w:eastAsia="fr-FR"/>
    </w:rPr>
  </w:style>
  <w:style w:type="paragraph" w:customStyle="1" w:styleId="NormalHESAV">
    <w:name w:val="Normal HESAV"/>
    <w:basedOn w:val="Normal"/>
    <w:link w:val="NormalHESAVCar"/>
    <w:qFormat/>
    <w:rsid w:val="007E06C7"/>
    <w:pPr>
      <w:spacing w:line="276" w:lineRule="auto"/>
    </w:pPr>
    <w:rPr>
      <w:rFonts w:cs="Arial"/>
      <w:sz w:val="21"/>
      <w:szCs w:val="21"/>
      <w:shd w:val="clear" w:color="auto" w:fill="FFFFFF"/>
      <w:lang w:val="en-US"/>
    </w:rPr>
  </w:style>
  <w:style w:type="character" w:customStyle="1" w:styleId="NormalHESAVCar">
    <w:name w:val="Normal HESAV Car"/>
    <w:basedOn w:val="DefaultParagraphFont"/>
    <w:link w:val="NormalHESAV"/>
    <w:rsid w:val="007E06C7"/>
    <w:rPr>
      <w:rFonts w:ascii="Arial" w:hAnsi="Arial" w:cs="Arial"/>
      <w:sz w:val="21"/>
      <w:szCs w:val="21"/>
      <w:lang w:val="en-US" w:eastAsia="fr-FR"/>
    </w:rPr>
  </w:style>
  <w:style w:type="paragraph" w:customStyle="1" w:styleId="Sur-titreHESAV">
    <w:name w:val="Sur-titre HESAV"/>
    <w:basedOn w:val="Normal"/>
    <w:link w:val="Sur-titreHESAVCar"/>
    <w:rsid w:val="007E06C7"/>
    <w:pPr>
      <w:overflowPunct/>
      <w:autoSpaceDE/>
      <w:autoSpaceDN/>
      <w:adjustRightInd/>
      <w:textAlignment w:val="auto"/>
    </w:pPr>
    <w:rPr>
      <w:rFonts w:cs="Arial"/>
      <w:b/>
      <w:bCs/>
      <w:szCs w:val="22"/>
      <w:lang w:val="en-US"/>
    </w:rPr>
  </w:style>
  <w:style w:type="character" w:customStyle="1" w:styleId="Sur-titreHESAVCar">
    <w:name w:val="Sur-titre HESAV Car"/>
    <w:basedOn w:val="DefaultParagraphFont"/>
    <w:link w:val="Sur-titreHESAV"/>
    <w:rsid w:val="007E06C7"/>
    <w:rPr>
      <w:rFonts w:ascii="Arial" w:hAnsi="Arial" w:cs="Arial"/>
      <w:b/>
      <w:bCs/>
      <w:sz w:val="22"/>
      <w:szCs w:val="22"/>
      <w:lang w:val="en-US" w:eastAsia="fr-FR"/>
    </w:rPr>
  </w:style>
  <w:style w:type="paragraph" w:customStyle="1" w:styleId="Sur-TitreHESAV0">
    <w:name w:val="Sur-Titre HESAV"/>
    <w:basedOn w:val="Sur-titreHESAV"/>
    <w:link w:val="Sur-TitreHESAVCar0"/>
    <w:qFormat/>
    <w:rsid w:val="00527FAF"/>
    <w:rPr>
      <w:caps/>
      <w:sz w:val="24"/>
      <w:szCs w:val="24"/>
    </w:rPr>
  </w:style>
  <w:style w:type="character" w:customStyle="1" w:styleId="Sur-TitreHESAVCar0">
    <w:name w:val="Sur-Titre HESAV Car"/>
    <w:basedOn w:val="Sur-titreHESAVCar"/>
    <w:link w:val="Sur-TitreHESAV0"/>
    <w:rsid w:val="00527FAF"/>
    <w:rPr>
      <w:rFonts w:ascii="Arial" w:hAnsi="Arial" w:cs="Arial"/>
      <w:b/>
      <w:bCs/>
      <w:caps/>
      <w:sz w:val="24"/>
      <w:szCs w:val="24"/>
      <w:lang w:val="en-US" w:eastAsia="fr-FR"/>
    </w:rPr>
  </w:style>
  <w:style w:type="paragraph" w:customStyle="1" w:styleId="ItaliqueHESAV">
    <w:name w:val="Italique HESAV"/>
    <w:basedOn w:val="Normal"/>
    <w:link w:val="ItaliqueHESAVCar"/>
    <w:qFormat/>
    <w:rsid w:val="00713CC8"/>
    <w:rPr>
      <w:rFonts w:cs="Arial"/>
      <w:bCs/>
      <w:i/>
      <w:iCs/>
      <w:szCs w:val="22"/>
      <w:lang w:val="fr-CH"/>
    </w:rPr>
  </w:style>
  <w:style w:type="character" w:customStyle="1" w:styleId="ItaliqueHESAVCar">
    <w:name w:val="Italique HESAV Car"/>
    <w:basedOn w:val="DefaultParagraphFont"/>
    <w:link w:val="ItaliqueHESAV"/>
    <w:rsid w:val="00713CC8"/>
    <w:rPr>
      <w:rFonts w:ascii="Arial" w:hAnsi="Arial" w:cs="Arial"/>
      <w:bCs/>
      <w:i/>
      <w:iCs/>
      <w:sz w:val="22"/>
      <w:szCs w:val="22"/>
      <w:lang w:eastAsia="fr-FR"/>
    </w:rPr>
  </w:style>
  <w:style w:type="paragraph" w:customStyle="1" w:styleId="ListeNumHESAV">
    <w:name w:val="Liste Num HESAV"/>
    <w:basedOn w:val="ListParagraph"/>
    <w:link w:val="ListeNumHESAVCar"/>
    <w:qFormat/>
    <w:rsid w:val="00713CC8"/>
    <w:pPr>
      <w:numPr>
        <w:numId w:val="2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CC8"/>
    <w:rPr>
      <w:rFonts w:ascii="Arial" w:hAnsi="Arial"/>
      <w:sz w:val="22"/>
      <w:lang w:val="fr-FR" w:eastAsia="fr-FR"/>
    </w:rPr>
  </w:style>
  <w:style w:type="character" w:customStyle="1" w:styleId="ListeNumHESAVCar">
    <w:name w:val="Liste Num HESAV Car"/>
    <w:basedOn w:val="ListParagraphChar"/>
    <w:link w:val="ListeNumHESAV"/>
    <w:rsid w:val="00713CC8"/>
    <w:rPr>
      <w:rFonts w:ascii="Arial" w:hAnsi="Arial" w:cs="Arial"/>
      <w:sz w:val="22"/>
      <w:szCs w:val="22"/>
      <w:lang w:val="fr-FR" w:eastAsia="fr-FR"/>
    </w:rPr>
  </w:style>
  <w:style w:type="paragraph" w:customStyle="1" w:styleId="LgendeHESAV">
    <w:name w:val="Légende HESAV"/>
    <w:basedOn w:val="Normal"/>
    <w:link w:val="LgendeHESAVCar"/>
    <w:qFormat/>
    <w:rsid w:val="00713CC8"/>
    <w:pPr>
      <w:spacing w:line="276" w:lineRule="auto"/>
      <w:ind w:left="4963"/>
      <w:jc w:val="center"/>
    </w:pPr>
    <w:rPr>
      <w:rFonts w:cs="Arial"/>
      <w:i/>
      <w:iCs/>
      <w:color w:val="595959" w:themeColor="text1" w:themeTint="A6"/>
      <w:sz w:val="16"/>
      <w:szCs w:val="16"/>
    </w:rPr>
  </w:style>
  <w:style w:type="character" w:customStyle="1" w:styleId="LgendeHESAVCar">
    <w:name w:val="Légende HESAV Car"/>
    <w:basedOn w:val="DefaultParagraphFont"/>
    <w:link w:val="LgendeHESAV"/>
    <w:rsid w:val="00713CC8"/>
    <w:rPr>
      <w:rFonts w:ascii="Arial" w:hAnsi="Arial" w:cs="Arial"/>
      <w:i/>
      <w:iCs/>
      <w:color w:val="595959" w:themeColor="text1" w:themeTint="A6"/>
      <w:sz w:val="16"/>
      <w:szCs w:val="16"/>
      <w:lang w:val="fr-FR" w:eastAsia="fr-FR"/>
    </w:rPr>
  </w:style>
  <w:style w:type="paragraph" w:customStyle="1" w:styleId="Titre3HESAV">
    <w:name w:val="Titre 3 HESAV"/>
    <w:basedOn w:val="Normal"/>
    <w:link w:val="Titre3HESAVCar"/>
    <w:qFormat/>
    <w:rsid w:val="00FE625F"/>
    <w:pPr>
      <w:spacing w:line="276" w:lineRule="auto"/>
    </w:pPr>
    <w:rPr>
      <w:rFonts w:cs="Arial"/>
      <w:b/>
      <w:bCs/>
      <w:szCs w:val="22"/>
    </w:rPr>
  </w:style>
  <w:style w:type="character" w:customStyle="1" w:styleId="Titre3HESAVCar">
    <w:name w:val="Titre 3 HESAV Car"/>
    <w:basedOn w:val="DefaultParagraphFont"/>
    <w:link w:val="Titre3HESAV"/>
    <w:rsid w:val="00FE625F"/>
    <w:rPr>
      <w:rFonts w:ascii="Arial" w:hAnsi="Arial" w:cs="Arial"/>
      <w:b/>
      <w:bCs/>
      <w:sz w:val="22"/>
      <w:szCs w:val="22"/>
      <w:lang w:val="fr-FR" w:eastAsia="fr-FR"/>
    </w:rPr>
  </w:style>
  <w:style w:type="paragraph" w:customStyle="1" w:styleId="AccentuationHESAV">
    <w:name w:val="Accentuation HESAV"/>
    <w:basedOn w:val="Normal"/>
    <w:link w:val="AccentuationHESAVCar"/>
    <w:qFormat/>
    <w:rsid w:val="00527FAF"/>
    <w:pPr>
      <w:spacing w:line="276" w:lineRule="auto"/>
    </w:pPr>
    <w:rPr>
      <w:rFonts w:cs="Arial"/>
      <w:b/>
      <w:bCs/>
      <w:sz w:val="24"/>
      <w:szCs w:val="24"/>
      <w:shd w:val="clear" w:color="auto" w:fill="FFFFFF"/>
      <w:lang w:val="en-US"/>
    </w:rPr>
  </w:style>
  <w:style w:type="character" w:customStyle="1" w:styleId="AccentuationHESAVCar">
    <w:name w:val="Accentuation HESAV Car"/>
    <w:basedOn w:val="DefaultParagraphFont"/>
    <w:link w:val="AccentuationHESAV"/>
    <w:rsid w:val="00527FAF"/>
    <w:rPr>
      <w:rFonts w:ascii="Arial" w:hAnsi="Arial" w:cs="Arial"/>
      <w:b/>
      <w:bCs/>
      <w:sz w:val="24"/>
      <w:szCs w:val="24"/>
      <w:lang w:val="en-US" w:eastAsia="fr-FR"/>
    </w:rPr>
  </w:style>
  <w:style w:type="paragraph" w:customStyle="1" w:styleId="ListeHESAV">
    <w:name w:val="Liste HESAV"/>
    <w:basedOn w:val="ListParagraph"/>
    <w:link w:val="ListeHESAVCar"/>
    <w:qFormat/>
    <w:rsid w:val="00527FAF"/>
    <w:pPr>
      <w:numPr>
        <w:numId w:val="1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ListeHESAVCar">
    <w:name w:val="Liste HESAV Car"/>
    <w:basedOn w:val="ListParagraphChar"/>
    <w:link w:val="ListeHESAV"/>
    <w:rsid w:val="00527FAF"/>
    <w:rPr>
      <w:rFonts w:ascii="Arial" w:hAnsi="Arial" w:cs="Arial"/>
      <w:sz w:val="22"/>
      <w:szCs w:val="22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A4206"/>
    <w:rPr>
      <w:rFonts w:asciiTheme="majorHAnsi" w:eastAsiaTheme="majorEastAsia" w:hAnsiTheme="majorHAnsi" w:cstheme="majorBidi"/>
      <w:b/>
      <w:iCs/>
      <w:color w:val="000000" w:themeColor="text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A4206"/>
    <w:rPr>
      <w:rFonts w:asciiTheme="majorHAnsi" w:eastAsiaTheme="majorEastAsia" w:hAnsiTheme="majorHAnsi" w:cstheme="majorBidi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A4206"/>
    <w:rPr>
      <w:rFonts w:asciiTheme="majorHAnsi" w:eastAsiaTheme="majorEastAsia" w:hAnsiTheme="majorHAnsi" w:cstheme="majorBidi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A420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20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2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PlainTable2">
    <w:name w:val="Plain Table 2"/>
    <w:basedOn w:val="TableNormal"/>
    <w:uiPriority w:val="42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3Deffects1">
    <w:name w:val="Table 3D effects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Grid">
    <w:name w:val="Colorful Grid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Grid1">
    <w:name w:val="Table Grid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ediumGrid1">
    <w:name w:val="Medium Grid 1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ghtList">
    <w:name w:val="Light List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olorfulList">
    <w:name w:val="Colorful List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DarkList">
    <w:name w:val="Dark List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MediumList1">
    <w:name w:val="Medium List 1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Classic1">
    <w:name w:val="Table Classic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istTable1Light">
    <w:name w:val="List Table 1 Light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lainTable1">
    <w:name w:val="Plain Table 1"/>
    <w:basedOn w:val="TableNormal"/>
    <w:uiPriority w:val="41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1">
    <w:name w:val="Medium Shading 1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link w:val="NoSpacingChar"/>
    <w:uiPriority w:val="1"/>
    <w:qFormat/>
    <w:rsid w:val="002A4206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A4206"/>
    <w:rPr>
      <w:rFonts w:ascii="Arial" w:hAnsi="Arial"/>
      <w:sz w:val="22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A4206"/>
    <w:rPr>
      <w:rFonts w:ascii="Arial" w:hAnsi="Arial"/>
      <w:sz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2A4206"/>
    <w:rPr>
      <w:rFonts w:ascii="Arial" w:hAnsi="Arial"/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A4206"/>
    <w:rPr>
      <w:rFonts w:ascii="Arial" w:hAnsi="Arial"/>
      <w:b/>
      <w:i/>
      <w:sz w:val="24"/>
      <w:lang w:val="fr-FR" w:eastAsia="fr-FR"/>
    </w:rPr>
  </w:style>
  <w:style w:type="paragraph" w:customStyle="1" w:styleId="OfficeFusion">
    <w:name w:val="OfficeFusion"/>
    <w:basedOn w:val="Normal"/>
    <w:link w:val="OfficeFusionCar"/>
    <w:semiHidden/>
    <w:rsid w:val="002A4206"/>
    <w:pPr>
      <w:overflowPunct/>
      <w:autoSpaceDE/>
      <w:autoSpaceDN/>
      <w:adjustRightInd/>
      <w:spacing w:before="240"/>
      <w:textAlignment w:val="auto"/>
    </w:pPr>
    <w:rPr>
      <w:rFonts w:asciiTheme="minorHAnsi" w:eastAsiaTheme="minorHAnsi" w:hAnsiTheme="minorHAnsi" w:cstheme="minorBidi"/>
      <w:sz w:val="20"/>
      <w:lang w:val="fr-CH" w:eastAsia="en-US"/>
    </w:rPr>
  </w:style>
  <w:style w:type="character" w:styleId="PlaceholderText">
    <w:name w:val="Placeholder Text"/>
    <w:basedOn w:val="DefaultParagraphFont"/>
    <w:uiPriority w:val="99"/>
    <w:semiHidden/>
    <w:rsid w:val="002A4206"/>
    <w:rPr>
      <w:color w:val="808080"/>
    </w:rPr>
  </w:style>
  <w:style w:type="character" w:customStyle="1" w:styleId="OfficeFusionCar">
    <w:name w:val="OfficeFusion Car"/>
    <w:basedOn w:val="DefaultParagraphFont"/>
    <w:link w:val="OfficeFusion"/>
    <w:semiHidden/>
    <w:rsid w:val="002A4206"/>
    <w:rPr>
      <w:rFonts w:asciiTheme="minorHAnsi" w:eastAsiaTheme="minorHAnsi" w:hAnsiTheme="minorHAnsi" w:cstheme="minorBid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4206"/>
    <w:rPr>
      <w:rFonts w:asciiTheme="minorHAnsi" w:eastAsiaTheme="minorHAnsi" w:hAnsiTheme="minorHAnsi" w:cstheme="minorBidi"/>
      <w:lang w:eastAsia="en-US"/>
    </w:rPr>
  </w:style>
  <w:style w:type="paragraph" w:styleId="Subtitle">
    <w:name w:val="Subtitle"/>
    <w:basedOn w:val="Normal"/>
    <w:next w:val="Normal"/>
    <w:link w:val="SubtitleChar"/>
    <w:uiPriority w:val="4"/>
    <w:qFormat/>
    <w:rsid w:val="002A4206"/>
    <w:pPr>
      <w:keepNext/>
      <w:overflowPunct/>
      <w:autoSpaceDE/>
      <w:autoSpaceDN/>
      <w:adjustRightInd/>
      <w:spacing w:before="120" w:after="120"/>
      <w:textAlignment w:val="auto"/>
    </w:pPr>
    <w:rPr>
      <w:rFonts w:asciiTheme="minorHAnsi" w:eastAsiaTheme="minorHAnsi" w:hAnsiTheme="minorHAnsi" w:cstheme="minorBidi"/>
      <w:b/>
      <w:bCs/>
      <w:color w:val="4F81BD" w:themeColor="accent1"/>
      <w:sz w:val="20"/>
      <w:lang w:val="fr-CH" w:eastAsia="en-US"/>
    </w:rPr>
  </w:style>
  <w:style w:type="character" w:customStyle="1" w:styleId="SubtitleChar">
    <w:name w:val="Subtitle Char"/>
    <w:basedOn w:val="DefaultParagraphFont"/>
    <w:link w:val="Subtitle"/>
    <w:uiPriority w:val="4"/>
    <w:rsid w:val="002A4206"/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A4206"/>
    <w:pPr>
      <w:tabs>
        <w:tab w:val="right" w:leader="dot" w:pos="9072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Theme="majorHAnsi" w:eastAsiaTheme="minorHAnsi" w:hAnsiTheme="majorHAnsi" w:cstheme="majorHAnsi"/>
      <w:b/>
      <w:bCs/>
      <w:noProof/>
      <w:color w:val="4F81BD" w:themeColor="accent1"/>
      <w:sz w:val="24"/>
      <w:szCs w:val="24"/>
      <w:lang w:val="fr-CH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A4206"/>
    <w:pPr>
      <w:tabs>
        <w:tab w:val="left" w:pos="1134"/>
        <w:tab w:val="right" w:leader="dot" w:pos="9072"/>
      </w:tabs>
      <w:overflowPunct/>
      <w:autoSpaceDE/>
      <w:autoSpaceDN/>
      <w:adjustRightInd/>
      <w:spacing w:before="60"/>
      <w:ind w:left="851" w:hanging="851"/>
      <w:textAlignment w:val="auto"/>
    </w:pPr>
    <w:rPr>
      <w:rFonts w:asciiTheme="minorHAnsi" w:eastAsiaTheme="minorHAnsi" w:hAnsiTheme="minorHAnsi" w:cstheme="minorHAnsi"/>
      <w:b/>
      <w:bCs/>
      <w:noProof/>
      <w:sz w:val="20"/>
      <w:lang w:val="fr-CH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2A4206"/>
    <w:pPr>
      <w:tabs>
        <w:tab w:val="left" w:pos="1800"/>
        <w:tab w:val="right" w:leader="dot" w:pos="9072"/>
      </w:tabs>
      <w:overflowPunct/>
      <w:autoSpaceDE/>
      <w:autoSpaceDN/>
      <w:adjustRightInd/>
      <w:ind w:left="851" w:hanging="851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38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57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76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95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114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133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2A4206"/>
    <w:pPr>
      <w:keepLines/>
      <w:overflowPunct/>
      <w:autoSpaceDE/>
      <w:autoSpaceDN/>
      <w:adjustRightInd/>
      <w:spacing w:before="120" w:after="480" w:line="259" w:lineRule="auto"/>
      <w:textAlignment w:val="auto"/>
      <w:outlineLvl w:val="9"/>
    </w:pPr>
    <w:rPr>
      <w:rFonts w:asciiTheme="majorHAnsi" w:eastAsiaTheme="majorEastAsia" w:hAnsiTheme="majorHAnsi" w:cstheme="majorBidi"/>
      <w:bCs/>
      <w:smallCaps/>
      <w:color w:val="4F81BD" w:themeColor="accent1"/>
      <w:spacing w:val="40"/>
      <w:kern w:val="0"/>
      <w:sz w:val="32"/>
      <w:szCs w:val="32"/>
      <w:lang w:eastAsia="fr-CH"/>
    </w:rPr>
  </w:style>
  <w:style w:type="paragraph" w:styleId="Caption">
    <w:name w:val="caption"/>
    <w:basedOn w:val="Normal"/>
    <w:next w:val="Normal"/>
    <w:uiPriority w:val="35"/>
    <w:unhideWhenUsed/>
    <w:qFormat/>
    <w:rsid w:val="002A4206"/>
    <w:pPr>
      <w:keepNext/>
      <w:overflowPunct/>
      <w:autoSpaceDE/>
      <w:autoSpaceDN/>
      <w:adjustRightInd/>
      <w:spacing w:before="240" w:after="120"/>
      <w:ind w:left="709" w:hanging="709"/>
      <w:textAlignment w:val="auto"/>
    </w:pPr>
    <w:rPr>
      <w:rFonts w:asciiTheme="minorHAnsi" w:eastAsiaTheme="minorHAnsi" w:hAnsiTheme="minorHAnsi" w:cstheme="minorBidi"/>
      <w:sz w:val="18"/>
      <w:szCs w:val="18"/>
      <w:lang w:val="fr-CH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4206"/>
    <w:pPr>
      <w:overflowPunct/>
      <w:autoSpaceDE/>
      <w:autoSpaceDN/>
      <w:adjustRightInd/>
      <w:ind w:left="130" w:hanging="130"/>
      <w:textAlignment w:val="auto"/>
    </w:pPr>
    <w:rPr>
      <w:rFonts w:asciiTheme="minorHAnsi" w:eastAsiaTheme="minorHAnsi" w:hAnsiTheme="minorHAnsi" w:cstheme="minorBidi"/>
      <w:sz w:val="20"/>
      <w:lang w:val="fr-CH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4206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A4206"/>
    <w:rPr>
      <w:vertAlign w:val="superscript"/>
    </w:rPr>
  </w:style>
  <w:style w:type="paragraph" w:customStyle="1" w:styleId="Sous-TitreBordure">
    <w:name w:val="Sous-Titre Bordure"/>
    <w:basedOn w:val="Subtitle"/>
    <w:link w:val="Sous-TitreBordureCar"/>
    <w:uiPriority w:val="5"/>
    <w:qFormat/>
    <w:rsid w:val="002A4206"/>
    <w:pPr>
      <w:pBdr>
        <w:bottom w:val="single" w:sz="8" w:space="1" w:color="4F81BD" w:themeColor="accent1"/>
        <w:between w:val="single" w:sz="8" w:space="1" w:color="4F81BD" w:themeColor="accent1"/>
      </w:pBdr>
    </w:pPr>
  </w:style>
  <w:style w:type="character" w:customStyle="1" w:styleId="Sous-TitreBordureCar">
    <w:name w:val="Sous-Titre Bordure Car"/>
    <w:basedOn w:val="SubtitleChar"/>
    <w:link w:val="Sous-TitreBordure"/>
    <w:uiPriority w:val="5"/>
    <w:rsid w:val="002A4206"/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A4206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b/>
      <w:bCs/>
      <w:sz w:val="27"/>
      <w:szCs w:val="27"/>
      <w:lang w:val="fr-CH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A4206"/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PucesHETSL2">
    <w:name w:val="Puces HETSL 2"/>
    <w:uiPriority w:val="99"/>
    <w:rsid w:val="002A4206"/>
    <w:pPr>
      <w:numPr>
        <w:numId w:val="3"/>
      </w:numPr>
    </w:pPr>
  </w:style>
  <w:style w:type="paragraph" w:styleId="Revision">
    <w:name w:val="Revision"/>
    <w:hidden/>
    <w:uiPriority w:val="99"/>
    <w:semiHidden/>
    <w:rsid w:val="002A4206"/>
    <w:rPr>
      <w:rFonts w:asciiTheme="minorHAnsi" w:eastAsiaTheme="minorHAnsi" w:hAnsiTheme="minorHAnsi" w:cstheme="minorBidi"/>
      <w:lang w:eastAsia="en-US"/>
    </w:rPr>
  </w:style>
  <w:style w:type="paragraph" w:customStyle="1" w:styleId="Activits">
    <w:name w:val="Activités"/>
    <w:basedOn w:val="Normal"/>
    <w:link w:val="ActivitsCar"/>
    <w:qFormat/>
    <w:rsid w:val="002A4206"/>
    <w:pPr>
      <w:numPr>
        <w:numId w:val="4"/>
      </w:numPr>
      <w:overflowPunct/>
      <w:autoSpaceDE/>
      <w:autoSpaceDN/>
      <w:adjustRightInd/>
      <w:spacing w:before="40" w:after="4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character" w:customStyle="1" w:styleId="ActivitsCar">
    <w:name w:val="Activités Car"/>
    <w:basedOn w:val="DefaultParagraphFont"/>
    <w:link w:val="Activits"/>
    <w:rsid w:val="002A4206"/>
    <w:rPr>
      <w:rFonts w:asciiTheme="minorHAnsi" w:eastAsiaTheme="minorHAnsi" w:hAnsiTheme="minorHAnsi" w:cstheme="minorHAnsi"/>
      <w:lang w:eastAsia="en-US"/>
    </w:rPr>
  </w:style>
  <w:style w:type="character" w:customStyle="1" w:styleId="Essentielle">
    <w:name w:val="Essentielle"/>
    <w:basedOn w:val="DefaultParagraphFont"/>
    <w:uiPriority w:val="1"/>
    <w:qFormat/>
    <w:rsid w:val="002A4206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lerc\Downloads\Mod&#232;le%20de%20document%20Word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C589CCA50476E99D796EF22C675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6B700-F90C-4405-8DC6-B2C637E60F47}"/>
      </w:docPartPr>
      <w:docPartBody>
        <w:p w:rsidR="00C33DEF" w:rsidRDefault="00665C44" w:rsidP="00665C44">
          <w:pPr>
            <w:pStyle w:val="73AC589CCA50476E99D796EF22C675E5"/>
          </w:pPr>
          <w:r>
            <w:t xml:space="preserve">     </w:t>
          </w:r>
        </w:p>
      </w:docPartBody>
    </w:docPart>
    <w:docPart>
      <w:docPartPr>
        <w:name w:val="D95FAC2C0A3A408D8621EA7E78F40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F84EB-4A79-42CE-9ABE-9AFF6F0F6F9E}"/>
      </w:docPartPr>
      <w:docPartBody>
        <w:p w:rsidR="00C33DEF" w:rsidRDefault="00665C44" w:rsidP="00665C44">
          <w:pPr>
            <w:pStyle w:val="D95FAC2C0A3A408D8621EA7E78F40C9E"/>
          </w:pPr>
          <w:r>
            <w:t xml:space="preserve">     </w:t>
          </w:r>
        </w:p>
      </w:docPartBody>
    </w:docPart>
    <w:docPart>
      <w:docPartPr>
        <w:name w:val="0B21192A09CF4C50AA2E64B6AE1EB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14B09A-A491-450F-8A41-376FDCB35177}"/>
      </w:docPartPr>
      <w:docPartBody>
        <w:p w:rsidR="00C33DEF" w:rsidRDefault="00665C44" w:rsidP="00665C44">
          <w:pPr>
            <w:pStyle w:val="0B21192A09CF4C50AA2E64B6AE1EB934"/>
          </w:pPr>
          <w:r>
            <w:t xml:space="preserve">     </w:t>
          </w:r>
        </w:p>
      </w:docPartBody>
    </w:docPart>
    <w:docPart>
      <w:docPartPr>
        <w:name w:val="48683E883D1D4C589FE8C07B550917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97D41-B628-4D45-BC94-8E2C458F7F80}"/>
      </w:docPartPr>
      <w:docPartBody>
        <w:p w:rsidR="00C33DEF" w:rsidRDefault="00665C44" w:rsidP="00665C44">
          <w:pPr>
            <w:pStyle w:val="48683E883D1D4C589FE8C07B55091712"/>
          </w:pPr>
          <w:r>
            <w:t xml:space="preserve">     </w:t>
          </w:r>
        </w:p>
      </w:docPartBody>
    </w:docPart>
    <w:docPart>
      <w:docPartPr>
        <w:name w:val="D3BD0CE88C0B414B9A38007CA45B4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04271-5531-4109-87F8-064969DD45FF}"/>
      </w:docPartPr>
      <w:docPartBody>
        <w:p w:rsidR="00C33DEF" w:rsidRDefault="00665C44" w:rsidP="00665C44">
          <w:pPr>
            <w:pStyle w:val="D3BD0CE88C0B414B9A38007CA45B49CF"/>
          </w:pPr>
          <w:r>
            <w:t xml:space="preserve">     </w:t>
          </w:r>
        </w:p>
      </w:docPartBody>
    </w:docPart>
    <w:docPart>
      <w:docPartPr>
        <w:name w:val="E2B73F00ECC04E0188486A47D7DF0D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344E9-40CD-4FFA-80D7-06FCC7096940}"/>
      </w:docPartPr>
      <w:docPartBody>
        <w:p w:rsidR="00C33DEF" w:rsidRDefault="00665C44" w:rsidP="00665C44">
          <w:pPr>
            <w:pStyle w:val="E2B73F00ECC04E0188486A47D7DF0DEA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A5035AB070404DD8B837616355D3C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DDB50-084C-445E-9849-5826DFD17362}"/>
      </w:docPartPr>
      <w:docPartBody>
        <w:p w:rsidR="00C33DEF" w:rsidRDefault="00665C44" w:rsidP="00665C44">
          <w:pPr>
            <w:pStyle w:val="A5035AB070404DD8B837616355D3C6A2"/>
          </w:pPr>
          <w:r>
            <w:t xml:space="preserve">     </w:t>
          </w:r>
        </w:p>
      </w:docPartBody>
    </w:docPart>
    <w:docPart>
      <w:docPartPr>
        <w:name w:val="082610B296994526814838C0D4226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265C4-CAC8-4D67-AF32-52D2E9ADE789}"/>
      </w:docPartPr>
      <w:docPartBody>
        <w:p w:rsidR="00C33DEF" w:rsidRDefault="00665C44" w:rsidP="00665C44">
          <w:pPr>
            <w:pStyle w:val="082610B296994526814838C0D4226199"/>
          </w:pPr>
          <w:r>
            <w:t xml:space="preserve">     </w:t>
          </w:r>
        </w:p>
      </w:docPartBody>
    </w:docPart>
    <w:docPart>
      <w:docPartPr>
        <w:name w:val="88F933EDED9A4F2C889A9ACD749BB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89A00-16C0-4BE7-9F06-D6D5CA471077}"/>
      </w:docPartPr>
      <w:docPartBody>
        <w:p w:rsidR="00C33DEF" w:rsidRDefault="00665C44" w:rsidP="00665C44">
          <w:pPr>
            <w:pStyle w:val="88F933EDED9A4F2C889A9ACD749BB11F"/>
          </w:pPr>
          <w:r>
            <w:t xml:space="preserve">     </w:t>
          </w:r>
        </w:p>
      </w:docPartBody>
    </w:docPart>
    <w:docPart>
      <w:docPartPr>
        <w:name w:val="730420B9C10C42A4B4BBE3B253704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963F5-CEA0-447B-8D37-835B79559275}"/>
      </w:docPartPr>
      <w:docPartBody>
        <w:p w:rsidR="00C33DEF" w:rsidRDefault="00665C44" w:rsidP="00665C44">
          <w:pPr>
            <w:pStyle w:val="730420B9C10C42A4B4BBE3B253704BCE"/>
          </w:pPr>
          <w:r>
            <w:t xml:space="preserve">     </w:t>
          </w:r>
        </w:p>
      </w:docPartBody>
    </w:docPart>
    <w:docPart>
      <w:docPartPr>
        <w:name w:val="914646722CF74050AF73BEB551E96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8EAD5A-D1FF-4434-A12D-0A3D1227D23B}"/>
      </w:docPartPr>
      <w:docPartBody>
        <w:p w:rsidR="00C33DEF" w:rsidRDefault="00665C44" w:rsidP="00665C44">
          <w:pPr>
            <w:pStyle w:val="914646722CF74050AF73BEB551E9632D"/>
          </w:pPr>
          <w:r>
            <w:t xml:space="preserve">     </w:t>
          </w:r>
        </w:p>
      </w:docPartBody>
    </w:docPart>
    <w:docPart>
      <w:docPartPr>
        <w:name w:val="F2BE3A4CCE07429B8A7AFE3F6688D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734ED-D634-4B03-AE8A-DF4900E86E1D}"/>
      </w:docPartPr>
      <w:docPartBody>
        <w:p w:rsidR="00C33DEF" w:rsidRDefault="00665C44" w:rsidP="00665C44">
          <w:pPr>
            <w:pStyle w:val="F2BE3A4CCE07429B8A7AFE3F6688DF02"/>
          </w:pPr>
          <w:r>
            <w:t xml:space="preserve">     </w:t>
          </w:r>
        </w:p>
      </w:docPartBody>
    </w:docPart>
    <w:docPart>
      <w:docPartPr>
        <w:name w:val="486CF7A79CCD423CB9F10BC879EA9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95210C-E591-42D0-98CE-86ACDD1C6670}"/>
      </w:docPartPr>
      <w:docPartBody>
        <w:p w:rsidR="00C33DEF" w:rsidRDefault="00665C44" w:rsidP="00665C44">
          <w:pPr>
            <w:pStyle w:val="486CF7A79CCD423CB9F10BC879EA9C84"/>
          </w:pPr>
          <w:r>
            <w:t xml:space="preserve">     </w:t>
          </w:r>
        </w:p>
      </w:docPartBody>
    </w:docPart>
    <w:docPart>
      <w:docPartPr>
        <w:name w:val="3254A3DF83C64E6C8D30D7AD7D6C6F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3B3EB8-1E2D-4921-9686-D634C9FDFD78}"/>
      </w:docPartPr>
      <w:docPartBody>
        <w:p w:rsidR="00C33DEF" w:rsidRDefault="00665C44" w:rsidP="00665C44">
          <w:pPr>
            <w:pStyle w:val="3254A3DF83C64E6C8D30D7AD7D6C6F20"/>
          </w:pPr>
          <w:r>
            <w:t xml:space="preserve">     </w:t>
          </w:r>
        </w:p>
      </w:docPartBody>
    </w:docPart>
    <w:docPart>
      <w:docPartPr>
        <w:name w:val="2C5B67FC6F0844EBA887F35CCE7B57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C1B09-DAEA-4B6D-AB70-D09FE6AC6006}"/>
      </w:docPartPr>
      <w:docPartBody>
        <w:p w:rsidR="00C33DEF" w:rsidRDefault="00665C44" w:rsidP="00665C44">
          <w:pPr>
            <w:pStyle w:val="2C5B67FC6F0844EBA887F35CCE7B570D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EEB0C6B488614494B5A59D182D111C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652EC-48FE-40F0-A030-8590F52CBE7B}"/>
      </w:docPartPr>
      <w:docPartBody>
        <w:p w:rsidR="00C33DEF" w:rsidRDefault="00665C44" w:rsidP="00665C44">
          <w:pPr>
            <w:pStyle w:val="EEB0C6B488614494B5A59D182D111C25"/>
          </w:pPr>
          <w:r>
            <w:t xml:space="preserve">     </w:t>
          </w:r>
        </w:p>
      </w:docPartBody>
    </w:docPart>
    <w:docPart>
      <w:docPartPr>
        <w:name w:val="EDD2BCEBC624416B80EFB80868D740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07348-7F3E-43C4-B874-DA82DC022EC8}"/>
      </w:docPartPr>
      <w:docPartBody>
        <w:p w:rsidR="00C33DEF" w:rsidRDefault="00665C44" w:rsidP="00665C44">
          <w:pPr>
            <w:pStyle w:val="EDD2BCEBC624416B80EFB80868D74066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B96913ACD828486ABC457D124762C8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56040-C811-45F6-AE24-61262B15CECA}"/>
      </w:docPartPr>
      <w:docPartBody>
        <w:p w:rsidR="00C33DEF" w:rsidRDefault="00665C44" w:rsidP="00665C44">
          <w:pPr>
            <w:pStyle w:val="B96913ACD828486ABC457D124762C896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493A7AF76C434C44AD8319CF1F1961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0E41B5-DBA3-4028-93F7-DD2DE9D1CC2A}"/>
      </w:docPartPr>
      <w:docPartBody>
        <w:p w:rsidR="00C33DEF" w:rsidRDefault="00665C44" w:rsidP="00665C44">
          <w:pPr>
            <w:pStyle w:val="493A7AF76C434C44AD8319CF1F1961A5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A9517A7ED19D4809977AEA184063C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93EBD9-9F2D-4E0E-BFEC-DE54D7627972}"/>
      </w:docPartPr>
      <w:docPartBody>
        <w:p w:rsidR="00C33DEF" w:rsidRDefault="00665C44" w:rsidP="00665C44">
          <w:pPr>
            <w:pStyle w:val="A9517A7ED19D4809977AEA184063C7D2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EE38D7AA211642549BE1E920754A3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03033-51C7-40D5-97E7-DAB4E5D66D79}"/>
      </w:docPartPr>
      <w:docPartBody>
        <w:p w:rsidR="00C33DEF" w:rsidRDefault="00665C44" w:rsidP="00665C44">
          <w:pPr>
            <w:pStyle w:val="EE38D7AA211642549BE1E920754A33CD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85D238B58F37412188F2DC42E0432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1C772-FCF0-46C5-BCE8-9C80F70C8AA3}"/>
      </w:docPartPr>
      <w:docPartBody>
        <w:p w:rsidR="00C33DEF" w:rsidRDefault="00665C44" w:rsidP="00665C44">
          <w:pPr>
            <w:pStyle w:val="85D238B58F37412188F2DC42E04324A6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CBB254D156A6464C9221CDE65A99F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562ED7-01CF-4DC3-9205-FFF591265895}"/>
      </w:docPartPr>
      <w:docPartBody>
        <w:p w:rsidR="00C33DEF" w:rsidRDefault="00665C44" w:rsidP="00665C44">
          <w:pPr>
            <w:pStyle w:val="CBB254D156A6464C9221CDE65A99F16D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86BC58322F804BA292C76557FC48F1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7039C-0C5E-48CA-A20B-50E4949FD3B2}"/>
      </w:docPartPr>
      <w:docPartBody>
        <w:p w:rsidR="00C33DEF" w:rsidRDefault="00665C44" w:rsidP="00665C44">
          <w:pPr>
            <w:pStyle w:val="86BC58322F804BA292C76557FC48F189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1F6242DF002F41F2BF3A29789C280A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53E5E-EF2E-4F9E-AE76-B3C7C52CD758}"/>
      </w:docPartPr>
      <w:docPartBody>
        <w:p w:rsidR="00C33DEF" w:rsidRDefault="00665C44" w:rsidP="00665C44">
          <w:pPr>
            <w:pStyle w:val="1F6242DF002F41F2BF3A29789C280AFB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4587023DCF5D4EAD97BA9E679CACA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B459D-C403-43EF-A3B1-3A0D6CDE35FE}"/>
      </w:docPartPr>
      <w:docPartBody>
        <w:p w:rsidR="00C33DEF" w:rsidRDefault="00665C44" w:rsidP="00665C44">
          <w:pPr>
            <w:pStyle w:val="4587023DCF5D4EAD97BA9E679CACA42E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0F046E1A13B04DEC838BB7B42F9ED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895B07-1F57-4AA3-B6F4-CFEA6D9A51B5}"/>
      </w:docPartPr>
      <w:docPartBody>
        <w:p w:rsidR="00C33DEF" w:rsidRDefault="00665C44" w:rsidP="00665C44">
          <w:pPr>
            <w:pStyle w:val="0F046E1A13B04DEC838BB7B42F9ED556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F34BACA196104BACBABDFDB94DB3D5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70EE7-3966-40E8-BAA1-A9694579C91D}"/>
      </w:docPartPr>
      <w:docPartBody>
        <w:p w:rsidR="00C33DEF" w:rsidRDefault="00665C44" w:rsidP="00665C44">
          <w:pPr>
            <w:pStyle w:val="F34BACA196104BACBABDFDB94DB3D5B6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86D5F095AFB3475486CC405112648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C9BA2-7329-4669-BDC8-DA0AAD2CB43B}"/>
      </w:docPartPr>
      <w:docPartBody>
        <w:p w:rsidR="00C33DEF" w:rsidRDefault="00665C44" w:rsidP="00665C44">
          <w:pPr>
            <w:pStyle w:val="86D5F095AFB3475486CC40511264898C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D92E154396964D50847D78A65CA8B3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6EF86-5511-4566-9DDF-01C61E384D6D}"/>
      </w:docPartPr>
      <w:docPartBody>
        <w:p w:rsidR="00C33DEF" w:rsidRDefault="00665C44" w:rsidP="00665C44">
          <w:pPr>
            <w:pStyle w:val="D92E154396964D50847D78A65CA8B3CF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F56D88B6B3C1431CA05E7963ECB4F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4A7E82-EAD6-44A7-B85C-3F4C39546E12}"/>
      </w:docPartPr>
      <w:docPartBody>
        <w:p w:rsidR="00C33DEF" w:rsidRDefault="00665C44" w:rsidP="00665C44">
          <w:pPr>
            <w:pStyle w:val="F56D88B6B3C1431CA05E7963ECB4FEA4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DAE77B4A34874829AFB89F362ACC2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1AC607-B423-4332-942C-16B515247893}"/>
      </w:docPartPr>
      <w:docPartBody>
        <w:p w:rsidR="00C33DEF" w:rsidRDefault="00665C44" w:rsidP="00665C44">
          <w:pPr>
            <w:pStyle w:val="DAE77B4A34874829AFB89F362ACC2757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211797DDF06B48D08B757E4C1D5D9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9C0734-BF28-43C1-A38C-071B6892881F}"/>
      </w:docPartPr>
      <w:docPartBody>
        <w:p w:rsidR="00C33DEF" w:rsidRDefault="00665C44" w:rsidP="00665C44">
          <w:pPr>
            <w:pStyle w:val="211797DDF06B48D08B757E4C1D5D922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6D3164142B8C4B1EBC77E328E57C6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76FBF-B692-4F63-B885-BF9C12EE7D2D}"/>
      </w:docPartPr>
      <w:docPartBody>
        <w:p w:rsidR="00C33DEF" w:rsidRDefault="00665C44" w:rsidP="00665C44">
          <w:pPr>
            <w:pStyle w:val="6D3164142B8C4B1EBC77E328E57C6574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DBE6B907FF6048FEA7DCC022BF053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61C47F-3AC0-48A2-8972-D4EFA0C25B31}"/>
      </w:docPartPr>
      <w:docPartBody>
        <w:p w:rsidR="00C33DEF" w:rsidRDefault="00665C44" w:rsidP="00665C44">
          <w:pPr>
            <w:pStyle w:val="DBE6B907FF6048FEA7DCC022BF053E0C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C84B9FA56374430780A9DBD5E00DC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707A1-D183-473E-A5F6-CF9311D8B2F8}"/>
      </w:docPartPr>
      <w:docPartBody>
        <w:p w:rsidR="00C33DEF" w:rsidRDefault="00665C44" w:rsidP="00665C44">
          <w:pPr>
            <w:pStyle w:val="C84B9FA56374430780A9DBD5E00DC207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C4CF8561D748459AB72747A5B23B0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0680D-1C84-4457-AC3A-751A8CB71DF0}"/>
      </w:docPartPr>
      <w:docPartBody>
        <w:p w:rsidR="00C33DEF" w:rsidRDefault="00665C44" w:rsidP="00665C44">
          <w:pPr>
            <w:pStyle w:val="C4CF8561D748459AB72747A5B23B05A5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AC987D604895491DB8645123DE226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923AA-CFFF-448A-9165-E3022B0F100C}"/>
      </w:docPartPr>
      <w:docPartBody>
        <w:p w:rsidR="00C33DEF" w:rsidRDefault="00665C44" w:rsidP="00665C44">
          <w:pPr>
            <w:pStyle w:val="AC987D604895491DB8645123DE226AAE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89F7E27F78E04146BEAD4AF79070EA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DFE88-1D09-454D-9E98-90D3E66EFBBC}"/>
      </w:docPartPr>
      <w:docPartBody>
        <w:p w:rsidR="00C33DEF" w:rsidRDefault="00665C44" w:rsidP="00665C44">
          <w:pPr>
            <w:pStyle w:val="89F7E27F78E04146BEAD4AF79070EA8C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05655BFAADF24B39A33D7088DA73A6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E3223-52D5-43A9-A948-CB03936BCE86}"/>
      </w:docPartPr>
      <w:docPartBody>
        <w:p w:rsidR="00C33DEF" w:rsidRDefault="00665C44" w:rsidP="00665C44">
          <w:pPr>
            <w:pStyle w:val="05655BFAADF24B39A33D7088DA73A6E5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85136CEB716F4C55887B87C015C024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912C78-33B7-4B69-8033-45CFD9F993B7}"/>
      </w:docPartPr>
      <w:docPartBody>
        <w:p w:rsidR="00C33DEF" w:rsidRDefault="00665C44" w:rsidP="00665C44">
          <w:pPr>
            <w:pStyle w:val="85136CEB716F4C55887B87C015C0249B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35C5381A3C624739B46F3EB82D438B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1F600-32D4-4A8D-B718-227B59A368C5}"/>
      </w:docPartPr>
      <w:docPartBody>
        <w:p w:rsidR="00C33DEF" w:rsidRDefault="00665C44" w:rsidP="00665C44">
          <w:pPr>
            <w:pStyle w:val="35C5381A3C624739B46F3EB82D438B5A"/>
          </w:pPr>
          <w:r w:rsidRPr="002D0799">
            <w:rPr>
              <w:color w:val="808080" w:themeColor="background1" w:themeShade="80"/>
            </w:rPr>
            <w:t xml:space="preserve">    </w:t>
          </w:r>
        </w:p>
      </w:docPartBody>
    </w:docPart>
    <w:docPart>
      <w:docPartPr>
        <w:name w:val="3E86360EAC3A4E91B4D93CB0C0893B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ADAE9A-135F-474B-9B95-92641DDBA3DF}"/>
      </w:docPartPr>
      <w:docPartBody>
        <w:p w:rsidR="00C33DEF" w:rsidRDefault="00665C44" w:rsidP="00665C44">
          <w:pPr>
            <w:pStyle w:val="3E86360EAC3A4E91B4D93CB0C0893BE3"/>
          </w:pPr>
          <w:r w:rsidRPr="002D0799">
            <w:rPr>
              <w:caps/>
            </w:rPr>
            <w:t xml:space="preserve">    </w:t>
          </w:r>
        </w:p>
      </w:docPartBody>
    </w:docPart>
    <w:docPart>
      <w:docPartPr>
        <w:name w:val="4ADDE3A201A349FB852B2DD8C3FFAC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75C15-C8C0-467B-AB8A-DDD71C526842}"/>
      </w:docPartPr>
      <w:docPartBody>
        <w:p w:rsidR="00C33DEF" w:rsidRDefault="00665C44" w:rsidP="00665C44">
          <w:pPr>
            <w:pStyle w:val="4ADDE3A201A349FB852B2DD8C3FFACD8"/>
          </w:pPr>
          <w:r w:rsidRPr="002D0799">
            <w:rPr>
              <w:caps/>
            </w:rPr>
            <w:t xml:space="preserve">    </w:t>
          </w:r>
        </w:p>
      </w:docPartBody>
    </w:docPart>
    <w:docPart>
      <w:docPartPr>
        <w:name w:val="3572553F0794409792E7E9B6F91C4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FE580-652D-41AE-89DE-02A5B4AF2012}"/>
      </w:docPartPr>
      <w:docPartBody>
        <w:p w:rsidR="00C33DEF" w:rsidRDefault="00665C44" w:rsidP="00665C44">
          <w:pPr>
            <w:pStyle w:val="3572553F0794409792E7E9B6F91C4B4F"/>
          </w:pPr>
          <w:r w:rsidRPr="002D0799">
            <w:rPr>
              <w:caps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44"/>
    <w:rsid w:val="003001ED"/>
    <w:rsid w:val="00665C44"/>
    <w:rsid w:val="009A6B7E"/>
    <w:rsid w:val="00A41144"/>
    <w:rsid w:val="00C33DEF"/>
    <w:rsid w:val="00F8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C44"/>
    <w:rPr>
      <w:color w:val="808080"/>
    </w:rPr>
  </w:style>
  <w:style w:type="paragraph" w:customStyle="1" w:styleId="73AC589CCA50476E99D796EF22C675E5">
    <w:name w:val="73AC589CCA50476E99D796EF22C675E5"/>
    <w:rsid w:val="00665C44"/>
  </w:style>
  <w:style w:type="paragraph" w:customStyle="1" w:styleId="D95FAC2C0A3A408D8621EA7E78F40C9E">
    <w:name w:val="D95FAC2C0A3A408D8621EA7E78F40C9E"/>
    <w:rsid w:val="00665C44"/>
  </w:style>
  <w:style w:type="paragraph" w:customStyle="1" w:styleId="0B21192A09CF4C50AA2E64B6AE1EB934">
    <w:name w:val="0B21192A09CF4C50AA2E64B6AE1EB934"/>
    <w:rsid w:val="00665C44"/>
  </w:style>
  <w:style w:type="paragraph" w:customStyle="1" w:styleId="48683E883D1D4C589FE8C07B55091712">
    <w:name w:val="48683E883D1D4C589FE8C07B55091712"/>
    <w:rsid w:val="00665C44"/>
  </w:style>
  <w:style w:type="paragraph" w:customStyle="1" w:styleId="D3BD0CE88C0B414B9A38007CA45B49CF">
    <w:name w:val="D3BD0CE88C0B414B9A38007CA45B49CF"/>
    <w:rsid w:val="00665C44"/>
  </w:style>
  <w:style w:type="paragraph" w:customStyle="1" w:styleId="E2B73F00ECC04E0188486A47D7DF0DEA">
    <w:name w:val="E2B73F00ECC04E0188486A47D7DF0DEA"/>
    <w:rsid w:val="00665C44"/>
  </w:style>
  <w:style w:type="paragraph" w:customStyle="1" w:styleId="A5035AB070404DD8B837616355D3C6A2">
    <w:name w:val="A5035AB070404DD8B837616355D3C6A2"/>
    <w:rsid w:val="00665C44"/>
  </w:style>
  <w:style w:type="paragraph" w:customStyle="1" w:styleId="082610B296994526814838C0D4226199">
    <w:name w:val="082610B296994526814838C0D4226199"/>
    <w:rsid w:val="00665C44"/>
  </w:style>
  <w:style w:type="paragraph" w:customStyle="1" w:styleId="88F933EDED9A4F2C889A9ACD749BB11F">
    <w:name w:val="88F933EDED9A4F2C889A9ACD749BB11F"/>
    <w:rsid w:val="00665C44"/>
  </w:style>
  <w:style w:type="paragraph" w:customStyle="1" w:styleId="730420B9C10C42A4B4BBE3B253704BCE">
    <w:name w:val="730420B9C10C42A4B4BBE3B253704BCE"/>
    <w:rsid w:val="00665C44"/>
  </w:style>
  <w:style w:type="paragraph" w:customStyle="1" w:styleId="914646722CF74050AF73BEB551E9632D">
    <w:name w:val="914646722CF74050AF73BEB551E9632D"/>
    <w:rsid w:val="00665C44"/>
  </w:style>
  <w:style w:type="paragraph" w:customStyle="1" w:styleId="F2BE3A4CCE07429B8A7AFE3F6688DF02">
    <w:name w:val="F2BE3A4CCE07429B8A7AFE3F6688DF02"/>
    <w:rsid w:val="00665C44"/>
  </w:style>
  <w:style w:type="paragraph" w:customStyle="1" w:styleId="486CF7A79CCD423CB9F10BC879EA9C84">
    <w:name w:val="486CF7A79CCD423CB9F10BC879EA9C84"/>
    <w:rsid w:val="00665C44"/>
  </w:style>
  <w:style w:type="paragraph" w:customStyle="1" w:styleId="3254A3DF83C64E6C8D30D7AD7D6C6F20">
    <w:name w:val="3254A3DF83C64E6C8D30D7AD7D6C6F20"/>
    <w:rsid w:val="00665C44"/>
  </w:style>
  <w:style w:type="paragraph" w:customStyle="1" w:styleId="2C5B67FC6F0844EBA887F35CCE7B570D">
    <w:name w:val="2C5B67FC6F0844EBA887F35CCE7B570D"/>
    <w:rsid w:val="00665C44"/>
  </w:style>
  <w:style w:type="paragraph" w:customStyle="1" w:styleId="EEB0C6B488614494B5A59D182D111C25">
    <w:name w:val="EEB0C6B488614494B5A59D182D111C25"/>
    <w:rsid w:val="00665C44"/>
  </w:style>
  <w:style w:type="paragraph" w:customStyle="1" w:styleId="EDD2BCEBC624416B80EFB80868D74066">
    <w:name w:val="EDD2BCEBC624416B80EFB80868D74066"/>
    <w:rsid w:val="00665C44"/>
  </w:style>
  <w:style w:type="paragraph" w:customStyle="1" w:styleId="B96913ACD828486ABC457D124762C896">
    <w:name w:val="B96913ACD828486ABC457D124762C896"/>
    <w:rsid w:val="00665C44"/>
  </w:style>
  <w:style w:type="paragraph" w:customStyle="1" w:styleId="493A7AF76C434C44AD8319CF1F1961A5">
    <w:name w:val="493A7AF76C434C44AD8319CF1F1961A5"/>
    <w:rsid w:val="00665C44"/>
  </w:style>
  <w:style w:type="paragraph" w:customStyle="1" w:styleId="A9517A7ED19D4809977AEA184063C7D2">
    <w:name w:val="A9517A7ED19D4809977AEA184063C7D2"/>
    <w:rsid w:val="00665C44"/>
  </w:style>
  <w:style w:type="paragraph" w:customStyle="1" w:styleId="EE38D7AA211642549BE1E920754A33CD">
    <w:name w:val="EE38D7AA211642549BE1E920754A33CD"/>
    <w:rsid w:val="00665C44"/>
  </w:style>
  <w:style w:type="paragraph" w:customStyle="1" w:styleId="85D238B58F37412188F2DC42E04324A6">
    <w:name w:val="85D238B58F37412188F2DC42E04324A6"/>
    <w:rsid w:val="00665C44"/>
  </w:style>
  <w:style w:type="paragraph" w:customStyle="1" w:styleId="CBB254D156A6464C9221CDE65A99F16D">
    <w:name w:val="CBB254D156A6464C9221CDE65A99F16D"/>
    <w:rsid w:val="00665C44"/>
  </w:style>
  <w:style w:type="paragraph" w:customStyle="1" w:styleId="86BC58322F804BA292C76557FC48F189">
    <w:name w:val="86BC58322F804BA292C76557FC48F189"/>
    <w:rsid w:val="00665C44"/>
  </w:style>
  <w:style w:type="paragraph" w:customStyle="1" w:styleId="1F6242DF002F41F2BF3A29789C280AFB">
    <w:name w:val="1F6242DF002F41F2BF3A29789C280AFB"/>
    <w:rsid w:val="00665C44"/>
  </w:style>
  <w:style w:type="paragraph" w:customStyle="1" w:styleId="4587023DCF5D4EAD97BA9E679CACA42E">
    <w:name w:val="4587023DCF5D4EAD97BA9E679CACA42E"/>
    <w:rsid w:val="00665C44"/>
  </w:style>
  <w:style w:type="paragraph" w:customStyle="1" w:styleId="0F046E1A13B04DEC838BB7B42F9ED556">
    <w:name w:val="0F046E1A13B04DEC838BB7B42F9ED556"/>
    <w:rsid w:val="00665C44"/>
  </w:style>
  <w:style w:type="paragraph" w:customStyle="1" w:styleId="F34BACA196104BACBABDFDB94DB3D5B6">
    <w:name w:val="F34BACA196104BACBABDFDB94DB3D5B6"/>
    <w:rsid w:val="00665C44"/>
  </w:style>
  <w:style w:type="paragraph" w:customStyle="1" w:styleId="86D5F095AFB3475486CC40511264898C">
    <w:name w:val="86D5F095AFB3475486CC40511264898C"/>
    <w:rsid w:val="00665C44"/>
  </w:style>
  <w:style w:type="paragraph" w:customStyle="1" w:styleId="D92E154396964D50847D78A65CA8B3CF">
    <w:name w:val="D92E154396964D50847D78A65CA8B3CF"/>
    <w:rsid w:val="00665C44"/>
  </w:style>
  <w:style w:type="paragraph" w:customStyle="1" w:styleId="F56D88B6B3C1431CA05E7963ECB4FEA4">
    <w:name w:val="F56D88B6B3C1431CA05E7963ECB4FEA4"/>
    <w:rsid w:val="00665C44"/>
  </w:style>
  <w:style w:type="paragraph" w:customStyle="1" w:styleId="DAE77B4A34874829AFB89F362ACC2757">
    <w:name w:val="DAE77B4A34874829AFB89F362ACC2757"/>
    <w:rsid w:val="00665C44"/>
  </w:style>
  <w:style w:type="paragraph" w:customStyle="1" w:styleId="211797DDF06B48D08B757E4C1D5D9221">
    <w:name w:val="211797DDF06B48D08B757E4C1D5D9221"/>
    <w:rsid w:val="00665C44"/>
  </w:style>
  <w:style w:type="paragraph" w:customStyle="1" w:styleId="6D3164142B8C4B1EBC77E328E57C6574">
    <w:name w:val="6D3164142B8C4B1EBC77E328E57C6574"/>
    <w:rsid w:val="00665C44"/>
  </w:style>
  <w:style w:type="paragraph" w:customStyle="1" w:styleId="DBE6B907FF6048FEA7DCC022BF053E0C">
    <w:name w:val="DBE6B907FF6048FEA7DCC022BF053E0C"/>
    <w:rsid w:val="00665C44"/>
  </w:style>
  <w:style w:type="paragraph" w:customStyle="1" w:styleId="C84B9FA56374430780A9DBD5E00DC207">
    <w:name w:val="C84B9FA56374430780A9DBD5E00DC207"/>
    <w:rsid w:val="00665C44"/>
  </w:style>
  <w:style w:type="paragraph" w:customStyle="1" w:styleId="C4CF8561D748459AB72747A5B23B05A5">
    <w:name w:val="C4CF8561D748459AB72747A5B23B05A5"/>
    <w:rsid w:val="00665C44"/>
  </w:style>
  <w:style w:type="paragraph" w:customStyle="1" w:styleId="AC987D604895491DB8645123DE226AAE">
    <w:name w:val="AC987D604895491DB8645123DE226AAE"/>
    <w:rsid w:val="00665C44"/>
  </w:style>
  <w:style w:type="paragraph" w:customStyle="1" w:styleId="89F7E27F78E04146BEAD4AF79070EA8C">
    <w:name w:val="89F7E27F78E04146BEAD4AF79070EA8C"/>
    <w:rsid w:val="00665C44"/>
  </w:style>
  <w:style w:type="paragraph" w:customStyle="1" w:styleId="05655BFAADF24B39A33D7088DA73A6E5">
    <w:name w:val="05655BFAADF24B39A33D7088DA73A6E5"/>
    <w:rsid w:val="00665C44"/>
  </w:style>
  <w:style w:type="paragraph" w:customStyle="1" w:styleId="85136CEB716F4C55887B87C015C0249B">
    <w:name w:val="85136CEB716F4C55887B87C015C0249B"/>
    <w:rsid w:val="00665C44"/>
  </w:style>
  <w:style w:type="paragraph" w:customStyle="1" w:styleId="35C5381A3C624739B46F3EB82D438B5A">
    <w:name w:val="35C5381A3C624739B46F3EB82D438B5A"/>
    <w:rsid w:val="00665C44"/>
  </w:style>
  <w:style w:type="paragraph" w:customStyle="1" w:styleId="3E86360EAC3A4E91B4D93CB0C0893BE3">
    <w:name w:val="3E86360EAC3A4E91B4D93CB0C0893BE3"/>
    <w:rsid w:val="00665C44"/>
  </w:style>
  <w:style w:type="paragraph" w:customStyle="1" w:styleId="4ADDE3A201A349FB852B2DD8C3FFACD8">
    <w:name w:val="4ADDE3A201A349FB852B2DD8C3FFACD8"/>
    <w:rsid w:val="00665C44"/>
  </w:style>
  <w:style w:type="paragraph" w:customStyle="1" w:styleId="3572553F0794409792E7E9B6F91C4B4F">
    <w:name w:val="3572553F0794409792E7E9B6F91C4B4F"/>
    <w:rsid w:val="00665C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C10FA3FC50B448BDFD7D401E65B0D" ma:contentTypeVersion="3" ma:contentTypeDescription="Crée un document." ma:contentTypeScope="" ma:versionID="ca0ccbcd2c3d574ed2b7d02090e02e3f">
  <xsd:schema xmlns:xsd="http://www.w3.org/2001/XMLSchema" xmlns:xs="http://www.w3.org/2001/XMLSchema" xmlns:p="http://schemas.microsoft.com/office/2006/metadata/properties" xmlns:ns2="9a316c6f-a5c0-46d9-8ff1-5654a16bcedb" targetNamespace="http://schemas.microsoft.com/office/2006/metadata/properties" ma:root="true" ma:fieldsID="ae640f35d21012044cffe762b717da03" ns2:_="">
    <xsd:import namespace="9a316c6f-a5c0-46d9-8ff1-5654a16bc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6c6f-a5c0-46d9-8ff1-5654a16bc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1322-2BD7-4BBB-82D1-5A6618C91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03464-6440-493B-9AE9-3D71D9D98D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1FEB0-76F6-453C-9A90-9226E6254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16c6f-a5c0-46d9-8ff1-5654a16bc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33F5DA-8A5D-433F-B7A6-5C421B87EF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document Word A4.dotx</Template>
  <TotalTime>0</TotalTime>
  <Pages>1</Pages>
  <Words>1693</Words>
  <Characters>9654</Characters>
  <Application>Microsoft Office Word</Application>
  <DocSecurity>4</DocSecurity>
  <Lines>80</Lines>
  <Paragraphs>22</Paragraphs>
  <ScaleCrop>false</ScaleCrop>
  <Company>ETAT DE GENEVE</Company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Word A4</dc:title>
  <dc:subject/>
  <dc:creator>CLERC Alexandre</dc:creator>
  <cp:keywords/>
  <cp:lastModifiedBy>FASOLATO Delphine</cp:lastModifiedBy>
  <cp:revision>6</cp:revision>
  <cp:lastPrinted>2025-04-10T16:51:00Z</cp:lastPrinted>
  <dcterms:created xsi:type="dcterms:W3CDTF">2026-07-08T21:52:00Z</dcterms:created>
  <dcterms:modified xsi:type="dcterms:W3CDTF">2026-07-08T14:21:00Z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0x01010045AC10FA3FC50B448BDFD7D401E65B0D</vt:lpwstr>
  </property>
  <property fmtid="{D5CDD505-2E9C-101B-9397-08002B2CF9AE}" pid="3" name="_ExtendedDescription">
    <vt:lpwstr/>
  </property>
</Properties>
</file>