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CFC7B" w14:textId="77777777" w:rsidR="007B2447" w:rsidRDefault="007B2447" w:rsidP="007B2447">
      <w:pPr>
        <w:pStyle w:val="ItaliqueHESAV"/>
        <w:jc w:val="right"/>
      </w:pPr>
      <w:r>
        <w:t>Partenariat formation pratique</w:t>
      </w:r>
    </w:p>
    <w:p w14:paraId="1A2EAA31" w14:textId="77777777" w:rsidR="007B2447" w:rsidRDefault="007B2447" w:rsidP="007B2447">
      <w:pPr>
        <w:pStyle w:val="ItaliqueHESAV"/>
      </w:pPr>
    </w:p>
    <w:p w14:paraId="2F01B7B8" w14:textId="77777777" w:rsidR="007B2447" w:rsidRDefault="007B2447" w:rsidP="007B2447">
      <w:pPr>
        <w:pStyle w:val="Titre1HESAV"/>
      </w:pPr>
    </w:p>
    <w:p w14:paraId="0B43D36D" w14:textId="5EEFC266" w:rsidR="007B2447" w:rsidRDefault="007B2447" w:rsidP="007B2447">
      <w:pPr>
        <w:pStyle w:val="Titre1HESAV"/>
      </w:pPr>
      <w:r>
        <w:t>CONTRAT PÉDAGOGIQUE TRIPARTITE</w:t>
      </w:r>
    </w:p>
    <w:p w14:paraId="4412A3DC" w14:textId="77777777" w:rsidR="007B2447" w:rsidRDefault="007B2447" w:rsidP="007B2447">
      <w:pPr>
        <w:pStyle w:val="ItaliqueHESAV"/>
      </w:pPr>
    </w:p>
    <w:p w14:paraId="1AD6669E" w14:textId="77777777" w:rsidR="007B2447" w:rsidRDefault="007B2447" w:rsidP="007B2447">
      <w:pPr>
        <w:pStyle w:val="ItaliqueHESAV"/>
      </w:pPr>
    </w:p>
    <w:p w14:paraId="2E2B72EC" w14:textId="2F510D8F" w:rsidR="007B2447" w:rsidRDefault="00255AA3" w:rsidP="007B2447">
      <w:pPr>
        <w:pStyle w:val="Sur-TitreHESAV0"/>
      </w:pPr>
      <w:r>
        <w:t>REUNISSANT:</w:t>
      </w:r>
    </w:p>
    <w:p w14:paraId="53E49210" w14:textId="77777777" w:rsidR="007B2447" w:rsidRDefault="007B2447" w:rsidP="007B2447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</w:p>
    <w:p w14:paraId="4B6FE5B2" w14:textId="77777777" w:rsidR="00255AA3" w:rsidRPr="00255AA3" w:rsidRDefault="00255AA3" w:rsidP="007B2447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</w:p>
    <w:p w14:paraId="10770533" w14:textId="77777777" w:rsidR="00255AA3" w:rsidRDefault="007B2447" w:rsidP="007B2447">
      <w:pPr>
        <w:pStyle w:val="ItaliqueHESAV"/>
        <w:numPr>
          <w:ilvl w:val="0"/>
          <w:numId w:val="19"/>
        </w:numPr>
        <w:rPr>
          <w:bCs w:val="0"/>
          <w:i w:val="0"/>
          <w:iCs w:val="0"/>
          <w:shd w:val="clear" w:color="auto" w:fill="FFFFFF"/>
        </w:rPr>
      </w:pPr>
      <w:r w:rsidRPr="00255AA3">
        <w:rPr>
          <w:bCs w:val="0"/>
          <w:i w:val="0"/>
          <w:iCs w:val="0"/>
          <w:shd w:val="clear" w:color="auto" w:fill="FFFFFF"/>
        </w:rPr>
        <w:t>Nom de l’</w:t>
      </w:r>
      <w:proofErr w:type="spellStart"/>
      <w:r w:rsidRPr="00255AA3">
        <w:rPr>
          <w:bCs w:val="0"/>
          <w:i w:val="0"/>
          <w:iCs w:val="0"/>
          <w:shd w:val="clear" w:color="auto" w:fill="FFFFFF"/>
        </w:rPr>
        <w:t>étudiant·e</w:t>
      </w:r>
      <w:proofErr w:type="spellEnd"/>
      <w:r w:rsidRPr="00255AA3">
        <w:rPr>
          <w:bCs w:val="0"/>
          <w:i w:val="0"/>
          <w:iCs w:val="0"/>
          <w:shd w:val="clear" w:color="auto" w:fill="FFFFFF"/>
        </w:rPr>
        <w:t xml:space="preserve"> :</w:t>
      </w:r>
      <w:r w:rsidRP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Pr="00255AA3">
        <w:rPr>
          <w:bCs w:val="0"/>
          <w:i w:val="0"/>
          <w:iCs w:val="0"/>
          <w:shd w:val="clear" w:color="auto" w:fill="FFFFFF"/>
        </w:rPr>
        <w:t>(Tél. :</w:t>
      </w:r>
      <w:r w:rsidRPr="00255AA3">
        <w:rPr>
          <w:bCs w:val="0"/>
          <w:i w:val="0"/>
          <w:iCs w:val="0"/>
          <w:shd w:val="clear" w:color="auto" w:fill="FFFFFF"/>
        </w:rPr>
        <w:tab/>
      </w:r>
      <w:r w:rsidRPr="00255AA3">
        <w:rPr>
          <w:bCs w:val="0"/>
          <w:i w:val="0"/>
          <w:iCs w:val="0"/>
          <w:shd w:val="clear" w:color="auto" w:fill="FFFFFF"/>
        </w:rPr>
        <w:tab/>
      </w:r>
      <w:r w:rsidRPr="00255AA3">
        <w:rPr>
          <w:bCs w:val="0"/>
          <w:i w:val="0"/>
          <w:iCs w:val="0"/>
          <w:shd w:val="clear" w:color="auto" w:fill="FFFFFF"/>
        </w:rPr>
        <w:tab/>
        <w:t>)</w:t>
      </w:r>
    </w:p>
    <w:p w14:paraId="5E2E3B09" w14:textId="77777777" w:rsidR="00255AA3" w:rsidRDefault="00255AA3" w:rsidP="00255AA3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25700049" w14:textId="77777777" w:rsidR="00255AA3" w:rsidRDefault="00255AA3" w:rsidP="00255AA3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0DC812D3" w14:textId="77777777" w:rsidR="00255AA3" w:rsidRDefault="00255AA3" w:rsidP="00255AA3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7D53617F" w14:textId="43D2FE6A" w:rsidR="007B2447" w:rsidRPr="00255AA3" w:rsidRDefault="007B2447" w:rsidP="007B2447">
      <w:pPr>
        <w:pStyle w:val="ItaliqueHESAV"/>
        <w:numPr>
          <w:ilvl w:val="0"/>
          <w:numId w:val="19"/>
        </w:numPr>
        <w:rPr>
          <w:bCs w:val="0"/>
          <w:i w:val="0"/>
          <w:iCs w:val="0"/>
          <w:shd w:val="clear" w:color="auto" w:fill="FFFFFF"/>
        </w:rPr>
      </w:pPr>
      <w:r w:rsidRPr="00255AA3">
        <w:rPr>
          <w:bCs w:val="0"/>
          <w:i w:val="0"/>
          <w:iCs w:val="0"/>
          <w:shd w:val="clear" w:color="auto" w:fill="FFFFFF"/>
        </w:rPr>
        <w:t xml:space="preserve">Nom de la praticienne formatrice ou du praticien formateur </w:t>
      </w:r>
      <w:proofErr w:type="spellStart"/>
      <w:r w:rsidRPr="00255AA3">
        <w:rPr>
          <w:bCs w:val="0"/>
          <w:i w:val="0"/>
          <w:iCs w:val="0"/>
          <w:shd w:val="clear" w:color="auto" w:fill="FFFFFF"/>
        </w:rPr>
        <w:t>agréé·e</w:t>
      </w:r>
      <w:proofErr w:type="spellEnd"/>
      <w:r w:rsidRPr="00255AA3">
        <w:rPr>
          <w:bCs w:val="0"/>
          <w:i w:val="0"/>
          <w:iCs w:val="0"/>
          <w:shd w:val="clear" w:color="auto" w:fill="FFFFFF"/>
        </w:rPr>
        <w:t xml:space="preserve"> par la HES-SO : </w:t>
      </w:r>
    </w:p>
    <w:p w14:paraId="02D04E56" w14:textId="77777777" w:rsidR="007B2447" w:rsidRPr="00255AA3" w:rsidRDefault="007B2447" w:rsidP="007B2447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7F11A3A7" w14:textId="77777777" w:rsidR="00255AA3" w:rsidRDefault="007B2447" w:rsidP="007B2447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  <w:r w:rsidRP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Pr="00255AA3">
        <w:rPr>
          <w:bCs w:val="0"/>
          <w:i w:val="0"/>
          <w:iCs w:val="0"/>
          <w:shd w:val="clear" w:color="auto" w:fill="FFFFFF"/>
          <w:lang w:val="en-US"/>
        </w:rPr>
        <w:t>(</w:t>
      </w:r>
      <w:proofErr w:type="spellStart"/>
      <w:r w:rsidRPr="00255AA3">
        <w:rPr>
          <w:bCs w:val="0"/>
          <w:i w:val="0"/>
          <w:iCs w:val="0"/>
          <w:shd w:val="clear" w:color="auto" w:fill="FFFFFF"/>
          <w:lang w:val="en-US"/>
        </w:rPr>
        <w:t>Tél</w:t>
      </w:r>
      <w:proofErr w:type="spellEnd"/>
      <w:proofErr w:type="gramStart"/>
      <w:r w:rsidRPr="00255AA3">
        <w:rPr>
          <w:bCs w:val="0"/>
          <w:i w:val="0"/>
          <w:iCs w:val="0"/>
          <w:shd w:val="clear" w:color="auto" w:fill="FFFFFF"/>
          <w:lang w:val="en-US"/>
        </w:rPr>
        <w:t>. :</w:t>
      </w:r>
      <w:proofErr w:type="gramEnd"/>
      <w:r w:rsidRPr="00255AA3">
        <w:rPr>
          <w:bCs w:val="0"/>
          <w:i w:val="0"/>
          <w:iCs w:val="0"/>
          <w:shd w:val="clear" w:color="auto" w:fill="FFFFFF"/>
          <w:lang w:val="en-US"/>
        </w:rPr>
        <w:tab/>
      </w:r>
      <w:r w:rsidRPr="00255AA3">
        <w:rPr>
          <w:bCs w:val="0"/>
          <w:i w:val="0"/>
          <w:iCs w:val="0"/>
          <w:shd w:val="clear" w:color="auto" w:fill="FFFFFF"/>
          <w:lang w:val="en-US"/>
        </w:rPr>
        <w:tab/>
      </w:r>
      <w:r w:rsidRPr="00255AA3">
        <w:rPr>
          <w:bCs w:val="0"/>
          <w:i w:val="0"/>
          <w:iCs w:val="0"/>
          <w:shd w:val="clear" w:color="auto" w:fill="FFFFFF"/>
          <w:lang w:val="en-US"/>
        </w:rPr>
        <w:tab/>
        <w:t>)</w:t>
      </w:r>
    </w:p>
    <w:p w14:paraId="03EB6D56" w14:textId="77777777" w:rsidR="00255AA3" w:rsidRDefault="00255AA3" w:rsidP="007B2447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</w:p>
    <w:p w14:paraId="7659F3E4" w14:textId="77777777" w:rsidR="00255AA3" w:rsidRDefault="00255AA3" w:rsidP="007B2447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</w:p>
    <w:p w14:paraId="1D826FB1" w14:textId="77777777" w:rsidR="00255AA3" w:rsidRDefault="00255AA3" w:rsidP="007B2447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</w:p>
    <w:p w14:paraId="174CAB83" w14:textId="77777777" w:rsidR="00255AA3" w:rsidRDefault="007B2447" w:rsidP="007B2447">
      <w:pPr>
        <w:pStyle w:val="ItaliqueHESAV"/>
        <w:numPr>
          <w:ilvl w:val="0"/>
          <w:numId w:val="20"/>
        </w:numPr>
        <w:rPr>
          <w:bCs w:val="0"/>
          <w:i w:val="0"/>
          <w:iCs w:val="0"/>
          <w:shd w:val="clear" w:color="auto" w:fill="FFFFFF"/>
        </w:rPr>
      </w:pPr>
      <w:r w:rsidRPr="00255AA3">
        <w:rPr>
          <w:bCs w:val="0"/>
          <w:i w:val="0"/>
          <w:iCs w:val="0"/>
          <w:shd w:val="clear" w:color="auto" w:fill="FFFFFF"/>
        </w:rPr>
        <w:t xml:space="preserve">S’il y a lieu, nom de l’ergothérapeute </w:t>
      </w:r>
      <w:proofErr w:type="spellStart"/>
      <w:r w:rsidRPr="00255AA3">
        <w:rPr>
          <w:bCs w:val="0"/>
          <w:i w:val="0"/>
          <w:iCs w:val="0"/>
          <w:shd w:val="clear" w:color="auto" w:fill="FFFFFF"/>
        </w:rPr>
        <w:t>référent·e</w:t>
      </w:r>
      <w:proofErr w:type="spellEnd"/>
      <w:r w:rsidRPr="00255AA3">
        <w:rPr>
          <w:bCs w:val="0"/>
          <w:i w:val="0"/>
          <w:iCs w:val="0"/>
          <w:shd w:val="clear" w:color="auto" w:fill="FFFFFF"/>
        </w:rPr>
        <w:t xml:space="preserve"> :</w:t>
      </w:r>
      <w:r w:rsidRP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Pr="00255AA3">
        <w:rPr>
          <w:bCs w:val="0"/>
          <w:i w:val="0"/>
          <w:iCs w:val="0"/>
          <w:shd w:val="clear" w:color="auto" w:fill="FFFFFF"/>
        </w:rPr>
        <w:t>(Tél. :</w:t>
      </w:r>
      <w:r w:rsidRPr="00255AA3">
        <w:rPr>
          <w:bCs w:val="0"/>
          <w:i w:val="0"/>
          <w:iCs w:val="0"/>
          <w:shd w:val="clear" w:color="auto" w:fill="FFFFFF"/>
        </w:rPr>
        <w:tab/>
      </w:r>
      <w:r w:rsidRPr="00255AA3">
        <w:rPr>
          <w:bCs w:val="0"/>
          <w:i w:val="0"/>
          <w:iCs w:val="0"/>
          <w:shd w:val="clear" w:color="auto" w:fill="FFFFFF"/>
        </w:rPr>
        <w:tab/>
      </w:r>
      <w:r w:rsidRPr="00255AA3">
        <w:rPr>
          <w:bCs w:val="0"/>
          <w:i w:val="0"/>
          <w:iCs w:val="0"/>
          <w:shd w:val="clear" w:color="auto" w:fill="FFFFFF"/>
        </w:rPr>
        <w:tab/>
        <w:t>)</w:t>
      </w:r>
    </w:p>
    <w:p w14:paraId="3EB7CC82" w14:textId="77777777" w:rsidR="00255AA3" w:rsidRDefault="00255AA3" w:rsidP="00255AA3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67DE5942" w14:textId="77777777" w:rsidR="00255AA3" w:rsidRDefault="00255AA3" w:rsidP="00255AA3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70F35481" w14:textId="77777777" w:rsidR="00255AA3" w:rsidRDefault="00255AA3" w:rsidP="00255AA3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4357A918" w14:textId="77777777" w:rsidR="00255AA3" w:rsidRDefault="00255AA3" w:rsidP="00255AA3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5CBCFEB0" w14:textId="60949CD2" w:rsidR="007B2447" w:rsidRPr="00255AA3" w:rsidRDefault="007B2447" w:rsidP="007B2447">
      <w:pPr>
        <w:pStyle w:val="ItaliqueHESAV"/>
        <w:numPr>
          <w:ilvl w:val="0"/>
          <w:numId w:val="20"/>
        </w:numPr>
        <w:rPr>
          <w:bCs w:val="0"/>
          <w:i w:val="0"/>
          <w:iCs w:val="0"/>
          <w:shd w:val="clear" w:color="auto" w:fill="FFFFFF"/>
        </w:rPr>
      </w:pPr>
      <w:r w:rsidRPr="00255AA3">
        <w:rPr>
          <w:bCs w:val="0"/>
          <w:i w:val="0"/>
          <w:iCs w:val="0"/>
          <w:shd w:val="clear" w:color="auto" w:fill="FFFFFF"/>
        </w:rPr>
        <w:t>Nom de l’</w:t>
      </w:r>
      <w:proofErr w:type="spellStart"/>
      <w:r w:rsidRPr="00255AA3">
        <w:rPr>
          <w:bCs w:val="0"/>
          <w:i w:val="0"/>
          <w:iCs w:val="0"/>
          <w:shd w:val="clear" w:color="auto" w:fill="FFFFFF"/>
        </w:rPr>
        <w:t>enseignant·e</w:t>
      </w:r>
      <w:proofErr w:type="spellEnd"/>
      <w:r w:rsidRPr="00255AA3">
        <w:rPr>
          <w:bCs w:val="0"/>
          <w:i w:val="0"/>
          <w:iCs w:val="0"/>
          <w:shd w:val="clear" w:color="auto" w:fill="FFFFFF"/>
        </w:rPr>
        <w:t xml:space="preserve"> </w:t>
      </w:r>
      <w:proofErr w:type="spellStart"/>
      <w:r w:rsidRPr="00255AA3">
        <w:rPr>
          <w:bCs w:val="0"/>
          <w:i w:val="0"/>
          <w:iCs w:val="0"/>
          <w:shd w:val="clear" w:color="auto" w:fill="FFFFFF"/>
        </w:rPr>
        <w:t>référent·</w:t>
      </w:r>
      <w:proofErr w:type="gramStart"/>
      <w:r w:rsidRPr="00255AA3">
        <w:rPr>
          <w:bCs w:val="0"/>
          <w:i w:val="0"/>
          <w:iCs w:val="0"/>
          <w:shd w:val="clear" w:color="auto" w:fill="FFFFFF"/>
        </w:rPr>
        <w:t>e</w:t>
      </w:r>
      <w:proofErr w:type="spellEnd"/>
      <w:r w:rsidRPr="00255AA3">
        <w:rPr>
          <w:bCs w:val="0"/>
          <w:i w:val="0"/>
          <w:iCs w:val="0"/>
          <w:shd w:val="clear" w:color="auto" w:fill="FFFFFF"/>
        </w:rPr>
        <w:t xml:space="preserve">  :</w:t>
      </w:r>
      <w:proofErr w:type="gramEnd"/>
      <w:r w:rsidRP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="00255AA3">
        <w:rPr>
          <w:bCs w:val="0"/>
          <w:i w:val="0"/>
          <w:iCs w:val="0"/>
          <w:shd w:val="clear" w:color="auto" w:fill="FFFFFF"/>
        </w:rPr>
        <w:tab/>
      </w:r>
      <w:r w:rsidRPr="00255AA3">
        <w:rPr>
          <w:bCs w:val="0"/>
          <w:i w:val="0"/>
          <w:iCs w:val="0"/>
          <w:shd w:val="clear" w:color="auto" w:fill="FFFFFF"/>
        </w:rPr>
        <w:t>(Tél. :</w:t>
      </w:r>
      <w:r w:rsidRPr="00255AA3">
        <w:rPr>
          <w:bCs w:val="0"/>
          <w:i w:val="0"/>
          <w:iCs w:val="0"/>
          <w:shd w:val="clear" w:color="auto" w:fill="FFFFFF"/>
        </w:rPr>
        <w:tab/>
      </w:r>
      <w:r w:rsidRPr="00255AA3">
        <w:rPr>
          <w:bCs w:val="0"/>
          <w:i w:val="0"/>
          <w:iCs w:val="0"/>
          <w:shd w:val="clear" w:color="auto" w:fill="FFFFFF"/>
        </w:rPr>
        <w:tab/>
      </w:r>
      <w:r w:rsidRPr="00255AA3">
        <w:rPr>
          <w:bCs w:val="0"/>
          <w:i w:val="0"/>
          <w:iCs w:val="0"/>
          <w:shd w:val="clear" w:color="auto" w:fill="FFFFFF"/>
        </w:rPr>
        <w:tab/>
        <w:t>)</w:t>
      </w:r>
    </w:p>
    <w:p w14:paraId="59839B20" w14:textId="77777777" w:rsidR="007B2447" w:rsidRPr="00255AA3" w:rsidRDefault="007B2447" w:rsidP="007B2447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28E2F7C3" w14:textId="77777777" w:rsidR="007B2447" w:rsidRPr="00255AA3" w:rsidRDefault="007B2447" w:rsidP="007B2447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2647C537" w14:textId="77777777" w:rsidR="007B2447" w:rsidRPr="00255AA3" w:rsidRDefault="007B2447" w:rsidP="007B2447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2A658C80" w14:textId="77777777" w:rsidR="007B2447" w:rsidRPr="006D4948" w:rsidRDefault="007B2447" w:rsidP="007B2447">
      <w:pPr>
        <w:pStyle w:val="ItaliqueHESAV"/>
        <w:rPr>
          <w:b/>
          <w:i w:val="0"/>
          <w:iCs w:val="0"/>
          <w:shd w:val="clear" w:color="auto" w:fill="FFFFFF"/>
        </w:rPr>
      </w:pPr>
      <w:r w:rsidRPr="006D4948">
        <w:rPr>
          <w:b/>
          <w:i w:val="0"/>
          <w:iCs w:val="0"/>
          <w:shd w:val="clear" w:color="auto" w:fill="FFFFFF"/>
        </w:rPr>
        <w:t>Pour la période de formation pratique du :</w:t>
      </w:r>
      <w:r w:rsidRPr="006D4948">
        <w:rPr>
          <w:bCs w:val="0"/>
          <w:i w:val="0"/>
          <w:iCs w:val="0"/>
          <w:shd w:val="clear" w:color="auto" w:fill="FFFFFF"/>
        </w:rPr>
        <w:tab/>
      </w:r>
      <w:r w:rsidRPr="006D4948">
        <w:rPr>
          <w:bCs w:val="0"/>
          <w:i w:val="0"/>
          <w:iCs w:val="0"/>
          <w:shd w:val="clear" w:color="auto" w:fill="FFFFFF"/>
        </w:rPr>
        <w:tab/>
      </w:r>
      <w:r w:rsidRPr="006D4948">
        <w:rPr>
          <w:bCs w:val="0"/>
          <w:i w:val="0"/>
          <w:iCs w:val="0"/>
          <w:shd w:val="clear" w:color="auto" w:fill="FFFFFF"/>
        </w:rPr>
        <w:tab/>
      </w:r>
      <w:r w:rsidRPr="006D4948">
        <w:rPr>
          <w:b/>
          <w:i w:val="0"/>
          <w:iCs w:val="0"/>
          <w:shd w:val="clear" w:color="auto" w:fill="FFFFFF"/>
        </w:rPr>
        <w:t>au :</w:t>
      </w:r>
    </w:p>
    <w:p w14:paraId="14CBC2D9" w14:textId="77777777" w:rsidR="007B2447" w:rsidRPr="006D4948" w:rsidRDefault="007B2447" w:rsidP="007B2447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5F62FFDE" w14:textId="77777777" w:rsidR="00255AA3" w:rsidRPr="006D4948" w:rsidRDefault="00255AA3" w:rsidP="007B2447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1422D29B" w14:textId="77777777" w:rsidR="00255AA3" w:rsidRPr="006D4948" w:rsidRDefault="00255AA3" w:rsidP="007B2447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67FEC915" w14:textId="77777777" w:rsidR="007B2447" w:rsidRPr="006D4948" w:rsidRDefault="007B2447" w:rsidP="007B2447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34752B0F" w14:textId="77777777" w:rsidR="007B2447" w:rsidRPr="006D4948" w:rsidRDefault="007B2447" w:rsidP="007B2447">
      <w:pPr>
        <w:pStyle w:val="ItaliqueHESAV"/>
        <w:rPr>
          <w:b/>
          <w:i w:val="0"/>
          <w:iCs w:val="0"/>
          <w:shd w:val="clear" w:color="auto" w:fill="FFFFFF"/>
        </w:rPr>
      </w:pPr>
      <w:r w:rsidRPr="006D4948">
        <w:rPr>
          <w:b/>
          <w:i w:val="0"/>
          <w:iCs w:val="0"/>
          <w:shd w:val="clear" w:color="auto" w:fill="FFFFFF"/>
        </w:rPr>
        <w:t>Se déroulant à :</w:t>
      </w:r>
    </w:p>
    <w:p w14:paraId="0E019EAB" w14:textId="77777777" w:rsidR="007B2447" w:rsidRPr="006D4948" w:rsidRDefault="007B2447" w:rsidP="007B2447">
      <w:pPr>
        <w:pStyle w:val="ItaliqueHESAV"/>
        <w:rPr>
          <w:b/>
          <w:i w:val="0"/>
          <w:iCs w:val="0"/>
          <w:shd w:val="clear" w:color="auto" w:fill="FFFFFF"/>
        </w:rPr>
      </w:pPr>
      <w:r w:rsidRPr="006D4948">
        <w:rPr>
          <w:b/>
          <w:i w:val="0"/>
          <w:iCs w:val="0"/>
          <w:shd w:val="clear" w:color="auto" w:fill="FFFFFF"/>
        </w:rPr>
        <w:t>(coordonnées de l’institution et du lieu de formation pratique)</w:t>
      </w:r>
    </w:p>
    <w:p w14:paraId="6F30ACC8" w14:textId="77777777" w:rsidR="007B2447" w:rsidRDefault="007B2447" w:rsidP="007B2447">
      <w:pPr>
        <w:pStyle w:val="ItaliqueHESAV"/>
      </w:pPr>
    </w:p>
    <w:p w14:paraId="39616A5F" w14:textId="77777777" w:rsidR="007B2447" w:rsidRDefault="007B2447" w:rsidP="007B2447">
      <w:pPr>
        <w:pStyle w:val="ItaliqueHESAV"/>
      </w:pPr>
    </w:p>
    <w:p w14:paraId="693A7FC6" w14:textId="77777777" w:rsidR="007B2447" w:rsidRDefault="007B2447" w:rsidP="007B2447">
      <w:pPr>
        <w:pStyle w:val="ItaliqueHESAV"/>
      </w:pPr>
    </w:p>
    <w:p w14:paraId="0444B0CA" w14:textId="77777777" w:rsidR="007B2447" w:rsidRDefault="007B2447" w:rsidP="007B2447">
      <w:pPr>
        <w:pStyle w:val="ItaliqueHESAV"/>
      </w:pPr>
    </w:p>
    <w:p w14:paraId="5A3EF166" w14:textId="77777777" w:rsidR="007B2447" w:rsidRDefault="007B2447" w:rsidP="007B2447">
      <w:pPr>
        <w:pStyle w:val="ItaliqueHESAV"/>
      </w:pPr>
    </w:p>
    <w:p w14:paraId="3BBFC2DA" w14:textId="77777777" w:rsidR="007B2447" w:rsidRDefault="007B2447" w:rsidP="007B2447">
      <w:pPr>
        <w:pStyle w:val="ItaliqueHESAV"/>
      </w:pPr>
    </w:p>
    <w:p w14:paraId="46A2F525" w14:textId="77777777" w:rsidR="007B2447" w:rsidRDefault="007B2447" w:rsidP="007B2447">
      <w:pPr>
        <w:pStyle w:val="ItaliqueHESAV"/>
      </w:pPr>
    </w:p>
    <w:p w14:paraId="74A35F02" w14:textId="77777777" w:rsidR="007B2447" w:rsidRDefault="007B2447" w:rsidP="007B2447">
      <w:pPr>
        <w:pStyle w:val="ItaliqueHESAV"/>
      </w:pPr>
    </w:p>
    <w:p w14:paraId="3A80D660" w14:textId="77777777" w:rsidR="007B2447" w:rsidRDefault="007B2447" w:rsidP="007B2447">
      <w:pPr>
        <w:pStyle w:val="ItaliqueHESAV"/>
      </w:pPr>
    </w:p>
    <w:p w14:paraId="7BACE415" w14:textId="77777777" w:rsidR="007B2447" w:rsidRDefault="007B2447" w:rsidP="007B2447">
      <w:pPr>
        <w:pStyle w:val="ItaliqueHESAV"/>
      </w:pPr>
    </w:p>
    <w:p w14:paraId="32B6F736" w14:textId="77777777" w:rsidR="007B2447" w:rsidRPr="006D4948" w:rsidRDefault="007B2447" w:rsidP="007B2447">
      <w:pPr>
        <w:pStyle w:val="ItaliqueHESAV"/>
        <w:rPr>
          <w:bCs w:val="0"/>
          <w:i w:val="0"/>
          <w:iCs w:val="0"/>
          <w:shd w:val="clear" w:color="auto" w:fill="FFFFFF"/>
        </w:rPr>
      </w:pPr>
      <w:r w:rsidRPr="006D4948">
        <w:rPr>
          <w:bCs w:val="0"/>
          <w:i w:val="0"/>
          <w:iCs w:val="0"/>
          <w:shd w:val="clear" w:color="auto" w:fill="FFFFFF"/>
        </w:rPr>
        <w:t>Le contrat est établi en référence et dans le cadre précisé par les documents suivants :</w:t>
      </w:r>
    </w:p>
    <w:p w14:paraId="30369694" w14:textId="77777777" w:rsidR="007B2447" w:rsidRPr="006D4948" w:rsidRDefault="007B2447" w:rsidP="007B2447">
      <w:pPr>
        <w:pStyle w:val="ItaliqueHESAV"/>
        <w:rPr>
          <w:bCs w:val="0"/>
          <w:i w:val="0"/>
          <w:iCs w:val="0"/>
          <w:shd w:val="clear" w:color="auto" w:fill="FFFFFF"/>
        </w:rPr>
      </w:pPr>
    </w:p>
    <w:p w14:paraId="393B7BF1" w14:textId="6B64C8A6" w:rsidR="007B2447" w:rsidRPr="00255AA3" w:rsidRDefault="007B2447" w:rsidP="007B2447">
      <w:pPr>
        <w:pStyle w:val="ItaliqueHESAV"/>
        <w:rPr>
          <w:bCs w:val="0"/>
          <w:i w:val="0"/>
          <w:iCs w:val="0"/>
          <w:shd w:val="clear" w:color="auto" w:fill="FFFFFF"/>
        </w:rPr>
      </w:pPr>
      <w:r w:rsidRPr="00255AA3">
        <w:rPr>
          <w:bCs w:val="0"/>
          <w:i w:val="0"/>
          <w:iCs w:val="0"/>
          <w:shd w:val="clear" w:color="auto" w:fill="FFFFFF"/>
        </w:rPr>
        <w:t>Directives d’application de la formation pratique de la filière Bachelor en ergothérapie de la HES-SO</w:t>
      </w:r>
    </w:p>
    <w:p w14:paraId="3A0E8DAA" w14:textId="77777777" w:rsidR="007B2447" w:rsidRDefault="007B2447" w:rsidP="007B2447">
      <w:pPr>
        <w:pStyle w:val="ItaliqueHESAV"/>
      </w:pPr>
    </w:p>
    <w:p w14:paraId="356FF8D6" w14:textId="77777777" w:rsidR="00255AA3" w:rsidRDefault="00255AA3" w:rsidP="007B2447">
      <w:pPr>
        <w:pStyle w:val="ItaliqueHESAV"/>
      </w:pPr>
    </w:p>
    <w:p w14:paraId="5E8B7942" w14:textId="2B63F9B9" w:rsidR="007B2447" w:rsidRDefault="007B2447" w:rsidP="00255AA3">
      <w:pPr>
        <w:pStyle w:val="Titre2HESAV"/>
      </w:pPr>
      <w:r>
        <w:lastRenderedPageBreak/>
        <w:t>OBJECTIFS D’APPRENTISSAGE</w:t>
      </w:r>
    </w:p>
    <w:p w14:paraId="27B7C553" w14:textId="77777777" w:rsidR="007B2447" w:rsidRPr="006D4948" w:rsidRDefault="007B2447" w:rsidP="00255AA3">
      <w:pPr>
        <w:pStyle w:val="Sur-TitreHESAV0"/>
        <w:rPr>
          <w:lang w:val="fr-CH"/>
        </w:rPr>
      </w:pPr>
      <w:r w:rsidRPr="006D4948">
        <w:rPr>
          <w:lang w:val="fr-CH"/>
        </w:rPr>
        <w:t>de la période de formation pratique</w:t>
      </w:r>
    </w:p>
    <w:p w14:paraId="5019CDA7" w14:textId="77777777" w:rsidR="007B2447" w:rsidRDefault="007B2447" w:rsidP="007B2447">
      <w:pPr>
        <w:pStyle w:val="ItaliqueHESAV"/>
      </w:pPr>
    </w:p>
    <w:p w14:paraId="08F36AF8" w14:textId="77777777" w:rsidR="007B2447" w:rsidRDefault="007B2447" w:rsidP="007B2447">
      <w:pPr>
        <w:pStyle w:val="ItaliqueHESAV"/>
      </w:pPr>
    </w:p>
    <w:p w14:paraId="7D5B63C3" w14:textId="77777777" w:rsidR="007B2447" w:rsidRDefault="007B2447" w:rsidP="007B2447">
      <w:pPr>
        <w:pStyle w:val="ItaliqueHESAV"/>
      </w:pPr>
    </w:p>
    <w:p w14:paraId="360F2E78" w14:textId="77777777" w:rsidR="007B2447" w:rsidRDefault="007B2447" w:rsidP="007B2447">
      <w:pPr>
        <w:pStyle w:val="ItaliqueHESAV"/>
      </w:pPr>
    </w:p>
    <w:p w14:paraId="7F768A88" w14:textId="77777777" w:rsidR="007B2447" w:rsidRDefault="007B2447" w:rsidP="007B2447">
      <w:pPr>
        <w:pStyle w:val="ItaliqueHESAV"/>
      </w:pPr>
    </w:p>
    <w:p w14:paraId="01AD748D" w14:textId="77777777" w:rsidR="007B2447" w:rsidRDefault="007B2447" w:rsidP="007B2447">
      <w:pPr>
        <w:pStyle w:val="ItaliqueHESAV"/>
      </w:pPr>
      <w:r>
        <w:t> </w:t>
      </w:r>
    </w:p>
    <w:p w14:paraId="72E2422B" w14:textId="77777777" w:rsidR="00C460B8" w:rsidRDefault="00C460B8">
      <w:pPr>
        <w:overflowPunct/>
        <w:autoSpaceDE/>
        <w:autoSpaceDN/>
        <w:adjustRightInd/>
        <w:textAlignment w:val="auto"/>
        <w:rPr>
          <w:rFonts w:cs="Arial"/>
          <w:bCs/>
          <w:i/>
          <w:iCs/>
          <w:szCs w:val="22"/>
          <w:lang w:val="fr-CH"/>
        </w:rPr>
      </w:pPr>
      <w:r>
        <w:br w:type="page"/>
      </w:r>
    </w:p>
    <w:p w14:paraId="765D037C" w14:textId="324096B4" w:rsidR="007B2447" w:rsidRDefault="007B2447" w:rsidP="00C460B8">
      <w:pPr>
        <w:pStyle w:val="Titre2HESAV"/>
      </w:pPr>
      <w:r>
        <w:lastRenderedPageBreak/>
        <w:t>MOYENS DE REALISATION</w:t>
      </w:r>
    </w:p>
    <w:p w14:paraId="695BAA14" w14:textId="77777777" w:rsidR="007B2447" w:rsidRPr="006D4948" w:rsidRDefault="007B2447" w:rsidP="00C460B8">
      <w:pPr>
        <w:pStyle w:val="Sur-TitreHESAV0"/>
        <w:rPr>
          <w:lang w:val="fr-CH"/>
        </w:rPr>
      </w:pPr>
      <w:r w:rsidRPr="006D4948">
        <w:rPr>
          <w:lang w:val="fr-CH"/>
        </w:rPr>
        <w:t>Ressources humaines, matérielles, organisationnelles, etc.</w:t>
      </w:r>
    </w:p>
    <w:p w14:paraId="7C989FBF" w14:textId="77777777" w:rsidR="007B2447" w:rsidRDefault="007B2447" w:rsidP="007B2447">
      <w:pPr>
        <w:pStyle w:val="ItaliqueHESAV"/>
      </w:pPr>
    </w:p>
    <w:p w14:paraId="06356477" w14:textId="77777777" w:rsidR="007B2447" w:rsidRDefault="007B2447" w:rsidP="007B2447">
      <w:pPr>
        <w:pStyle w:val="ItaliqueHESAV"/>
      </w:pPr>
    </w:p>
    <w:p w14:paraId="495BE94B" w14:textId="77777777" w:rsidR="007B2447" w:rsidRDefault="007B2447" w:rsidP="007B2447">
      <w:pPr>
        <w:pStyle w:val="ItaliqueHESAV"/>
      </w:pPr>
    </w:p>
    <w:p w14:paraId="6611C7B2" w14:textId="77777777" w:rsidR="007B2447" w:rsidRDefault="007B2447" w:rsidP="007B2447">
      <w:pPr>
        <w:pStyle w:val="ItaliqueHESAV"/>
      </w:pPr>
    </w:p>
    <w:p w14:paraId="5326F59E" w14:textId="77777777" w:rsidR="007B2447" w:rsidRDefault="007B2447" w:rsidP="007B2447">
      <w:pPr>
        <w:pStyle w:val="ItaliqueHESAV"/>
      </w:pPr>
    </w:p>
    <w:p w14:paraId="18A99534" w14:textId="77777777" w:rsidR="007B2447" w:rsidRDefault="007B2447" w:rsidP="007B2447">
      <w:pPr>
        <w:pStyle w:val="ItaliqueHESAV"/>
      </w:pPr>
    </w:p>
    <w:p w14:paraId="3CCDA776" w14:textId="77777777" w:rsidR="007B2447" w:rsidRDefault="007B2447" w:rsidP="007B2447">
      <w:pPr>
        <w:pStyle w:val="ItaliqueHESAV"/>
      </w:pPr>
    </w:p>
    <w:p w14:paraId="389E1CDB" w14:textId="77777777" w:rsidR="007B2447" w:rsidRDefault="007B2447" w:rsidP="007B2447">
      <w:pPr>
        <w:pStyle w:val="ItaliqueHESAV"/>
      </w:pPr>
    </w:p>
    <w:p w14:paraId="24C5BFDF" w14:textId="77777777" w:rsidR="007B2447" w:rsidRDefault="007B2447" w:rsidP="007B2447">
      <w:pPr>
        <w:pStyle w:val="ItaliqueHESAV"/>
      </w:pPr>
      <w:r>
        <w:t> </w:t>
      </w:r>
    </w:p>
    <w:p w14:paraId="3736395E" w14:textId="77777777" w:rsidR="00221BCF" w:rsidRDefault="00221BCF">
      <w:pPr>
        <w:overflowPunct/>
        <w:autoSpaceDE/>
        <w:autoSpaceDN/>
        <w:adjustRightInd/>
        <w:textAlignment w:val="auto"/>
        <w:rPr>
          <w:rFonts w:cs="Arial"/>
          <w:bCs/>
          <w:i/>
          <w:iCs/>
          <w:szCs w:val="22"/>
          <w:lang w:val="fr-CH"/>
        </w:rPr>
      </w:pPr>
      <w:r>
        <w:br w:type="page"/>
      </w:r>
    </w:p>
    <w:p w14:paraId="515E9E56" w14:textId="0E7B9CAC" w:rsidR="007B2447" w:rsidRDefault="007B2447" w:rsidP="00221BCF">
      <w:pPr>
        <w:pStyle w:val="Titre2HESAV"/>
      </w:pPr>
      <w:r>
        <w:lastRenderedPageBreak/>
        <w:t>MODALITES D’EVALUATION PREVUES</w:t>
      </w:r>
    </w:p>
    <w:p w14:paraId="35ED184B" w14:textId="77777777" w:rsidR="007B2447" w:rsidRDefault="007B2447" w:rsidP="007B2447">
      <w:pPr>
        <w:pStyle w:val="ItaliqueHESAV"/>
      </w:pPr>
    </w:p>
    <w:p w14:paraId="63C9C0EC" w14:textId="77777777" w:rsidR="007B2447" w:rsidRDefault="007B2447" w:rsidP="007B2447">
      <w:pPr>
        <w:pStyle w:val="ItaliqueHESAV"/>
      </w:pPr>
    </w:p>
    <w:p w14:paraId="4DFB091B" w14:textId="77777777" w:rsidR="007B2447" w:rsidRDefault="007B2447" w:rsidP="007B2447">
      <w:pPr>
        <w:pStyle w:val="ItaliqueHESAV"/>
      </w:pPr>
    </w:p>
    <w:p w14:paraId="329935D0" w14:textId="77777777" w:rsidR="007B2447" w:rsidRDefault="007B2447" w:rsidP="007B2447">
      <w:pPr>
        <w:pStyle w:val="ItaliqueHESAV"/>
      </w:pPr>
    </w:p>
    <w:p w14:paraId="3AB240B5" w14:textId="77777777" w:rsidR="007B2447" w:rsidRDefault="007B2447" w:rsidP="007B2447">
      <w:pPr>
        <w:pStyle w:val="ItaliqueHESAV"/>
      </w:pPr>
    </w:p>
    <w:p w14:paraId="636938EB" w14:textId="77777777" w:rsidR="007B2447" w:rsidRDefault="007B2447" w:rsidP="007B2447">
      <w:pPr>
        <w:pStyle w:val="ItaliqueHESAV"/>
      </w:pPr>
    </w:p>
    <w:p w14:paraId="56B96F0E" w14:textId="77777777" w:rsidR="007B2447" w:rsidRDefault="007B2447" w:rsidP="007B2447">
      <w:pPr>
        <w:pStyle w:val="ItaliqueHESAV"/>
      </w:pPr>
    </w:p>
    <w:p w14:paraId="22E64434" w14:textId="77777777" w:rsidR="007B2447" w:rsidRDefault="007B2447" w:rsidP="007B2447">
      <w:pPr>
        <w:pStyle w:val="ItaliqueHESAV"/>
      </w:pPr>
    </w:p>
    <w:p w14:paraId="76D349BE" w14:textId="77777777" w:rsidR="007B2447" w:rsidRDefault="007B2447" w:rsidP="007B2447">
      <w:pPr>
        <w:pStyle w:val="ItaliqueHESAV"/>
      </w:pPr>
    </w:p>
    <w:p w14:paraId="22C0E979" w14:textId="77777777" w:rsidR="007B2447" w:rsidRDefault="007B2447" w:rsidP="007B2447">
      <w:pPr>
        <w:pStyle w:val="ItaliqueHESAV"/>
      </w:pPr>
    </w:p>
    <w:p w14:paraId="5DC98CB7" w14:textId="77777777" w:rsidR="007B2447" w:rsidRDefault="007B2447" w:rsidP="007B2447">
      <w:pPr>
        <w:pStyle w:val="ItaliqueHESAV"/>
      </w:pPr>
    </w:p>
    <w:p w14:paraId="18282671" w14:textId="77777777" w:rsidR="007B2447" w:rsidRDefault="007B2447" w:rsidP="007B2447">
      <w:pPr>
        <w:pStyle w:val="ItaliqueHESAV"/>
      </w:pPr>
    </w:p>
    <w:p w14:paraId="57578E59" w14:textId="77777777" w:rsidR="007B2447" w:rsidRDefault="007B2447" w:rsidP="007B2447">
      <w:pPr>
        <w:pStyle w:val="ItaliqueHESAV"/>
      </w:pPr>
    </w:p>
    <w:p w14:paraId="54FCC93E" w14:textId="77777777" w:rsidR="007B2447" w:rsidRDefault="007B2447" w:rsidP="007B2447">
      <w:pPr>
        <w:pStyle w:val="ItaliqueHESAV"/>
      </w:pPr>
    </w:p>
    <w:p w14:paraId="00C1325C" w14:textId="77777777" w:rsidR="007B2447" w:rsidRDefault="007B2447" w:rsidP="007B2447">
      <w:pPr>
        <w:pStyle w:val="ItaliqueHESAV"/>
      </w:pPr>
    </w:p>
    <w:p w14:paraId="0EB596F1" w14:textId="77777777" w:rsidR="007B2447" w:rsidRDefault="007B2447" w:rsidP="007B2447">
      <w:pPr>
        <w:pStyle w:val="ItaliqueHESAV"/>
      </w:pPr>
    </w:p>
    <w:p w14:paraId="676C52C6" w14:textId="77777777" w:rsidR="007B2447" w:rsidRDefault="007B2447" w:rsidP="007B2447">
      <w:pPr>
        <w:pStyle w:val="ItaliqueHESAV"/>
      </w:pPr>
    </w:p>
    <w:p w14:paraId="41B05640" w14:textId="77777777" w:rsidR="007B2447" w:rsidRDefault="007B2447" w:rsidP="007B2447">
      <w:pPr>
        <w:pStyle w:val="ItaliqueHESAV"/>
      </w:pPr>
    </w:p>
    <w:p w14:paraId="24E9AF04" w14:textId="77777777" w:rsidR="007B2447" w:rsidRDefault="007B2447" w:rsidP="007B2447">
      <w:pPr>
        <w:pStyle w:val="ItaliqueHESAV"/>
      </w:pPr>
    </w:p>
    <w:p w14:paraId="33EBF728" w14:textId="77777777" w:rsidR="007B2447" w:rsidRDefault="007B2447" w:rsidP="007B2447">
      <w:pPr>
        <w:pStyle w:val="ItaliqueHESAV"/>
      </w:pPr>
    </w:p>
    <w:p w14:paraId="7E75970A" w14:textId="77777777" w:rsidR="007B2447" w:rsidRDefault="007B2447" w:rsidP="007B2447">
      <w:pPr>
        <w:pStyle w:val="ItaliqueHESAV"/>
      </w:pPr>
    </w:p>
    <w:p w14:paraId="00304EDA" w14:textId="77777777" w:rsidR="007B2447" w:rsidRDefault="007B2447" w:rsidP="007B2447">
      <w:pPr>
        <w:pStyle w:val="ItaliqueHESAV"/>
      </w:pPr>
    </w:p>
    <w:p w14:paraId="584DAA2E" w14:textId="77777777" w:rsidR="007B2447" w:rsidRDefault="007B2447" w:rsidP="007B2447">
      <w:pPr>
        <w:pStyle w:val="ItaliqueHESAV"/>
      </w:pPr>
    </w:p>
    <w:p w14:paraId="36868E44" w14:textId="77777777" w:rsidR="007B2447" w:rsidRDefault="007B2447" w:rsidP="007B2447">
      <w:pPr>
        <w:pStyle w:val="ItaliqueHESAV"/>
      </w:pPr>
    </w:p>
    <w:p w14:paraId="630C899D" w14:textId="77777777" w:rsidR="007B2447" w:rsidRDefault="007B2447" w:rsidP="007B2447">
      <w:pPr>
        <w:pStyle w:val="ItaliqueHESAV"/>
      </w:pPr>
    </w:p>
    <w:p w14:paraId="73082DBD" w14:textId="77777777" w:rsidR="007B2447" w:rsidRDefault="007B2447" w:rsidP="007B2447">
      <w:pPr>
        <w:pStyle w:val="ItaliqueHESAV"/>
      </w:pPr>
    </w:p>
    <w:p w14:paraId="1BCFA678" w14:textId="77777777" w:rsidR="007B2447" w:rsidRDefault="007B2447" w:rsidP="007B2447">
      <w:pPr>
        <w:pStyle w:val="ItaliqueHESAV"/>
      </w:pPr>
    </w:p>
    <w:p w14:paraId="08321859" w14:textId="77777777" w:rsidR="007B2447" w:rsidRDefault="007B2447" w:rsidP="007B2447">
      <w:pPr>
        <w:pStyle w:val="ItaliqueHESAV"/>
      </w:pPr>
    </w:p>
    <w:p w14:paraId="04DCBE24" w14:textId="77777777" w:rsidR="007B2447" w:rsidRDefault="007B2447" w:rsidP="007B2447">
      <w:pPr>
        <w:pStyle w:val="ItaliqueHESAV"/>
      </w:pPr>
    </w:p>
    <w:p w14:paraId="23771A36" w14:textId="77777777" w:rsidR="007B2447" w:rsidRDefault="007B2447" w:rsidP="007B2447">
      <w:pPr>
        <w:pStyle w:val="ItaliqueHESAV"/>
      </w:pPr>
    </w:p>
    <w:p w14:paraId="2B3546C3" w14:textId="77777777" w:rsidR="007B2447" w:rsidRDefault="007B2447" w:rsidP="007B2447">
      <w:pPr>
        <w:pStyle w:val="ItaliqueHESAV"/>
      </w:pPr>
    </w:p>
    <w:p w14:paraId="35E862B5" w14:textId="77777777" w:rsidR="007B2447" w:rsidRDefault="007B2447" w:rsidP="007B2447">
      <w:pPr>
        <w:pStyle w:val="ItaliqueHESAV"/>
      </w:pPr>
    </w:p>
    <w:p w14:paraId="2F1F989D" w14:textId="77777777" w:rsidR="007B2447" w:rsidRDefault="007B2447" w:rsidP="007B2447">
      <w:pPr>
        <w:pStyle w:val="ItaliqueHESAV"/>
      </w:pPr>
    </w:p>
    <w:p w14:paraId="6A2E9739" w14:textId="77777777" w:rsidR="007B2447" w:rsidRDefault="007B2447" w:rsidP="007B2447">
      <w:pPr>
        <w:pStyle w:val="ItaliqueHESAV"/>
      </w:pPr>
    </w:p>
    <w:p w14:paraId="186C5DE5" w14:textId="77777777" w:rsidR="007B2447" w:rsidRDefault="007B2447" w:rsidP="007B2447">
      <w:pPr>
        <w:pStyle w:val="ItaliqueHESAV"/>
      </w:pPr>
    </w:p>
    <w:p w14:paraId="105ADB28" w14:textId="77777777" w:rsidR="007B2447" w:rsidRDefault="007B2447" w:rsidP="007B2447">
      <w:pPr>
        <w:pStyle w:val="ItaliqueHESAV"/>
      </w:pPr>
    </w:p>
    <w:p w14:paraId="08965385" w14:textId="77777777" w:rsidR="007B2447" w:rsidRDefault="007B2447" w:rsidP="007B2447">
      <w:pPr>
        <w:pStyle w:val="ItaliqueHESAV"/>
        <w:pBdr>
          <w:bottom w:val="single" w:sz="6" w:space="1" w:color="auto"/>
        </w:pBdr>
      </w:pPr>
      <w:r>
        <w:t>La signature d'une partie par le biais d'une signature manuscrite numérisée (image de la signature manuscrite), ou par le biais d'une signature électronique (par exemple DocuSign), a la même valeur qu'une signature manuscrite originale.</w:t>
      </w:r>
    </w:p>
    <w:p w14:paraId="723A3C6F" w14:textId="77777777" w:rsidR="007B2447" w:rsidRDefault="007B2447" w:rsidP="007B2447">
      <w:pPr>
        <w:pStyle w:val="ItaliqueHESAV"/>
      </w:pPr>
    </w:p>
    <w:p w14:paraId="3F2D72B9" w14:textId="512306E9" w:rsidR="007B2447" w:rsidRDefault="007B2447" w:rsidP="007B2447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  <w:proofErr w:type="gramStart"/>
      <w:r w:rsidRPr="00221BCF">
        <w:rPr>
          <w:bCs w:val="0"/>
          <w:i w:val="0"/>
          <w:iCs w:val="0"/>
          <w:shd w:val="clear" w:color="auto" w:fill="FFFFFF"/>
          <w:lang w:val="en-US"/>
        </w:rPr>
        <w:t>LIEU :</w:t>
      </w:r>
      <w:proofErr w:type="gramEnd"/>
      <w:r w:rsidRPr="00221BCF">
        <w:rPr>
          <w:bCs w:val="0"/>
          <w:i w:val="0"/>
          <w:iCs w:val="0"/>
          <w:shd w:val="clear" w:color="auto" w:fill="FFFFFF"/>
          <w:lang w:val="en-US"/>
        </w:rPr>
        <w:tab/>
      </w:r>
      <w:r w:rsidRPr="00221BCF">
        <w:rPr>
          <w:bCs w:val="0"/>
          <w:i w:val="0"/>
          <w:iCs w:val="0"/>
          <w:shd w:val="clear" w:color="auto" w:fill="FFFFFF"/>
          <w:lang w:val="en-US"/>
        </w:rPr>
        <w:tab/>
      </w:r>
      <w:r w:rsidR="00221BCF">
        <w:rPr>
          <w:bCs w:val="0"/>
          <w:i w:val="0"/>
          <w:iCs w:val="0"/>
          <w:shd w:val="clear" w:color="auto" w:fill="FFFFFF"/>
          <w:lang w:val="en-US"/>
        </w:rPr>
        <w:tab/>
      </w:r>
      <w:r w:rsidR="00221BCF">
        <w:rPr>
          <w:bCs w:val="0"/>
          <w:i w:val="0"/>
          <w:iCs w:val="0"/>
          <w:shd w:val="clear" w:color="auto" w:fill="FFFFFF"/>
          <w:lang w:val="en-US"/>
        </w:rPr>
        <w:tab/>
      </w:r>
      <w:r w:rsidR="00221BCF">
        <w:rPr>
          <w:bCs w:val="0"/>
          <w:i w:val="0"/>
          <w:iCs w:val="0"/>
          <w:shd w:val="clear" w:color="auto" w:fill="FFFFFF"/>
          <w:lang w:val="en-US"/>
        </w:rPr>
        <w:tab/>
      </w:r>
      <w:proofErr w:type="gramStart"/>
      <w:r w:rsidRPr="00221BCF">
        <w:rPr>
          <w:bCs w:val="0"/>
          <w:i w:val="0"/>
          <w:iCs w:val="0"/>
          <w:shd w:val="clear" w:color="auto" w:fill="FFFFFF"/>
          <w:lang w:val="en-US"/>
        </w:rPr>
        <w:t>DATE :</w:t>
      </w:r>
      <w:proofErr w:type="gramEnd"/>
      <w:r w:rsidRPr="00221BCF">
        <w:rPr>
          <w:bCs w:val="0"/>
          <w:i w:val="0"/>
          <w:iCs w:val="0"/>
          <w:shd w:val="clear" w:color="auto" w:fill="FFFFFF"/>
          <w:lang w:val="en-US"/>
        </w:rPr>
        <w:tab/>
      </w:r>
      <w:r w:rsidRPr="00221BCF">
        <w:rPr>
          <w:bCs w:val="0"/>
          <w:i w:val="0"/>
          <w:iCs w:val="0"/>
          <w:shd w:val="clear" w:color="auto" w:fill="FFFFFF"/>
          <w:lang w:val="en-US"/>
        </w:rPr>
        <w:tab/>
      </w:r>
      <w:r w:rsidR="00221BCF">
        <w:rPr>
          <w:bCs w:val="0"/>
          <w:i w:val="0"/>
          <w:iCs w:val="0"/>
          <w:shd w:val="clear" w:color="auto" w:fill="FFFFFF"/>
          <w:lang w:val="en-US"/>
        </w:rPr>
        <w:tab/>
      </w:r>
      <w:r w:rsidR="00221BCF">
        <w:rPr>
          <w:bCs w:val="0"/>
          <w:i w:val="0"/>
          <w:iCs w:val="0"/>
          <w:shd w:val="clear" w:color="auto" w:fill="FFFFFF"/>
          <w:lang w:val="en-US"/>
        </w:rPr>
        <w:tab/>
      </w:r>
      <w:r w:rsidR="00221BCF">
        <w:rPr>
          <w:bCs w:val="0"/>
          <w:i w:val="0"/>
          <w:iCs w:val="0"/>
          <w:shd w:val="clear" w:color="auto" w:fill="FFFFFF"/>
          <w:lang w:val="en-US"/>
        </w:rPr>
        <w:tab/>
      </w:r>
      <w:proofErr w:type="gramStart"/>
      <w:r w:rsidRPr="00221BCF">
        <w:rPr>
          <w:bCs w:val="0"/>
          <w:i w:val="0"/>
          <w:iCs w:val="0"/>
          <w:shd w:val="clear" w:color="auto" w:fill="FFFFFF"/>
          <w:lang w:val="en-US"/>
        </w:rPr>
        <w:t>SIGNATURE :</w:t>
      </w:r>
      <w:proofErr w:type="gramEnd"/>
    </w:p>
    <w:p w14:paraId="52F31FE9" w14:textId="77777777" w:rsidR="00221BCF" w:rsidRDefault="00221BCF" w:rsidP="007B2447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</w:p>
    <w:p w14:paraId="51861B29" w14:textId="77777777" w:rsidR="00221BCF" w:rsidRDefault="00221BCF" w:rsidP="007B2447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</w:p>
    <w:p w14:paraId="3DECDEC8" w14:textId="2C8D2384" w:rsidR="00221BCF" w:rsidRPr="00221BCF" w:rsidRDefault="00221BCF" w:rsidP="007B2447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  <w:r>
        <w:rPr>
          <w:bCs w:val="0"/>
          <w:i w:val="0"/>
          <w:iCs w:val="0"/>
          <w:shd w:val="clear" w:color="auto" w:fill="FFFFFF"/>
          <w:lang w:val="en-US"/>
        </w:rPr>
        <w:t>……………………………………….</w:t>
      </w:r>
      <w:r>
        <w:rPr>
          <w:bCs w:val="0"/>
          <w:i w:val="0"/>
          <w:iCs w:val="0"/>
          <w:shd w:val="clear" w:color="auto" w:fill="FFFFFF"/>
          <w:lang w:val="en-US"/>
        </w:rPr>
        <w:tab/>
        <w:t>…………………………………….</w:t>
      </w:r>
      <w:r>
        <w:rPr>
          <w:bCs w:val="0"/>
          <w:i w:val="0"/>
          <w:iCs w:val="0"/>
          <w:shd w:val="clear" w:color="auto" w:fill="FFFFFF"/>
          <w:lang w:val="en-US"/>
        </w:rPr>
        <w:tab/>
        <w:t>……………………………………</w:t>
      </w:r>
    </w:p>
    <w:p w14:paraId="4D96FB8C" w14:textId="77777777" w:rsidR="007B2447" w:rsidRDefault="007B2447" w:rsidP="007B2447">
      <w:pPr>
        <w:pStyle w:val="ItaliqueHESAV"/>
      </w:pPr>
    </w:p>
    <w:p w14:paraId="31374DA9" w14:textId="77777777" w:rsidR="00221BCF" w:rsidRDefault="00221BCF" w:rsidP="007B2447">
      <w:pPr>
        <w:pStyle w:val="ItaliqueHESAV"/>
      </w:pPr>
    </w:p>
    <w:p w14:paraId="6DCE5843" w14:textId="77777777" w:rsidR="00221BCF" w:rsidRPr="00221BCF" w:rsidRDefault="00221BCF" w:rsidP="00221BCF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  <w:r>
        <w:rPr>
          <w:bCs w:val="0"/>
          <w:i w:val="0"/>
          <w:iCs w:val="0"/>
          <w:shd w:val="clear" w:color="auto" w:fill="FFFFFF"/>
          <w:lang w:val="en-US"/>
        </w:rPr>
        <w:t>……………………………………….</w:t>
      </w:r>
      <w:r>
        <w:rPr>
          <w:bCs w:val="0"/>
          <w:i w:val="0"/>
          <w:iCs w:val="0"/>
          <w:shd w:val="clear" w:color="auto" w:fill="FFFFFF"/>
          <w:lang w:val="en-US"/>
        </w:rPr>
        <w:tab/>
        <w:t>…………………………………….</w:t>
      </w:r>
      <w:r>
        <w:rPr>
          <w:bCs w:val="0"/>
          <w:i w:val="0"/>
          <w:iCs w:val="0"/>
          <w:shd w:val="clear" w:color="auto" w:fill="FFFFFF"/>
          <w:lang w:val="en-US"/>
        </w:rPr>
        <w:tab/>
        <w:t>……………………………………</w:t>
      </w:r>
    </w:p>
    <w:p w14:paraId="095A71D9" w14:textId="77777777" w:rsidR="00221BCF" w:rsidRDefault="00221BCF" w:rsidP="007B2447">
      <w:pPr>
        <w:pStyle w:val="ItaliqueHESAV"/>
      </w:pPr>
    </w:p>
    <w:p w14:paraId="127BF151" w14:textId="77777777" w:rsidR="00221BCF" w:rsidRDefault="00221BCF" w:rsidP="007B2447">
      <w:pPr>
        <w:pStyle w:val="ItaliqueHESAV"/>
      </w:pPr>
    </w:p>
    <w:p w14:paraId="35F0019F" w14:textId="57EF1AB7" w:rsidR="00761909" w:rsidRPr="00221BCF" w:rsidRDefault="00221BCF" w:rsidP="00221BCF">
      <w:pPr>
        <w:pStyle w:val="ItaliqueHESAV"/>
        <w:rPr>
          <w:bCs w:val="0"/>
          <w:i w:val="0"/>
          <w:iCs w:val="0"/>
          <w:shd w:val="clear" w:color="auto" w:fill="FFFFFF"/>
          <w:lang w:val="en-US"/>
        </w:rPr>
      </w:pPr>
      <w:r>
        <w:rPr>
          <w:bCs w:val="0"/>
          <w:i w:val="0"/>
          <w:iCs w:val="0"/>
          <w:shd w:val="clear" w:color="auto" w:fill="FFFFFF"/>
          <w:lang w:val="en-US"/>
        </w:rPr>
        <w:t>……………………………………….</w:t>
      </w:r>
      <w:r>
        <w:rPr>
          <w:bCs w:val="0"/>
          <w:i w:val="0"/>
          <w:iCs w:val="0"/>
          <w:shd w:val="clear" w:color="auto" w:fill="FFFFFF"/>
          <w:lang w:val="en-US"/>
        </w:rPr>
        <w:tab/>
        <w:t>…………………………………….</w:t>
      </w:r>
      <w:r>
        <w:rPr>
          <w:bCs w:val="0"/>
          <w:i w:val="0"/>
          <w:iCs w:val="0"/>
          <w:shd w:val="clear" w:color="auto" w:fill="FFFFFF"/>
          <w:lang w:val="en-US"/>
        </w:rPr>
        <w:tab/>
        <w:t>……………………………………</w:t>
      </w:r>
    </w:p>
    <w:sectPr w:rsidR="00761909" w:rsidRPr="00221BCF" w:rsidSect="0032096E">
      <w:headerReference w:type="default" r:id="rId11"/>
      <w:footerReference w:type="default" r:id="rId12"/>
      <w:type w:val="continuous"/>
      <w:pgSz w:w="11907" w:h="16840" w:code="9"/>
      <w:pgMar w:top="720" w:right="851" w:bottom="737" w:left="851" w:header="624" w:footer="35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467C5" w14:textId="77777777" w:rsidR="00A30145" w:rsidRDefault="00A30145">
      <w:r>
        <w:separator/>
      </w:r>
    </w:p>
  </w:endnote>
  <w:endnote w:type="continuationSeparator" w:id="0">
    <w:p w14:paraId="3C4D5E9C" w14:textId="77777777" w:rsidR="00A30145" w:rsidRDefault="00A3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z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6117A" w14:textId="1FF0F30F" w:rsidR="00527FAF" w:rsidRDefault="00527FAF" w:rsidP="000B6E63">
    <w:pPr>
      <w:pStyle w:val="Pieddepage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</w:p>
  <w:p w14:paraId="668C5CC7" w14:textId="79A93CC5" w:rsidR="00527FAF" w:rsidRDefault="00292E79" w:rsidP="000B6E63">
    <w:pPr>
      <w:pStyle w:val="Pieddepage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41644A3B" wp14:editId="31BFC54B">
              <wp:simplePos x="0" y="0"/>
              <wp:positionH relativeFrom="margin">
                <wp:posOffset>5850890</wp:posOffset>
              </wp:positionH>
              <wp:positionV relativeFrom="paragraph">
                <wp:posOffset>81576</wp:posOffset>
              </wp:positionV>
              <wp:extent cx="624840" cy="139404"/>
              <wp:effectExtent l="0" t="0" r="3810" b="0"/>
              <wp:wrapNone/>
              <wp:docPr id="128562799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4840" cy="139404"/>
                        <a:chOff x="0" y="0"/>
                        <a:chExt cx="910590" cy="203200"/>
                      </a:xfrm>
                    </wpg:grpSpPr>
                    <pic:pic xmlns:pic="http://schemas.openxmlformats.org/drawingml/2006/picture">
                      <pic:nvPicPr>
                        <pic:cNvPr id="2009744601" name="Image 20097446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24627" y="48498"/>
                          <a:ext cx="112674" cy="1534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60851274" name="Image 126085127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62410" y="48491"/>
                          <a:ext cx="147922" cy="1531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76349228" name="Graphic 4"/>
                      <wps:cNvSpPr/>
                      <wps:spPr>
                        <a:xfrm>
                          <a:off x="554970" y="107618"/>
                          <a:ext cx="3619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36195">
                              <a:moveTo>
                                <a:pt x="27609" y="0"/>
                              </a:moveTo>
                              <a:lnTo>
                                <a:pt x="7962" y="0"/>
                              </a:lnTo>
                              <a:lnTo>
                                <a:pt x="0" y="7975"/>
                              </a:lnTo>
                              <a:lnTo>
                                <a:pt x="0" y="27609"/>
                              </a:lnTo>
                              <a:lnTo>
                                <a:pt x="7962" y="35585"/>
                              </a:lnTo>
                              <a:lnTo>
                                <a:pt x="27609" y="35585"/>
                              </a:lnTo>
                              <a:lnTo>
                                <a:pt x="35572" y="27609"/>
                              </a:lnTo>
                              <a:lnTo>
                                <a:pt x="35572" y="17792"/>
                              </a:lnTo>
                              <a:lnTo>
                                <a:pt x="35572" y="7975"/>
                              </a:lnTo>
                              <a:lnTo>
                                <a:pt x="27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0921917" name="Image 17092191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94" cy="2004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07532634" name="Image 1807532634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14514" y="47016"/>
                          <a:ext cx="147637" cy="15594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95500024" name="Image 1995500024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96219" y="47017"/>
                          <a:ext cx="123723" cy="15594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077164" id="Group 1" o:spid="_x0000_s1026" style="position:absolute;margin-left:460.7pt;margin-top:6.4pt;width:49.2pt;height:11pt;z-index:251661312;mso-wrap-distance-left:0;mso-wrap-distance-right:0;mso-position-horizontal-relative:margin;mso-width-relative:margin;mso-height-relative:margin" coordsize="9105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009744601" o:spid="_x0000_s1027" type="#_x0000_t75" style="position:absolute;left:6246;top:484;width:1127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">
                <v:imagedata r:id="rId6" o:title=""/>
              </v:shape>
              <v:shape id="Image 1260851274" o:spid="_x0000_s1028" type="#_x0000_t75" style="position:absolute;left:7624;top:484;width:1479;height:1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">
                <v:imagedata r:id="rId7" o:title=""/>
              </v:shape>
              <v:shape id="Graphic 4" o:spid="_x0000_s1029" style="position:absolute;left:5549;top:1076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" path="m27609,l7962,,,7975,,27609r7962,7976l27609,35585r7963,-7976l35572,17792r,-9817l27609,xe" fillcolor="black" stroked="f">
                <v:path arrowok="t"/>
              </v:shape>
              <v:shape id="Image 170921917" o:spid="_x0000_s1030" type="#_x0000_t75" style="position:absolute;width:1837;height: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">
                <v:imagedata r:id="rId8" o:title=""/>
              </v:shape>
              <v:shape id="Image 1807532634" o:spid="_x0000_s1031" type="#_x0000_t75" style="position:absolute;left:2145;top:470;width:1476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">
                <v:imagedata r:id="rId9" o:title=""/>
              </v:shape>
              <v:shape id="Image 1995500024" o:spid="_x0000_s1032" type="#_x0000_t75" style="position:absolute;left:3962;top:470;width:1237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">
                <v:imagedata r:id="rId10" o:title=""/>
              </v:shape>
              <w10:wrap anchorx="margin"/>
            </v:group>
          </w:pict>
        </mc:Fallback>
      </mc:AlternateContent>
    </w:r>
  </w:p>
  <w:p w14:paraId="68268F58" w14:textId="45F8E993" w:rsidR="00CE6433" w:rsidRPr="00292E79" w:rsidRDefault="00255AA3" w:rsidP="000B6E63">
    <w:pPr>
      <w:pStyle w:val="Pieddepage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  <w:r>
      <w:rPr>
        <w:sz w:val="16"/>
      </w:rPr>
      <w:t>Delémont, novembre</w:t>
    </w:r>
    <w:r w:rsidR="00F403E6" w:rsidRPr="00292E79">
      <w:rPr>
        <w:sz w:val="16"/>
      </w:rPr>
      <w:t xml:space="preserve"> 20</w:t>
    </w:r>
    <w:r>
      <w:rPr>
        <w:sz w:val="16"/>
      </w:rPr>
      <w:t>03</w:t>
    </w:r>
    <w:r w:rsidR="00CE6433" w:rsidRPr="00292E79">
      <w:rPr>
        <w:sz w:val="16"/>
      </w:rPr>
      <w:tab/>
      <w:t xml:space="preserve">Page </w:t>
    </w:r>
    <w:r w:rsidR="0027725D" w:rsidRPr="00292E79">
      <w:rPr>
        <w:sz w:val="16"/>
      </w:rPr>
      <w:fldChar w:fldCharType="begin"/>
    </w:r>
    <w:r w:rsidR="00CE6433" w:rsidRPr="00292E79">
      <w:rPr>
        <w:sz w:val="16"/>
      </w:rPr>
      <w:instrText xml:space="preserve"> PAGE </w:instrText>
    </w:r>
    <w:r w:rsidR="0027725D" w:rsidRPr="00292E79">
      <w:rPr>
        <w:sz w:val="16"/>
      </w:rPr>
      <w:fldChar w:fldCharType="separate"/>
    </w:r>
    <w:r w:rsidR="009A09C7" w:rsidRPr="00292E79">
      <w:rPr>
        <w:noProof/>
        <w:sz w:val="16"/>
      </w:rPr>
      <w:t>3</w:t>
    </w:r>
    <w:r w:rsidR="0027725D" w:rsidRPr="00292E79">
      <w:rPr>
        <w:sz w:val="16"/>
      </w:rPr>
      <w:fldChar w:fldCharType="end"/>
    </w:r>
    <w:r w:rsidR="00CE6433" w:rsidRPr="00292E79">
      <w:rPr>
        <w:sz w:val="16"/>
      </w:rPr>
      <w:t xml:space="preserve"> sur </w:t>
    </w:r>
    <w:r w:rsidR="0027725D" w:rsidRPr="00292E79">
      <w:rPr>
        <w:sz w:val="16"/>
      </w:rPr>
      <w:fldChar w:fldCharType="begin"/>
    </w:r>
    <w:r w:rsidR="00CE6433" w:rsidRPr="00292E79">
      <w:rPr>
        <w:sz w:val="16"/>
      </w:rPr>
      <w:instrText xml:space="preserve"> NUMPAGES </w:instrText>
    </w:r>
    <w:r w:rsidR="0027725D" w:rsidRPr="00292E79">
      <w:rPr>
        <w:sz w:val="16"/>
      </w:rPr>
      <w:fldChar w:fldCharType="separate"/>
    </w:r>
    <w:r w:rsidR="009A09C7" w:rsidRPr="00292E79">
      <w:rPr>
        <w:noProof/>
        <w:sz w:val="16"/>
      </w:rPr>
      <w:t>4</w:t>
    </w:r>
    <w:r w:rsidR="0027725D" w:rsidRPr="00292E79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608C7" w14:textId="77777777" w:rsidR="00A30145" w:rsidRDefault="00A30145">
      <w:r>
        <w:separator/>
      </w:r>
    </w:p>
  </w:footnote>
  <w:footnote w:type="continuationSeparator" w:id="0">
    <w:p w14:paraId="40EE1C00" w14:textId="77777777" w:rsidR="00A30145" w:rsidRDefault="00A30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6E29" w14:textId="1F282DA7" w:rsidR="00482229" w:rsidRDefault="00205BEB">
    <w:pPr>
      <w:pStyle w:val="En-tte"/>
      <w:rPr>
        <w:rFonts w:ascii="Arial Narrow" w:hAnsi="Arial Narrow"/>
        <w:b/>
        <w:noProof/>
        <w:sz w:val="32"/>
        <w:szCs w:val="32"/>
        <w:lang w:val="fr-CH" w:eastAsia="fr-CH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98BE33" wp14:editId="6A4716F6">
          <wp:simplePos x="0" y="0"/>
          <wp:positionH relativeFrom="margin">
            <wp:posOffset>-196215</wp:posOffset>
          </wp:positionH>
          <wp:positionV relativeFrom="paragraph">
            <wp:posOffset>-80010</wp:posOffset>
          </wp:positionV>
          <wp:extent cx="1733550" cy="1174340"/>
          <wp:effectExtent l="0" t="0" r="0" b="0"/>
          <wp:wrapNone/>
          <wp:docPr id="1687797147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797147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117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F60418" w14:textId="78AF7195" w:rsidR="00205BEB" w:rsidRDefault="00205BEB">
    <w:pPr>
      <w:pStyle w:val="En-tte"/>
      <w:rPr>
        <w:rFonts w:ascii="Arial Narrow" w:hAnsi="Arial Narrow"/>
        <w:b/>
        <w:noProof/>
        <w:sz w:val="32"/>
        <w:szCs w:val="32"/>
        <w:lang w:val="fr-CH" w:eastAsia="fr-CH"/>
      </w:rPr>
    </w:pPr>
  </w:p>
  <w:p w14:paraId="57C8A640" w14:textId="0630F4B3" w:rsidR="00205BEB" w:rsidRDefault="00205BEB">
    <w:pPr>
      <w:pStyle w:val="En-tte"/>
      <w:rPr>
        <w:rFonts w:ascii="Arial Narrow" w:hAnsi="Arial Narrow"/>
        <w:b/>
        <w:noProof/>
        <w:sz w:val="32"/>
        <w:szCs w:val="32"/>
        <w:lang w:val="fr-CH" w:eastAsia="fr-CH"/>
      </w:rPr>
    </w:pPr>
  </w:p>
  <w:p w14:paraId="7540A142" w14:textId="77777777" w:rsidR="00205BEB" w:rsidRDefault="00205BEB">
    <w:pPr>
      <w:pStyle w:val="En-tte"/>
    </w:pPr>
  </w:p>
  <w:p w14:paraId="6AF7E665" w14:textId="77777777" w:rsidR="00527FAF" w:rsidRDefault="00527FAF">
    <w:pPr>
      <w:pStyle w:val="En-tte"/>
    </w:pPr>
  </w:p>
  <w:p w14:paraId="3BF39DCD" w14:textId="77777777" w:rsidR="00527FAF" w:rsidRDefault="00527FA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541"/>
    <w:multiLevelType w:val="hybridMultilevel"/>
    <w:tmpl w:val="B20279E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0691E"/>
    <w:multiLevelType w:val="hybridMultilevel"/>
    <w:tmpl w:val="38D24FA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25" w:hanging="705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6674B7"/>
    <w:multiLevelType w:val="hybridMultilevel"/>
    <w:tmpl w:val="B4E4466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502FF"/>
    <w:multiLevelType w:val="hybridMultilevel"/>
    <w:tmpl w:val="2CA64B00"/>
    <w:lvl w:ilvl="0" w:tplc="F670EA0A">
      <w:numFmt w:val="bullet"/>
      <w:lvlText w:val="-"/>
      <w:lvlJc w:val="left"/>
      <w:pPr>
        <w:ind w:left="720" w:hanging="360"/>
      </w:pPr>
      <w:rPr>
        <w:rFonts w:ascii="Gotham Book" w:eastAsia="Times New Roman" w:hAnsi="Gotham Book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D0027"/>
    <w:multiLevelType w:val="hybridMultilevel"/>
    <w:tmpl w:val="046038DA"/>
    <w:lvl w:ilvl="0" w:tplc="10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1A395C"/>
    <w:multiLevelType w:val="hybridMultilevel"/>
    <w:tmpl w:val="CEBC9D06"/>
    <w:lvl w:ilvl="0" w:tplc="894ED518">
      <w:start w:val="1"/>
      <w:numFmt w:val="bullet"/>
      <w:pStyle w:val="ListeHESAV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A2219"/>
    <w:multiLevelType w:val="hybridMultilevel"/>
    <w:tmpl w:val="302C5AE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83E41"/>
    <w:multiLevelType w:val="hybridMultilevel"/>
    <w:tmpl w:val="A4942C26"/>
    <w:lvl w:ilvl="0" w:tplc="10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8B900FF"/>
    <w:multiLevelType w:val="hybridMultilevel"/>
    <w:tmpl w:val="A7480E2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87EA3"/>
    <w:multiLevelType w:val="hybridMultilevel"/>
    <w:tmpl w:val="22AA217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E90F84"/>
    <w:multiLevelType w:val="hybridMultilevel"/>
    <w:tmpl w:val="20FCB74A"/>
    <w:lvl w:ilvl="0" w:tplc="25D48888">
      <w:start w:val="1"/>
      <w:numFmt w:val="decimal"/>
      <w:pStyle w:val="ListeNumHESAV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377CB0"/>
    <w:multiLevelType w:val="hybridMultilevel"/>
    <w:tmpl w:val="89AC1C0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B1967"/>
    <w:multiLevelType w:val="hybridMultilevel"/>
    <w:tmpl w:val="AEE4CBD6"/>
    <w:lvl w:ilvl="0" w:tplc="98AEC9FE">
      <w:numFmt w:val="bullet"/>
      <w:lvlText w:val="-"/>
      <w:lvlJc w:val="left"/>
      <w:pPr>
        <w:ind w:left="720" w:hanging="360"/>
      </w:pPr>
      <w:rPr>
        <w:rFonts w:ascii="Gotham Book" w:eastAsia="Times New Roman" w:hAnsi="Gotham Book" w:cs="Times New Roman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54591"/>
    <w:multiLevelType w:val="hybridMultilevel"/>
    <w:tmpl w:val="36884D5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33A1E"/>
    <w:multiLevelType w:val="hybridMultilevel"/>
    <w:tmpl w:val="B546AFA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C68FF"/>
    <w:multiLevelType w:val="hybridMultilevel"/>
    <w:tmpl w:val="9A7ABC28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E58EA"/>
    <w:multiLevelType w:val="hybridMultilevel"/>
    <w:tmpl w:val="7F8456B6"/>
    <w:lvl w:ilvl="0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352347"/>
    <w:multiLevelType w:val="hybridMultilevel"/>
    <w:tmpl w:val="24A0650A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3BCD"/>
    <w:multiLevelType w:val="hybridMultilevel"/>
    <w:tmpl w:val="B0F4338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D2097D"/>
    <w:multiLevelType w:val="hybridMultilevel"/>
    <w:tmpl w:val="63648E3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1150558">
    <w:abstractNumId w:val="0"/>
  </w:num>
  <w:num w:numId="2" w16cid:durableId="1083070069">
    <w:abstractNumId w:val="5"/>
  </w:num>
  <w:num w:numId="3" w16cid:durableId="665943586">
    <w:abstractNumId w:val="4"/>
  </w:num>
  <w:num w:numId="4" w16cid:durableId="392432094">
    <w:abstractNumId w:val="7"/>
  </w:num>
  <w:num w:numId="5" w16cid:durableId="868303584">
    <w:abstractNumId w:val="1"/>
  </w:num>
  <w:num w:numId="6" w16cid:durableId="1289046641">
    <w:abstractNumId w:val="18"/>
  </w:num>
  <w:num w:numId="7" w16cid:durableId="362905559">
    <w:abstractNumId w:val="16"/>
  </w:num>
  <w:num w:numId="8" w16cid:durableId="2068651415">
    <w:abstractNumId w:val="13"/>
  </w:num>
  <w:num w:numId="9" w16cid:durableId="36862440">
    <w:abstractNumId w:val="2"/>
  </w:num>
  <w:num w:numId="10" w16cid:durableId="1357347840">
    <w:abstractNumId w:val="17"/>
  </w:num>
  <w:num w:numId="11" w16cid:durableId="324742911">
    <w:abstractNumId w:val="6"/>
  </w:num>
  <w:num w:numId="12" w16cid:durableId="1174612104">
    <w:abstractNumId w:val="15"/>
  </w:num>
  <w:num w:numId="13" w16cid:durableId="995912598">
    <w:abstractNumId w:val="8"/>
  </w:num>
  <w:num w:numId="14" w16cid:durableId="922489643">
    <w:abstractNumId w:val="9"/>
  </w:num>
  <w:num w:numId="15" w16cid:durableId="664481279">
    <w:abstractNumId w:val="19"/>
  </w:num>
  <w:num w:numId="16" w16cid:durableId="227152147">
    <w:abstractNumId w:val="10"/>
  </w:num>
  <w:num w:numId="17" w16cid:durableId="1217160434">
    <w:abstractNumId w:val="3"/>
  </w:num>
  <w:num w:numId="18" w16cid:durableId="792790804">
    <w:abstractNumId w:val="12"/>
  </w:num>
  <w:num w:numId="19" w16cid:durableId="969090811">
    <w:abstractNumId w:val="11"/>
  </w:num>
  <w:num w:numId="20" w16cid:durableId="190960975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fr-FR" w:vendorID="64" w:dllVersion="4096" w:nlCheck="1" w:checkStyle="0"/>
  <w:activeWritingStyle w:appName="MSWord" w:lang="de-CH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6F"/>
    <w:rsid w:val="00000691"/>
    <w:rsid w:val="000010B3"/>
    <w:rsid w:val="000042DB"/>
    <w:rsid w:val="00016536"/>
    <w:rsid w:val="00016605"/>
    <w:rsid w:val="00017841"/>
    <w:rsid w:val="000178C7"/>
    <w:rsid w:val="00024C4C"/>
    <w:rsid w:val="0002542C"/>
    <w:rsid w:val="000342C7"/>
    <w:rsid w:val="00034C31"/>
    <w:rsid w:val="00036E36"/>
    <w:rsid w:val="00041EC2"/>
    <w:rsid w:val="000447E2"/>
    <w:rsid w:val="00045CD7"/>
    <w:rsid w:val="000471A3"/>
    <w:rsid w:val="000566DC"/>
    <w:rsid w:val="0005684F"/>
    <w:rsid w:val="0006192B"/>
    <w:rsid w:val="00065D0F"/>
    <w:rsid w:val="00066851"/>
    <w:rsid w:val="0006705A"/>
    <w:rsid w:val="00071F4F"/>
    <w:rsid w:val="000773C4"/>
    <w:rsid w:val="00081CFF"/>
    <w:rsid w:val="00081EDF"/>
    <w:rsid w:val="0008394B"/>
    <w:rsid w:val="0009663A"/>
    <w:rsid w:val="00097EF2"/>
    <w:rsid w:val="000A48C6"/>
    <w:rsid w:val="000A587B"/>
    <w:rsid w:val="000B2521"/>
    <w:rsid w:val="000B30B2"/>
    <w:rsid w:val="000B6E63"/>
    <w:rsid w:val="000C2284"/>
    <w:rsid w:val="000C47F7"/>
    <w:rsid w:val="000C48FC"/>
    <w:rsid w:val="000D04C2"/>
    <w:rsid w:val="000D4097"/>
    <w:rsid w:val="000D53DA"/>
    <w:rsid w:val="000E09FF"/>
    <w:rsid w:val="000E5D63"/>
    <w:rsid w:val="000E6574"/>
    <w:rsid w:val="000F1AA3"/>
    <w:rsid w:val="000F572E"/>
    <w:rsid w:val="001048DA"/>
    <w:rsid w:val="00106E8C"/>
    <w:rsid w:val="001070A1"/>
    <w:rsid w:val="001131A4"/>
    <w:rsid w:val="001164BC"/>
    <w:rsid w:val="00120546"/>
    <w:rsid w:val="0012054C"/>
    <w:rsid w:val="00127D07"/>
    <w:rsid w:val="00130CF1"/>
    <w:rsid w:val="00135C12"/>
    <w:rsid w:val="00140719"/>
    <w:rsid w:val="00140DD5"/>
    <w:rsid w:val="00141C8A"/>
    <w:rsid w:val="001425C4"/>
    <w:rsid w:val="001435F6"/>
    <w:rsid w:val="0014664B"/>
    <w:rsid w:val="0014791B"/>
    <w:rsid w:val="001516CC"/>
    <w:rsid w:val="00153533"/>
    <w:rsid w:val="00155CED"/>
    <w:rsid w:val="00156DFD"/>
    <w:rsid w:val="001576B1"/>
    <w:rsid w:val="0016185C"/>
    <w:rsid w:val="0018220F"/>
    <w:rsid w:val="0018309A"/>
    <w:rsid w:val="00184146"/>
    <w:rsid w:val="001867CE"/>
    <w:rsid w:val="001973C0"/>
    <w:rsid w:val="00197A00"/>
    <w:rsid w:val="001B70C1"/>
    <w:rsid w:val="001B7B03"/>
    <w:rsid w:val="001C4A2E"/>
    <w:rsid w:val="001C5BD0"/>
    <w:rsid w:val="001C62F7"/>
    <w:rsid w:val="001D3C4D"/>
    <w:rsid w:val="001D3E82"/>
    <w:rsid w:val="001E2449"/>
    <w:rsid w:val="001E7262"/>
    <w:rsid w:val="001F2563"/>
    <w:rsid w:val="001F514E"/>
    <w:rsid w:val="001F6C23"/>
    <w:rsid w:val="00200691"/>
    <w:rsid w:val="00201FBC"/>
    <w:rsid w:val="00205BEB"/>
    <w:rsid w:val="00205F9E"/>
    <w:rsid w:val="002126C2"/>
    <w:rsid w:val="0021453D"/>
    <w:rsid w:val="0021694A"/>
    <w:rsid w:val="00221BCF"/>
    <w:rsid w:val="00226FCA"/>
    <w:rsid w:val="00230CC4"/>
    <w:rsid w:val="0023291E"/>
    <w:rsid w:val="00232B3A"/>
    <w:rsid w:val="0023535D"/>
    <w:rsid w:val="00236BB5"/>
    <w:rsid w:val="00252806"/>
    <w:rsid w:val="00254654"/>
    <w:rsid w:val="00255AA3"/>
    <w:rsid w:val="00256C92"/>
    <w:rsid w:val="00257162"/>
    <w:rsid w:val="00257E4D"/>
    <w:rsid w:val="00263D43"/>
    <w:rsid w:val="00264ABC"/>
    <w:rsid w:val="00265765"/>
    <w:rsid w:val="00266B48"/>
    <w:rsid w:val="00272D3B"/>
    <w:rsid w:val="0027725D"/>
    <w:rsid w:val="00280154"/>
    <w:rsid w:val="00281C8E"/>
    <w:rsid w:val="002832E2"/>
    <w:rsid w:val="002839A2"/>
    <w:rsid w:val="00290FB2"/>
    <w:rsid w:val="00292E79"/>
    <w:rsid w:val="00295520"/>
    <w:rsid w:val="002A06B9"/>
    <w:rsid w:val="002A0B5E"/>
    <w:rsid w:val="002A3B8F"/>
    <w:rsid w:val="002A4B6D"/>
    <w:rsid w:val="002A59EE"/>
    <w:rsid w:val="002A7AD2"/>
    <w:rsid w:val="002B3245"/>
    <w:rsid w:val="002B353A"/>
    <w:rsid w:val="002B4677"/>
    <w:rsid w:val="002B734F"/>
    <w:rsid w:val="002C0E8E"/>
    <w:rsid w:val="002C3633"/>
    <w:rsid w:val="002C39A1"/>
    <w:rsid w:val="002C561F"/>
    <w:rsid w:val="002C6D3D"/>
    <w:rsid w:val="002D09F7"/>
    <w:rsid w:val="002D5C22"/>
    <w:rsid w:val="002D6AFE"/>
    <w:rsid w:val="002E2943"/>
    <w:rsid w:val="002E6DF6"/>
    <w:rsid w:val="002E6DF9"/>
    <w:rsid w:val="002E70FD"/>
    <w:rsid w:val="003018DF"/>
    <w:rsid w:val="00305748"/>
    <w:rsid w:val="00307EFB"/>
    <w:rsid w:val="00311500"/>
    <w:rsid w:val="00311630"/>
    <w:rsid w:val="00312067"/>
    <w:rsid w:val="00312748"/>
    <w:rsid w:val="00317500"/>
    <w:rsid w:val="0032096E"/>
    <w:rsid w:val="00321BB5"/>
    <w:rsid w:val="0032392E"/>
    <w:rsid w:val="00327574"/>
    <w:rsid w:val="00333F2B"/>
    <w:rsid w:val="00334099"/>
    <w:rsid w:val="00345BAA"/>
    <w:rsid w:val="003515A3"/>
    <w:rsid w:val="0035665C"/>
    <w:rsid w:val="00360963"/>
    <w:rsid w:val="0037253A"/>
    <w:rsid w:val="00372677"/>
    <w:rsid w:val="00377406"/>
    <w:rsid w:val="00382917"/>
    <w:rsid w:val="003908BC"/>
    <w:rsid w:val="003909ED"/>
    <w:rsid w:val="00391BC6"/>
    <w:rsid w:val="00392345"/>
    <w:rsid w:val="0039429B"/>
    <w:rsid w:val="003954A3"/>
    <w:rsid w:val="00395A37"/>
    <w:rsid w:val="00396B0D"/>
    <w:rsid w:val="003A11E9"/>
    <w:rsid w:val="003A1C8F"/>
    <w:rsid w:val="003A59E4"/>
    <w:rsid w:val="003A5A5E"/>
    <w:rsid w:val="003A6B20"/>
    <w:rsid w:val="003B58D3"/>
    <w:rsid w:val="003B665E"/>
    <w:rsid w:val="003C3958"/>
    <w:rsid w:val="003C4E0B"/>
    <w:rsid w:val="003C5CC8"/>
    <w:rsid w:val="003C7214"/>
    <w:rsid w:val="003D0564"/>
    <w:rsid w:val="003D6415"/>
    <w:rsid w:val="003D64EA"/>
    <w:rsid w:val="003F0239"/>
    <w:rsid w:val="003F0599"/>
    <w:rsid w:val="003F6675"/>
    <w:rsid w:val="00401529"/>
    <w:rsid w:val="004040C1"/>
    <w:rsid w:val="00404805"/>
    <w:rsid w:val="004069E2"/>
    <w:rsid w:val="0041000C"/>
    <w:rsid w:val="00411078"/>
    <w:rsid w:val="00415637"/>
    <w:rsid w:val="00420A0C"/>
    <w:rsid w:val="00425184"/>
    <w:rsid w:val="00437E5A"/>
    <w:rsid w:val="004439FB"/>
    <w:rsid w:val="004444BA"/>
    <w:rsid w:val="00446DCA"/>
    <w:rsid w:val="00452819"/>
    <w:rsid w:val="00453A5D"/>
    <w:rsid w:val="00454016"/>
    <w:rsid w:val="00455109"/>
    <w:rsid w:val="004613A1"/>
    <w:rsid w:val="00462056"/>
    <w:rsid w:val="0046437A"/>
    <w:rsid w:val="00471216"/>
    <w:rsid w:val="0047200A"/>
    <w:rsid w:val="00472443"/>
    <w:rsid w:val="00482229"/>
    <w:rsid w:val="0048268C"/>
    <w:rsid w:val="00483D71"/>
    <w:rsid w:val="00495E63"/>
    <w:rsid w:val="00496277"/>
    <w:rsid w:val="004967EE"/>
    <w:rsid w:val="004A40D8"/>
    <w:rsid w:val="004A64C2"/>
    <w:rsid w:val="004B1A4D"/>
    <w:rsid w:val="004B2633"/>
    <w:rsid w:val="004B4759"/>
    <w:rsid w:val="004C0274"/>
    <w:rsid w:val="004C264D"/>
    <w:rsid w:val="004C2CAE"/>
    <w:rsid w:val="004C7C02"/>
    <w:rsid w:val="004D0AE0"/>
    <w:rsid w:val="004D1380"/>
    <w:rsid w:val="004D1EDC"/>
    <w:rsid w:val="004D2023"/>
    <w:rsid w:val="004D5A93"/>
    <w:rsid w:val="004D7742"/>
    <w:rsid w:val="004E0B4F"/>
    <w:rsid w:val="004E2779"/>
    <w:rsid w:val="004E48ED"/>
    <w:rsid w:val="004F03CB"/>
    <w:rsid w:val="004F08ED"/>
    <w:rsid w:val="004F4F0D"/>
    <w:rsid w:val="005034AF"/>
    <w:rsid w:val="00507CA5"/>
    <w:rsid w:val="005107E2"/>
    <w:rsid w:val="00513940"/>
    <w:rsid w:val="0051422A"/>
    <w:rsid w:val="00515B79"/>
    <w:rsid w:val="0051661D"/>
    <w:rsid w:val="00516F3D"/>
    <w:rsid w:val="00521A1D"/>
    <w:rsid w:val="00521F59"/>
    <w:rsid w:val="005234C1"/>
    <w:rsid w:val="00527FAF"/>
    <w:rsid w:val="00530B36"/>
    <w:rsid w:val="00531A66"/>
    <w:rsid w:val="00533F01"/>
    <w:rsid w:val="00537595"/>
    <w:rsid w:val="0054059F"/>
    <w:rsid w:val="00540A89"/>
    <w:rsid w:val="005412FE"/>
    <w:rsid w:val="00543EC2"/>
    <w:rsid w:val="00562060"/>
    <w:rsid w:val="00562CCA"/>
    <w:rsid w:val="0056409D"/>
    <w:rsid w:val="00566952"/>
    <w:rsid w:val="00570C34"/>
    <w:rsid w:val="005809F0"/>
    <w:rsid w:val="00584A59"/>
    <w:rsid w:val="00584CDF"/>
    <w:rsid w:val="00592E4C"/>
    <w:rsid w:val="005938A9"/>
    <w:rsid w:val="00595011"/>
    <w:rsid w:val="00595459"/>
    <w:rsid w:val="005A03A3"/>
    <w:rsid w:val="005A213E"/>
    <w:rsid w:val="005A301B"/>
    <w:rsid w:val="005A3796"/>
    <w:rsid w:val="005A6565"/>
    <w:rsid w:val="005B0183"/>
    <w:rsid w:val="005B424A"/>
    <w:rsid w:val="005B46E9"/>
    <w:rsid w:val="005C0349"/>
    <w:rsid w:val="005C0E4A"/>
    <w:rsid w:val="005C2DAC"/>
    <w:rsid w:val="005C3A14"/>
    <w:rsid w:val="005D0443"/>
    <w:rsid w:val="005D0A07"/>
    <w:rsid w:val="005D5545"/>
    <w:rsid w:val="005E0D26"/>
    <w:rsid w:val="005E26E8"/>
    <w:rsid w:val="005E5ECF"/>
    <w:rsid w:val="005E6B23"/>
    <w:rsid w:val="005F19DF"/>
    <w:rsid w:val="005F524F"/>
    <w:rsid w:val="005F6F5E"/>
    <w:rsid w:val="00601E85"/>
    <w:rsid w:val="00604C41"/>
    <w:rsid w:val="00605A88"/>
    <w:rsid w:val="00607780"/>
    <w:rsid w:val="0061546B"/>
    <w:rsid w:val="00615F7E"/>
    <w:rsid w:val="006228FC"/>
    <w:rsid w:val="006237B7"/>
    <w:rsid w:val="00624A97"/>
    <w:rsid w:val="00624BC0"/>
    <w:rsid w:val="006260B4"/>
    <w:rsid w:val="00630745"/>
    <w:rsid w:val="00632816"/>
    <w:rsid w:val="006337E7"/>
    <w:rsid w:val="0063545C"/>
    <w:rsid w:val="00635636"/>
    <w:rsid w:val="00636EED"/>
    <w:rsid w:val="00640DCE"/>
    <w:rsid w:val="00650E2A"/>
    <w:rsid w:val="00650FF9"/>
    <w:rsid w:val="00651DAF"/>
    <w:rsid w:val="00653C36"/>
    <w:rsid w:val="00653E57"/>
    <w:rsid w:val="0065525E"/>
    <w:rsid w:val="00661975"/>
    <w:rsid w:val="006626F3"/>
    <w:rsid w:val="00662D20"/>
    <w:rsid w:val="006706DD"/>
    <w:rsid w:val="006801EE"/>
    <w:rsid w:val="0068299F"/>
    <w:rsid w:val="00684E61"/>
    <w:rsid w:val="00694E5C"/>
    <w:rsid w:val="00697AAE"/>
    <w:rsid w:val="006B12A8"/>
    <w:rsid w:val="006B1A3F"/>
    <w:rsid w:val="006B318D"/>
    <w:rsid w:val="006B3440"/>
    <w:rsid w:val="006B4834"/>
    <w:rsid w:val="006B5DB2"/>
    <w:rsid w:val="006B67AE"/>
    <w:rsid w:val="006C03A8"/>
    <w:rsid w:val="006C1B1B"/>
    <w:rsid w:val="006C29CD"/>
    <w:rsid w:val="006C5627"/>
    <w:rsid w:val="006C576B"/>
    <w:rsid w:val="006D024A"/>
    <w:rsid w:val="006D3D8E"/>
    <w:rsid w:val="006D4948"/>
    <w:rsid w:val="006D515B"/>
    <w:rsid w:val="006D5191"/>
    <w:rsid w:val="006D7386"/>
    <w:rsid w:val="006E36BB"/>
    <w:rsid w:val="006F1D66"/>
    <w:rsid w:val="006F4291"/>
    <w:rsid w:val="006F6D50"/>
    <w:rsid w:val="007015A0"/>
    <w:rsid w:val="00702A65"/>
    <w:rsid w:val="0070568B"/>
    <w:rsid w:val="00712837"/>
    <w:rsid w:val="007130F5"/>
    <w:rsid w:val="00713CC8"/>
    <w:rsid w:val="0071589B"/>
    <w:rsid w:val="00721991"/>
    <w:rsid w:val="00721ADA"/>
    <w:rsid w:val="00725970"/>
    <w:rsid w:val="007263C5"/>
    <w:rsid w:val="00730C1D"/>
    <w:rsid w:val="00731D51"/>
    <w:rsid w:val="007331E8"/>
    <w:rsid w:val="00735887"/>
    <w:rsid w:val="00735FCB"/>
    <w:rsid w:val="00740795"/>
    <w:rsid w:val="007408B2"/>
    <w:rsid w:val="007452B9"/>
    <w:rsid w:val="0074531B"/>
    <w:rsid w:val="00745737"/>
    <w:rsid w:val="0075048D"/>
    <w:rsid w:val="00751B95"/>
    <w:rsid w:val="00753AEC"/>
    <w:rsid w:val="00755A17"/>
    <w:rsid w:val="007611B5"/>
    <w:rsid w:val="00761909"/>
    <w:rsid w:val="00761B13"/>
    <w:rsid w:val="0076322F"/>
    <w:rsid w:val="00764F0B"/>
    <w:rsid w:val="00773620"/>
    <w:rsid w:val="00780A75"/>
    <w:rsid w:val="00780C4F"/>
    <w:rsid w:val="00781280"/>
    <w:rsid w:val="007826F2"/>
    <w:rsid w:val="007833AA"/>
    <w:rsid w:val="007920ED"/>
    <w:rsid w:val="007958A9"/>
    <w:rsid w:val="00796F09"/>
    <w:rsid w:val="00797DCD"/>
    <w:rsid w:val="007A38C9"/>
    <w:rsid w:val="007B085F"/>
    <w:rsid w:val="007B2447"/>
    <w:rsid w:val="007B5C79"/>
    <w:rsid w:val="007C2F5D"/>
    <w:rsid w:val="007D4FA0"/>
    <w:rsid w:val="007E06C7"/>
    <w:rsid w:val="007E1155"/>
    <w:rsid w:val="007E2DA9"/>
    <w:rsid w:val="007E4AAC"/>
    <w:rsid w:val="007E5905"/>
    <w:rsid w:val="007F3384"/>
    <w:rsid w:val="007F6B57"/>
    <w:rsid w:val="0080329D"/>
    <w:rsid w:val="0080451F"/>
    <w:rsid w:val="00807B6F"/>
    <w:rsid w:val="00810FF9"/>
    <w:rsid w:val="00812B19"/>
    <w:rsid w:val="0081307A"/>
    <w:rsid w:val="0081369A"/>
    <w:rsid w:val="0081485E"/>
    <w:rsid w:val="008174A9"/>
    <w:rsid w:val="00823BCE"/>
    <w:rsid w:val="008273C2"/>
    <w:rsid w:val="00827E28"/>
    <w:rsid w:val="00842B99"/>
    <w:rsid w:val="00844695"/>
    <w:rsid w:val="008516D0"/>
    <w:rsid w:val="00854791"/>
    <w:rsid w:val="0085513C"/>
    <w:rsid w:val="00855C17"/>
    <w:rsid w:val="008565B1"/>
    <w:rsid w:val="00857A50"/>
    <w:rsid w:val="00860946"/>
    <w:rsid w:val="008671E5"/>
    <w:rsid w:val="00870D18"/>
    <w:rsid w:val="00877470"/>
    <w:rsid w:val="008777FE"/>
    <w:rsid w:val="00877E11"/>
    <w:rsid w:val="0088005C"/>
    <w:rsid w:val="00883930"/>
    <w:rsid w:val="0088411C"/>
    <w:rsid w:val="00891912"/>
    <w:rsid w:val="008A1348"/>
    <w:rsid w:val="008A1857"/>
    <w:rsid w:val="008A2DAD"/>
    <w:rsid w:val="008A2DD4"/>
    <w:rsid w:val="008A3421"/>
    <w:rsid w:val="008A4B83"/>
    <w:rsid w:val="008B2A60"/>
    <w:rsid w:val="008B397E"/>
    <w:rsid w:val="008B436E"/>
    <w:rsid w:val="008B5AE5"/>
    <w:rsid w:val="008C09AF"/>
    <w:rsid w:val="008C2D7B"/>
    <w:rsid w:val="008C42FD"/>
    <w:rsid w:val="008C463E"/>
    <w:rsid w:val="008C519D"/>
    <w:rsid w:val="008D133D"/>
    <w:rsid w:val="008D55B4"/>
    <w:rsid w:val="008D55EC"/>
    <w:rsid w:val="008D674E"/>
    <w:rsid w:val="008E3160"/>
    <w:rsid w:val="008E5206"/>
    <w:rsid w:val="008E52A8"/>
    <w:rsid w:val="008E5C5C"/>
    <w:rsid w:val="008F2E60"/>
    <w:rsid w:val="008F2F63"/>
    <w:rsid w:val="008F70CC"/>
    <w:rsid w:val="00902B03"/>
    <w:rsid w:val="009056B4"/>
    <w:rsid w:val="00907F97"/>
    <w:rsid w:val="00911B3B"/>
    <w:rsid w:val="00911BC6"/>
    <w:rsid w:val="00912543"/>
    <w:rsid w:val="009159D8"/>
    <w:rsid w:val="00916A36"/>
    <w:rsid w:val="00920471"/>
    <w:rsid w:val="00927999"/>
    <w:rsid w:val="00930534"/>
    <w:rsid w:val="009316A9"/>
    <w:rsid w:val="009328F4"/>
    <w:rsid w:val="00932C81"/>
    <w:rsid w:val="00946F8C"/>
    <w:rsid w:val="00947587"/>
    <w:rsid w:val="009507E9"/>
    <w:rsid w:val="00953577"/>
    <w:rsid w:val="00953648"/>
    <w:rsid w:val="0095525F"/>
    <w:rsid w:val="00957535"/>
    <w:rsid w:val="00963E59"/>
    <w:rsid w:val="009656F1"/>
    <w:rsid w:val="009666D3"/>
    <w:rsid w:val="00970539"/>
    <w:rsid w:val="00970CC2"/>
    <w:rsid w:val="00972B6F"/>
    <w:rsid w:val="0097304B"/>
    <w:rsid w:val="0097384B"/>
    <w:rsid w:val="009742C1"/>
    <w:rsid w:val="0097590E"/>
    <w:rsid w:val="00976763"/>
    <w:rsid w:val="00980B18"/>
    <w:rsid w:val="0098637C"/>
    <w:rsid w:val="009924E0"/>
    <w:rsid w:val="009949E6"/>
    <w:rsid w:val="009973FA"/>
    <w:rsid w:val="00997E37"/>
    <w:rsid w:val="009A01B3"/>
    <w:rsid w:val="009A0769"/>
    <w:rsid w:val="009A09C7"/>
    <w:rsid w:val="009A0EDE"/>
    <w:rsid w:val="009A1A85"/>
    <w:rsid w:val="009B2797"/>
    <w:rsid w:val="009B5BCC"/>
    <w:rsid w:val="009B6823"/>
    <w:rsid w:val="009C28D5"/>
    <w:rsid w:val="009C2DEA"/>
    <w:rsid w:val="009C4E33"/>
    <w:rsid w:val="009C674D"/>
    <w:rsid w:val="009D0036"/>
    <w:rsid w:val="009D4D02"/>
    <w:rsid w:val="009D7CA8"/>
    <w:rsid w:val="009E6252"/>
    <w:rsid w:val="009E775D"/>
    <w:rsid w:val="009F136E"/>
    <w:rsid w:val="009F16AB"/>
    <w:rsid w:val="009F241B"/>
    <w:rsid w:val="009F31F0"/>
    <w:rsid w:val="009F5B6A"/>
    <w:rsid w:val="009F7B04"/>
    <w:rsid w:val="00A001CC"/>
    <w:rsid w:val="00A039F9"/>
    <w:rsid w:val="00A040E1"/>
    <w:rsid w:val="00A14548"/>
    <w:rsid w:val="00A20439"/>
    <w:rsid w:val="00A251DE"/>
    <w:rsid w:val="00A26336"/>
    <w:rsid w:val="00A278F3"/>
    <w:rsid w:val="00A27F61"/>
    <w:rsid w:val="00A30145"/>
    <w:rsid w:val="00A3281A"/>
    <w:rsid w:val="00A34FC4"/>
    <w:rsid w:val="00A35C40"/>
    <w:rsid w:val="00A40FFC"/>
    <w:rsid w:val="00A44AD2"/>
    <w:rsid w:val="00A47029"/>
    <w:rsid w:val="00A52BA3"/>
    <w:rsid w:val="00A52FC5"/>
    <w:rsid w:val="00A53312"/>
    <w:rsid w:val="00A5392C"/>
    <w:rsid w:val="00A540F5"/>
    <w:rsid w:val="00A551FC"/>
    <w:rsid w:val="00A55E3B"/>
    <w:rsid w:val="00A5666C"/>
    <w:rsid w:val="00A609DB"/>
    <w:rsid w:val="00A62479"/>
    <w:rsid w:val="00A62E52"/>
    <w:rsid w:val="00A6542E"/>
    <w:rsid w:val="00A86DD8"/>
    <w:rsid w:val="00A924A1"/>
    <w:rsid w:val="00A92650"/>
    <w:rsid w:val="00A9497F"/>
    <w:rsid w:val="00A962F1"/>
    <w:rsid w:val="00A97974"/>
    <w:rsid w:val="00AA2DB7"/>
    <w:rsid w:val="00AB16FA"/>
    <w:rsid w:val="00AB1E0D"/>
    <w:rsid w:val="00AB2AA1"/>
    <w:rsid w:val="00AB363B"/>
    <w:rsid w:val="00AB4612"/>
    <w:rsid w:val="00AB7882"/>
    <w:rsid w:val="00AC13C6"/>
    <w:rsid w:val="00AC37B1"/>
    <w:rsid w:val="00AC7E14"/>
    <w:rsid w:val="00AD2148"/>
    <w:rsid w:val="00AD519F"/>
    <w:rsid w:val="00AE2DA2"/>
    <w:rsid w:val="00AF0007"/>
    <w:rsid w:val="00AF200C"/>
    <w:rsid w:val="00AF22E6"/>
    <w:rsid w:val="00AF427F"/>
    <w:rsid w:val="00AF6CC2"/>
    <w:rsid w:val="00B013EF"/>
    <w:rsid w:val="00B014FF"/>
    <w:rsid w:val="00B07ADE"/>
    <w:rsid w:val="00B108BF"/>
    <w:rsid w:val="00B14BC7"/>
    <w:rsid w:val="00B16B1E"/>
    <w:rsid w:val="00B22C39"/>
    <w:rsid w:val="00B23DF3"/>
    <w:rsid w:val="00B25759"/>
    <w:rsid w:val="00B265FC"/>
    <w:rsid w:val="00B3079C"/>
    <w:rsid w:val="00B363A5"/>
    <w:rsid w:val="00B40CB3"/>
    <w:rsid w:val="00B43CDB"/>
    <w:rsid w:val="00B5464D"/>
    <w:rsid w:val="00B60209"/>
    <w:rsid w:val="00B625EF"/>
    <w:rsid w:val="00B73F12"/>
    <w:rsid w:val="00B8078D"/>
    <w:rsid w:val="00B80FD0"/>
    <w:rsid w:val="00B81F19"/>
    <w:rsid w:val="00B82E5E"/>
    <w:rsid w:val="00B830E1"/>
    <w:rsid w:val="00B84ACB"/>
    <w:rsid w:val="00B86119"/>
    <w:rsid w:val="00B863A8"/>
    <w:rsid w:val="00B90C73"/>
    <w:rsid w:val="00B925FA"/>
    <w:rsid w:val="00B952E9"/>
    <w:rsid w:val="00B9585E"/>
    <w:rsid w:val="00B9654C"/>
    <w:rsid w:val="00BA2765"/>
    <w:rsid w:val="00BA480B"/>
    <w:rsid w:val="00BA7150"/>
    <w:rsid w:val="00BB23AE"/>
    <w:rsid w:val="00BB79AA"/>
    <w:rsid w:val="00BC2AEF"/>
    <w:rsid w:val="00BC39EB"/>
    <w:rsid w:val="00BC3B76"/>
    <w:rsid w:val="00BC738B"/>
    <w:rsid w:val="00BC75A7"/>
    <w:rsid w:val="00BC79BA"/>
    <w:rsid w:val="00BD18C5"/>
    <w:rsid w:val="00BD2016"/>
    <w:rsid w:val="00BE02FF"/>
    <w:rsid w:val="00BE161B"/>
    <w:rsid w:val="00BE2EA7"/>
    <w:rsid w:val="00BF04AB"/>
    <w:rsid w:val="00BF51D8"/>
    <w:rsid w:val="00BF6939"/>
    <w:rsid w:val="00BF7FD9"/>
    <w:rsid w:val="00C02D6D"/>
    <w:rsid w:val="00C037F1"/>
    <w:rsid w:val="00C07984"/>
    <w:rsid w:val="00C07BE8"/>
    <w:rsid w:val="00C12AB5"/>
    <w:rsid w:val="00C130A0"/>
    <w:rsid w:val="00C14F52"/>
    <w:rsid w:val="00C16351"/>
    <w:rsid w:val="00C17A34"/>
    <w:rsid w:val="00C21770"/>
    <w:rsid w:val="00C2569B"/>
    <w:rsid w:val="00C25900"/>
    <w:rsid w:val="00C2705C"/>
    <w:rsid w:val="00C30C53"/>
    <w:rsid w:val="00C37AB8"/>
    <w:rsid w:val="00C40717"/>
    <w:rsid w:val="00C42814"/>
    <w:rsid w:val="00C43A1A"/>
    <w:rsid w:val="00C44FD5"/>
    <w:rsid w:val="00C460B8"/>
    <w:rsid w:val="00C52C93"/>
    <w:rsid w:val="00C53178"/>
    <w:rsid w:val="00C534F0"/>
    <w:rsid w:val="00C567F0"/>
    <w:rsid w:val="00C6125B"/>
    <w:rsid w:val="00C63F9C"/>
    <w:rsid w:val="00C6407D"/>
    <w:rsid w:val="00C64C3E"/>
    <w:rsid w:val="00C66AAB"/>
    <w:rsid w:val="00C72F87"/>
    <w:rsid w:val="00C730CD"/>
    <w:rsid w:val="00C743A7"/>
    <w:rsid w:val="00C94466"/>
    <w:rsid w:val="00C97E91"/>
    <w:rsid w:val="00CA2AEF"/>
    <w:rsid w:val="00CA2DB0"/>
    <w:rsid w:val="00CA3044"/>
    <w:rsid w:val="00CA3946"/>
    <w:rsid w:val="00CA3C08"/>
    <w:rsid w:val="00CA6ADD"/>
    <w:rsid w:val="00CB163F"/>
    <w:rsid w:val="00CB441B"/>
    <w:rsid w:val="00CB6078"/>
    <w:rsid w:val="00CB64D4"/>
    <w:rsid w:val="00CB6834"/>
    <w:rsid w:val="00CB6C3E"/>
    <w:rsid w:val="00CB704B"/>
    <w:rsid w:val="00CB7E7A"/>
    <w:rsid w:val="00CC13E0"/>
    <w:rsid w:val="00CC1B44"/>
    <w:rsid w:val="00CC5742"/>
    <w:rsid w:val="00CD06BE"/>
    <w:rsid w:val="00CD4ED8"/>
    <w:rsid w:val="00CD6F47"/>
    <w:rsid w:val="00CE3C95"/>
    <w:rsid w:val="00CE4213"/>
    <w:rsid w:val="00CE5A2F"/>
    <w:rsid w:val="00CE5B4A"/>
    <w:rsid w:val="00CE6433"/>
    <w:rsid w:val="00CE6EF4"/>
    <w:rsid w:val="00CF0AE7"/>
    <w:rsid w:val="00CF0B92"/>
    <w:rsid w:val="00D136C9"/>
    <w:rsid w:val="00D17A42"/>
    <w:rsid w:val="00D21280"/>
    <w:rsid w:val="00D30A7E"/>
    <w:rsid w:val="00D34F80"/>
    <w:rsid w:val="00D3500F"/>
    <w:rsid w:val="00D3548E"/>
    <w:rsid w:val="00D3618A"/>
    <w:rsid w:val="00D475FF"/>
    <w:rsid w:val="00D55B67"/>
    <w:rsid w:val="00D56012"/>
    <w:rsid w:val="00D56FD2"/>
    <w:rsid w:val="00D676A0"/>
    <w:rsid w:val="00D74566"/>
    <w:rsid w:val="00D773E7"/>
    <w:rsid w:val="00D813DE"/>
    <w:rsid w:val="00D8189E"/>
    <w:rsid w:val="00D82E80"/>
    <w:rsid w:val="00D836F6"/>
    <w:rsid w:val="00D84A83"/>
    <w:rsid w:val="00D867B9"/>
    <w:rsid w:val="00D86B51"/>
    <w:rsid w:val="00D90A2B"/>
    <w:rsid w:val="00D92006"/>
    <w:rsid w:val="00D92AA7"/>
    <w:rsid w:val="00D96D4C"/>
    <w:rsid w:val="00DA0516"/>
    <w:rsid w:val="00DA09C4"/>
    <w:rsid w:val="00DA13DE"/>
    <w:rsid w:val="00DB2B80"/>
    <w:rsid w:val="00DB6F9C"/>
    <w:rsid w:val="00DC03CF"/>
    <w:rsid w:val="00DC16FA"/>
    <w:rsid w:val="00DC4A6F"/>
    <w:rsid w:val="00DC4C13"/>
    <w:rsid w:val="00DC4F25"/>
    <w:rsid w:val="00DC5241"/>
    <w:rsid w:val="00DD5736"/>
    <w:rsid w:val="00DE0DA3"/>
    <w:rsid w:val="00DE3879"/>
    <w:rsid w:val="00DE651A"/>
    <w:rsid w:val="00DF096E"/>
    <w:rsid w:val="00DF3915"/>
    <w:rsid w:val="00E0295A"/>
    <w:rsid w:val="00E0659B"/>
    <w:rsid w:val="00E06A71"/>
    <w:rsid w:val="00E121B1"/>
    <w:rsid w:val="00E145D4"/>
    <w:rsid w:val="00E15181"/>
    <w:rsid w:val="00E1556B"/>
    <w:rsid w:val="00E204F6"/>
    <w:rsid w:val="00E2614C"/>
    <w:rsid w:val="00E27D1F"/>
    <w:rsid w:val="00E325D9"/>
    <w:rsid w:val="00E34339"/>
    <w:rsid w:val="00E431BC"/>
    <w:rsid w:val="00E43A42"/>
    <w:rsid w:val="00E45B96"/>
    <w:rsid w:val="00E46EC3"/>
    <w:rsid w:val="00E50487"/>
    <w:rsid w:val="00E51D70"/>
    <w:rsid w:val="00E55CFF"/>
    <w:rsid w:val="00E62224"/>
    <w:rsid w:val="00E643CD"/>
    <w:rsid w:val="00E657BF"/>
    <w:rsid w:val="00E71214"/>
    <w:rsid w:val="00E73A6A"/>
    <w:rsid w:val="00E76806"/>
    <w:rsid w:val="00E858EF"/>
    <w:rsid w:val="00E965DD"/>
    <w:rsid w:val="00EA29DC"/>
    <w:rsid w:val="00EA38F7"/>
    <w:rsid w:val="00EA5A74"/>
    <w:rsid w:val="00EA6603"/>
    <w:rsid w:val="00EB24C9"/>
    <w:rsid w:val="00EB31FA"/>
    <w:rsid w:val="00EB32A7"/>
    <w:rsid w:val="00EB3572"/>
    <w:rsid w:val="00EB5074"/>
    <w:rsid w:val="00EB6469"/>
    <w:rsid w:val="00EC116E"/>
    <w:rsid w:val="00EC18B6"/>
    <w:rsid w:val="00EC25BF"/>
    <w:rsid w:val="00EC2B54"/>
    <w:rsid w:val="00EC32F6"/>
    <w:rsid w:val="00EC4664"/>
    <w:rsid w:val="00EC7B2E"/>
    <w:rsid w:val="00EC7F6B"/>
    <w:rsid w:val="00ED0CF1"/>
    <w:rsid w:val="00ED1BF1"/>
    <w:rsid w:val="00ED29D1"/>
    <w:rsid w:val="00ED5708"/>
    <w:rsid w:val="00ED5FCD"/>
    <w:rsid w:val="00EE4C00"/>
    <w:rsid w:val="00EE6F70"/>
    <w:rsid w:val="00F11525"/>
    <w:rsid w:val="00F11786"/>
    <w:rsid w:val="00F15512"/>
    <w:rsid w:val="00F15D9F"/>
    <w:rsid w:val="00F17A28"/>
    <w:rsid w:val="00F23E2F"/>
    <w:rsid w:val="00F277D2"/>
    <w:rsid w:val="00F313BA"/>
    <w:rsid w:val="00F36352"/>
    <w:rsid w:val="00F403E6"/>
    <w:rsid w:val="00F467C8"/>
    <w:rsid w:val="00F509C3"/>
    <w:rsid w:val="00F572E8"/>
    <w:rsid w:val="00F642B6"/>
    <w:rsid w:val="00F81F51"/>
    <w:rsid w:val="00F8647F"/>
    <w:rsid w:val="00F94343"/>
    <w:rsid w:val="00F9615D"/>
    <w:rsid w:val="00FA3AF8"/>
    <w:rsid w:val="00FB48D9"/>
    <w:rsid w:val="00FB514D"/>
    <w:rsid w:val="00FB7859"/>
    <w:rsid w:val="00FC2466"/>
    <w:rsid w:val="00FC2D36"/>
    <w:rsid w:val="00FD018F"/>
    <w:rsid w:val="00FD13F8"/>
    <w:rsid w:val="00FD1E39"/>
    <w:rsid w:val="00FD3FFF"/>
    <w:rsid w:val="00FE0E65"/>
    <w:rsid w:val="00FE3DE3"/>
    <w:rsid w:val="00FE625F"/>
    <w:rsid w:val="00FE6EB9"/>
    <w:rsid w:val="00FF4F01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9289C1"/>
  <w15:docId w15:val="{A552E048-0B3B-4DDE-9B79-133257DB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B263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styleId="Titre1">
    <w:name w:val="heading 1"/>
    <w:basedOn w:val="Normal"/>
    <w:next w:val="Normal"/>
    <w:rsid w:val="00404805"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rsid w:val="00404805"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rsid w:val="00404805"/>
    <w:pPr>
      <w:keepNext/>
      <w:spacing w:before="240" w:after="60"/>
      <w:outlineLvl w:val="2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0480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0480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04805"/>
  </w:style>
  <w:style w:type="character" w:customStyle="1" w:styleId="Ecrituremain">
    <w:name w:val="Ecriture main"/>
    <w:basedOn w:val="Policepardfaut"/>
    <w:rsid w:val="00F81F51"/>
    <w:rPr>
      <w:rFonts w:ascii="blzee" w:hAnsi="blzee"/>
      <w:sz w:val="20"/>
      <w:u w:val="single"/>
    </w:rPr>
  </w:style>
  <w:style w:type="table" w:styleId="Grilledutableau">
    <w:name w:val="Table Grid"/>
    <w:basedOn w:val="TableauNormal"/>
    <w:rsid w:val="005809F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FE0E6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rsid w:val="00A251DE"/>
    <w:pPr>
      <w:ind w:left="720"/>
      <w:contextualSpacing/>
    </w:pPr>
  </w:style>
  <w:style w:type="character" w:styleId="Lienhypertexte">
    <w:name w:val="Hyperlink"/>
    <w:basedOn w:val="Policepardfaut"/>
    <w:rsid w:val="001131A4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rsid w:val="0098637C"/>
    <w:rPr>
      <w:sz w:val="16"/>
      <w:szCs w:val="16"/>
    </w:rPr>
  </w:style>
  <w:style w:type="paragraph" w:styleId="Commentaire">
    <w:name w:val="annotation text"/>
    <w:basedOn w:val="Normal"/>
    <w:link w:val="CommentaireCar"/>
    <w:rsid w:val="0098637C"/>
    <w:rPr>
      <w:sz w:val="20"/>
    </w:rPr>
  </w:style>
  <w:style w:type="character" w:customStyle="1" w:styleId="CommentaireCar">
    <w:name w:val="Commentaire Car"/>
    <w:basedOn w:val="Policepardfaut"/>
    <w:link w:val="Commentaire"/>
    <w:rsid w:val="0098637C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863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8637C"/>
    <w:rPr>
      <w:rFonts w:ascii="Arial" w:hAnsi="Arial"/>
      <w:b/>
      <w:bCs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E3C95"/>
    <w:rPr>
      <w:color w:val="605E5C"/>
      <w:shd w:val="clear" w:color="auto" w:fill="E1DFDD"/>
    </w:rPr>
  </w:style>
  <w:style w:type="character" w:customStyle="1" w:styleId="En-tteCar">
    <w:name w:val="En-tête Car"/>
    <w:basedOn w:val="Policepardfaut"/>
    <w:link w:val="En-tte"/>
    <w:uiPriority w:val="99"/>
    <w:rsid w:val="00482229"/>
    <w:rPr>
      <w:rFonts w:ascii="Arial" w:hAnsi="Arial"/>
      <w:sz w:val="22"/>
      <w:lang w:val="fr-FR" w:eastAsia="fr-FR"/>
    </w:rPr>
  </w:style>
  <w:style w:type="paragraph" w:customStyle="1" w:styleId="Titre1HESAV">
    <w:name w:val="Titre 1 HESAV"/>
    <w:basedOn w:val="Normal"/>
    <w:link w:val="Titre1HESAVCar"/>
    <w:qFormat/>
    <w:rsid w:val="00FE625F"/>
    <w:pPr>
      <w:spacing w:line="276" w:lineRule="auto"/>
    </w:pPr>
    <w:rPr>
      <w:rFonts w:cs="Arial"/>
      <w:bCs/>
      <w:caps/>
      <w:sz w:val="40"/>
      <w:szCs w:val="40"/>
    </w:rPr>
  </w:style>
  <w:style w:type="character" w:customStyle="1" w:styleId="Titre1HESAVCar">
    <w:name w:val="Titre 1 HESAV Car"/>
    <w:basedOn w:val="Policepardfaut"/>
    <w:link w:val="Titre1HESAV"/>
    <w:rsid w:val="00FE625F"/>
    <w:rPr>
      <w:rFonts w:ascii="Arial" w:hAnsi="Arial" w:cs="Arial"/>
      <w:bCs/>
      <w:caps/>
      <w:sz w:val="40"/>
      <w:szCs w:val="40"/>
      <w:lang w:val="fr-FR" w:eastAsia="fr-FR"/>
    </w:rPr>
  </w:style>
  <w:style w:type="paragraph" w:customStyle="1" w:styleId="Titre2HESAV">
    <w:name w:val="Titre 2 HESAV"/>
    <w:basedOn w:val="Normal"/>
    <w:link w:val="Titre2HESAVCar"/>
    <w:qFormat/>
    <w:rsid w:val="007E06C7"/>
    <w:pPr>
      <w:spacing w:line="276" w:lineRule="auto"/>
    </w:pPr>
    <w:rPr>
      <w:rFonts w:cs="Arial"/>
      <w:sz w:val="32"/>
      <w:szCs w:val="32"/>
    </w:rPr>
  </w:style>
  <w:style w:type="character" w:customStyle="1" w:styleId="Titre2HESAVCar">
    <w:name w:val="Titre 2 HESAV Car"/>
    <w:basedOn w:val="Policepardfaut"/>
    <w:link w:val="Titre2HESAV"/>
    <w:rsid w:val="007E06C7"/>
    <w:rPr>
      <w:rFonts w:ascii="Arial" w:hAnsi="Arial" w:cs="Arial"/>
      <w:sz w:val="32"/>
      <w:szCs w:val="32"/>
      <w:lang w:val="fr-FR" w:eastAsia="fr-FR"/>
    </w:rPr>
  </w:style>
  <w:style w:type="paragraph" w:customStyle="1" w:styleId="NormalHESAV">
    <w:name w:val="Normal HESAV"/>
    <w:basedOn w:val="Normal"/>
    <w:link w:val="NormalHESAVCar"/>
    <w:qFormat/>
    <w:rsid w:val="007E06C7"/>
    <w:pPr>
      <w:spacing w:line="276" w:lineRule="auto"/>
    </w:pPr>
    <w:rPr>
      <w:rFonts w:cs="Arial"/>
      <w:sz w:val="21"/>
      <w:szCs w:val="21"/>
      <w:shd w:val="clear" w:color="auto" w:fill="FFFFFF"/>
      <w:lang w:val="en-US"/>
    </w:rPr>
  </w:style>
  <w:style w:type="character" w:customStyle="1" w:styleId="NormalHESAVCar">
    <w:name w:val="Normal HESAV Car"/>
    <w:basedOn w:val="Policepardfaut"/>
    <w:link w:val="NormalHESAV"/>
    <w:rsid w:val="007E06C7"/>
    <w:rPr>
      <w:rFonts w:ascii="Arial" w:hAnsi="Arial" w:cs="Arial"/>
      <w:sz w:val="21"/>
      <w:szCs w:val="21"/>
      <w:lang w:val="en-US" w:eastAsia="fr-FR"/>
    </w:rPr>
  </w:style>
  <w:style w:type="paragraph" w:customStyle="1" w:styleId="Sur-titreHESAV">
    <w:name w:val="Sur-titre HESAV"/>
    <w:basedOn w:val="Normal"/>
    <w:link w:val="Sur-titreHESAVCar"/>
    <w:rsid w:val="007E06C7"/>
    <w:pPr>
      <w:overflowPunct/>
      <w:autoSpaceDE/>
      <w:autoSpaceDN/>
      <w:adjustRightInd/>
      <w:textAlignment w:val="auto"/>
    </w:pPr>
    <w:rPr>
      <w:rFonts w:cs="Arial"/>
      <w:b/>
      <w:bCs/>
      <w:szCs w:val="22"/>
      <w:lang w:val="en-US"/>
    </w:rPr>
  </w:style>
  <w:style w:type="character" w:customStyle="1" w:styleId="Sur-titreHESAVCar">
    <w:name w:val="Sur-titre HESAV Car"/>
    <w:basedOn w:val="Policepardfaut"/>
    <w:link w:val="Sur-titreHESAV"/>
    <w:rsid w:val="007E06C7"/>
    <w:rPr>
      <w:rFonts w:ascii="Arial" w:hAnsi="Arial" w:cs="Arial"/>
      <w:b/>
      <w:bCs/>
      <w:sz w:val="22"/>
      <w:szCs w:val="22"/>
      <w:lang w:val="en-US" w:eastAsia="fr-FR"/>
    </w:rPr>
  </w:style>
  <w:style w:type="paragraph" w:customStyle="1" w:styleId="Sur-TitreHESAV0">
    <w:name w:val="Sur-Titre HESAV"/>
    <w:basedOn w:val="Sur-titreHESAV"/>
    <w:link w:val="Sur-TitreHESAVCar0"/>
    <w:qFormat/>
    <w:rsid w:val="00527FAF"/>
    <w:rPr>
      <w:caps/>
      <w:sz w:val="24"/>
      <w:szCs w:val="24"/>
    </w:rPr>
  </w:style>
  <w:style w:type="character" w:customStyle="1" w:styleId="Sur-TitreHESAVCar0">
    <w:name w:val="Sur-Titre HESAV Car"/>
    <w:basedOn w:val="Sur-titreHESAVCar"/>
    <w:link w:val="Sur-TitreHESAV0"/>
    <w:rsid w:val="00527FAF"/>
    <w:rPr>
      <w:rFonts w:ascii="Arial" w:hAnsi="Arial" w:cs="Arial"/>
      <w:b/>
      <w:bCs/>
      <w:caps/>
      <w:sz w:val="24"/>
      <w:szCs w:val="24"/>
      <w:lang w:val="en-US" w:eastAsia="fr-FR"/>
    </w:rPr>
  </w:style>
  <w:style w:type="paragraph" w:customStyle="1" w:styleId="ItaliqueHESAV">
    <w:name w:val="Italique HESAV"/>
    <w:basedOn w:val="Normal"/>
    <w:link w:val="ItaliqueHESAVCar"/>
    <w:qFormat/>
    <w:rsid w:val="00713CC8"/>
    <w:rPr>
      <w:rFonts w:cs="Arial"/>
      <w:bCs/>
      <w:i/>
      <w:iCs/>
      <w:szCs w:val="22"/>
      <w:lang w:val="fr-CH"/>
    </w:rPr>
  </w:style>
  <w:style w:type="character" w:customStyle="1" w:styleId="ItaliqueHESAVCar">
    <w:name w:val="Italique HESAV Car"/>
    <w:basedOn w:val="Policepardfaut"/>
    <w:link w:val="ItaliqueHESAV"/>
    <w:rsid w:val="00713CC8"/>
    <w:rPr>
      <w:rFonts w:ascii="Arial" w:hAnsi="Arial" w:cs="Arial"/>
      <w:bCs/>
      <w:i/>
      <w:iCs/>
      <w:sz w:val="22"/>
      <w:szCs w:val="22"/>
      <w:lang w:eastAsia="fr-FR"/>
    </w:rPr>
  </w:style>
  <w:style w:type="paragraph" w:customStyle="1" w:styleId="ListeNumHESAV">
    <w:name w:val="Liste Num HESAV"/>
    <w:basedOn w:val="Paragraphedeliste"/>
    <w:link w:val="ListeNumHESAVCar"/>
    <w:qFormat/>
    <w:rsid w:val="00713CC8"/>
    <w:pPr>
      <w:numPr>
        <w:numId w:val="16"/>
      </w:numPr>
      <w:spacing w:line="276" w:lineRule="auto"/>
    </w:pPr>
    <w:rPr>
      <w:rFonts w:cs="Arial"/>
      <w:szCs w:val="22"/>
      <w:shd w:val="clear" w:color="auto" w:fill="FFFFFF"/>
      <w:lang w:val="fr-CH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13CC8"/>
    <w:rPr>
      <w:rFonts w:ascii="Arial" w:hAnsi="Arial"/>
      <w:sz w:val="22"/>
      <w:lang w:val="fr-FR" w:eastAsia="fr-FR"/>
    </w:rPr>
  </w:style>
  <w:style w:type="character" w:customStyle="1" w:styleId="ListeNumHESAVCar">
    <w:name w:val="Liste Num HESAV Car"/>
    <w:basedOn w:val="ParagraphedelisteCar"/>
    <w:link w:val="ListeNumHESAV"/>
    <w:rsid w:val="00713CC8"/>
    <w:rPr>
      <w:rFonts w:ascii="Arial" w:hAnsi="Arial" w:cs="Arial"/>
      <w:sz w:val="22"/>
      <w:szCs w:val="22"/>
      <w:lang w:val="fr-FR" w:eastAsia="fr-FR"/>
    </w:rPr>
  </w:style>
  <w:style w:type="paragraph" w:customStyle="1" w:styleId="LgendeHESAV">
    <w:name w:val="Légende HESAV"/>
    <w:basedOn w:val="Normal"/>
    <w:link w:val="LgendeHESAVCar"/>
    <w:qFormat/>
    <w:rsid w:val="00713CC8"/>
    <w:pPr>
      <w:spacing w:line="276" w:lineRule="auto"/>
      <w:ind w:left="4963"/>
      <w:jc w:val="center"/>
    </w:pPr>
    <w:rPr>
      <w:rFonts w:cs="Arial"/>
      <w:i/>
      <w:iCs/>
      <w:color w:val="595959" w:themeColor="text1" w:themeTint="A6"/>
      <w:sz w:val="16"/>
      <w:szCs w:val="16"/>
    </w:rPr>
  </w:style>
  <w:style w:type="character" w:customStyle="1" w:styleId="LgendeHESAVCar">
    <w:name w:val="Légende HESAV Car"/>
    <w:basedOn w:val="Policepardfaut"/>
    <w:link w:val="LgendeHESAV"/>
    <w:rsid w:val="00713CC8"/>
    <w:rPr>
      <w:rFonts w:ascii="Arial" w:hAnsi="Arial" w:cs="Arial"/>
      <w:i/>
      <w:iCs/>
      <w:color w:val="595959" w:themeColor="text1" w:themeTint="A6"/>
      <w:sz w:val="16"/>
      <w:szCs w:val="16"/>
      <w:lang w:val="fr-FR" w:eastAsia="fr-FR"/>
    </w:rPr>
  </w:style>
  <w:style w:type="paragraph" w:customStyle="1" w:styleId="Titre3HESAV">
    <w:name w:val="Titre 3 HESAV"/>
    <w:basedOn w:val="Normal"/>
    <w:link w:val="Titre3HESAVCar"/>
    <w:qFormat/>
    <w:rsid w:val="00FE625F"/>
    <w:pPr>
      <w:spacing w:line="276" w:lineRule="auto"/>
    </w:pPr>
    <w:rPr>
      <w:rFonts w:cs="Arial"/>
      <w:b/>
      <w:bCs/>
      <w:szCs w:val="22"/>
    </w:rPr>
  </w:style>
  <w:style w:type="character" w:customStyle="1" w:styleId="Titre3HESAVCar">
    <w:name w:val="Titre 3 HESAV Car"/>
    <w:basedOn w:val="Policepardfaut"/>
    <w:link w:val="Titre3HESAV"/>
    <w:rsid w:val="00FE625F"/>
    <w:rPr>
      <w:rFonts w:ascii="Arial" w:hAnsi="Arial" w:cs="Arial"/>
      <w:b/>
      <w:bCs/>
      <w:sz w:val="22"/>
      <w:szCs w:val="22"/>
      <w:lang w:val="fr-FR" w:eastAsia="fr-FR"/>
    </w:rPr>
  </w:style>
  <w:style w:type="paragraph" w:customStyle="1" w:styleId="AccentuationHESAV">
    <w:name w:val="Accentuation HESAV"/>
    <w:basedOn w:val="Normal"/>
    <w:link w:val="AccentuationHESAVCar"/>
    <w:qFormat/>
    <w:rsid w:val="00527FAF"/>
    <w:pPr>
      <w:spacing w:line="276" w:lineRule="auto"/>
    </w:pPr>
    <w:rPr>
      <w:rFonts w:cs="Arial"/>
      <w:b/>
      <w:bCs/>
      <w:sz w:val="24"/>
      <w:szCs w:val="24"/>
      <w:shd w:val="clear" w:color="auto" w:fill="FFFFFF"/>
      <w:lang w:val="en-US"/>
    </w:rPr>
  </w:style>
  <w:style w:type="character" w:customStyle="1" w:styleId="AccentuationHESAVCar">
    <w:name w:val="Accentuation HESAV Car"/>
    <w:basedOn w:val="Policepardfaut"/>
    <w:link w:val="AccentuationHESAV"/>
    <w:rsid w:val="00527FAF"/>
    <w:rPr>
      <w:rFonts w:ascii="Arial" w:hAnsi="Arial" w:cs="Arial"/>
      <w:b/>
      <w:bCs/>
      <w:sz w:val="24"/>
      <w:szCs w:val="24"/>
      <w:lang w:val="en-US" w:eastAsia="fr-FR"/>
    </w:rPr>
  </w:style>
  <w:style w:type="paragraph" w:customStyle="1" w:styleId="ListeHESAV">
    <w:name w:val="Liste HESAV"/>
    <w:basedOn w:val="Paragraphedeliste"/>
    <w:link w:val="ListeHESAVCar"/>
    <w:qFormat/>
    <w:rsid w:val="00527FAF"/>
    <w:pPr>
      <w:numPr>
        <w:numId w:val="2"/>
      </w:numPr>
      <w:spacing w:line="276" w:lineRule="auto"/>
    </w:pPr>
    <w:rPr>
      <w:rFonts w:cs="Arial"/>
      <w:szCs w:val="22"/>
      <w:shd w:val="clear" w:color="auto" w:fill="FFFFFF"/>
      <w:lang w:val="fr-CH"/>
    </w:rPr>
  </w:style>
  <w:style w:type="character" w:customStyle="1" w:styleId="ListeHESAVCar">
    <w:name w:val="Liste HESAV Car"/>
    <w:basedOn w:val="ParagraphedelisteCar"/>
    <w:link w:val="ListeHESAV"/>
    <w:rsid w:val="00527FAF"/>
    <w:rPr>
      <w:rFonts w:ascii="Arial" w:hAnsi="Arial" w:cs="Arial"/>
      <w:sz w:val="22"/>
      <w:szCs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4.png"/><Relationship Id="rId7" Type="http://schemas.openxmlformats.org/officeDocument/2006/relationships/image" Target="media/image9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8.png"/><Relationship Id="rId5" Type="http://schemas.openxmlformats.org/officeDocument/2006/relationships/image" Target="media/image6.png"/><Relationship Id="rId10" Type="http://schemas.openxmlformats.org/officeDocument/2006/relationships/image" Target="media/image12.png"/><Relationship Id="rId4" Type="http://schemas.openxmlformats.org/officeDocument/2006/relationships/image" Target="media/image5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lerc\Downloads\Mod&#232;le%20de%20document%20Word%20A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C10FA3FC50B448BDFD7D401E65B0D" ma:contentTypeVersion="3" ma:contentTypeDescription="Crée un document." ma:contentTypeScope="" ma:versionID="ca0ccbcd2c3d574ed2b7d02090e02e3f">
  <xsd:schema xmlns:xsd="http://www.w3.org/2001/XMLSchema" xmlns:xs="http://www.w3.org/2001/XMLSchema" xmlns:p="http://schemas.microsoft.com/office/2006/metadata/properties" xmlns:ns2="9a316c6f-a5c0-46d9-8ff1-5654a16bcedb" targetNamespace="http://schemas.microsoft.com/office/2006/metadata/properties" ma:root="true" ma:fieldsID="ae640f35d21012044cffe762b717da03" ns2:_="">
    <xsd:import namespace="9a316c6f-a5c0-46d9-8ff1-5654a16bc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16c6f-a5c0-46d9-8ff1-5654a16bc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C01322-2BD7-4BBB-82D1-5A6618C915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33F5DA-8A5D-433F-B7A6-5C421B87E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B03464-6440-493B-9AE9-3D71D9D98D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F65877-B9AF-4A59-A7E2-0F2E415E6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16c6f-a5c0-46d9-8ff1-5654a16bc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document Word A4</Template>
  <TotalTime>43</TotalTime>
  <Pages>4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document Word A4</vt:lpstr>
    </vt:vector>
  </TitlesOfParts>
  <Company>ETAT DE GENEVE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 Word A4</dc:title>
  <dc:creator>CLERC Alexandre</dc:creator>
  <cp:lastModifiedBy>Fasolato Delphine</cp:lastModifiedBy>
  <cp:revision>6</cp:revision>
  <cp:lastPrinted>2026-07-20T11:13:00Z</cp:lastPrinted>
  <dcterms:created xsi:type="dcterms:W3CDTF">2026-07-08T10:56:00Z</dcterms:created>
  <dcterms:modified xsi:type="dcterms:W3CDTF">2026-07-20T11:13:00Z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0x01010045AC10FA3FC50B448BDFD7D401E65B0D</vt:lpwstr>
  </property>
  <property fmtid="{D5CDD505-2E9C-101B-9397-08002B2CF9AE}" pid="3" name="_ExtendedDescription">
    <vt:lpwstr/>
  </property>
</Properties>
</file>